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943"/>
        <w:gridCol w:w="1560"/>
        <w:gridCol w:w="3118"/>
        <w:gridCol w:w="1985"/>
      </w:tblGrid>
      <w:tr w:rsidR="007B5289" w:rsidTr="00141C11">
        <w:tc>
          <w:tcPr>
            <w:tcW w:w="9606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141C11">
        <w:tc>
          <w:tcPr>
            <w:tcW w:w="9606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41C11">
        <w:trPr>
          <w:cantSplit/>
        </w:trPr>
        <w:tc>
          <w:tcPr>
            <w:tcW w:w="2943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141C11">
        <w:trPr>
          <w:gridAfter w:val="2"/>
          <w:wAfter w:w="5103" w:type="dxa"/>
        </w:trPr>
        <w:tc>
          <w:tcPr>
            <w:tcW w:w="4503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141C11">
        <w:trPr>
          <w:gridAfter w:val="2"/>
          <w:wAfter w:w="5103" w:type="dxa"/>
        </w:trPr>
        <w:tc>
          <w:tcPr>
            <w:tcW w:w="4503" w:type="dxa"/>
            <w:gridSpan w:val="2"/>
          </w:tcPr>
          <w:p w:rsidR="000B3FB2" w:rsidRPr="00CB4EC6" w:rsidRDefault="00872533" w:rsidP="002663B8">
            <w:pPr>
              <w:ind w:left="-108"/>
              <w:jc w:val="both"/>
            </w:pPr>
            <w:r w:rsidRPr="00872533">
              <w:t xml:space="preserve">Об изменении в составе комитета Законодательного Собрания по </w:t>
            </w:r>
            <w:r w:rsidR="002663B8">
              <w:t>социальной политике и защите прав граждан</w:t>
            </w:r>
            <w:r w:rsidR="00AD6E83" w:rsidRPr="00AD6E83">
              <w:t xml:space="preserve">               </w:t>
            </w:r>
          </w:p>
        </w:tc>
      </w:tr>
    </w:tbl>
    <w:p w:rsidR="000B3FB2" w:rsidRDefault="000B3FB2"/>
    <w:p w:rsidR="00AD6E83" w:rsidRPr="00AD6E83" w:rsidRDefault="007143D0" w:rsidP="00141C11">
      <w:pPr>
        <w:ind w:firstLine="709"/>
        <w:jc w:val="both"/>
      </w:pPr>
      <w:r w:rsidRPr="007143D0">
        <w:t xml:space="preserve">Рассмотрев заявление депутата Законодательного Собрания </w:t>
      </w:r>
      <w:r w:rsidR="006877B4">
        <w:t xml:space="preserve">          </w:t>
      </w:r>
      <w:bookmarkStart w:id="0" w:name="_GoBack"/>
      <w:bookmarkEnd w:id="0"/>
      <w:r>
        <w:t>Семиной М.Н., в</w:t>
      </w:r>
      <w:r w:rsidR="00872533" w:rsidRPr="00872533">
        <w:t xml:space="preserve"> соответствии с пунктом 2.3 раздела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AD6E83" w:rsidRPr="00AD6E83" w:rsidRDefault="00AD6E83" w:rsidP="00AD6E83"/>
    <w:p w:rsidR="00AD6E83" w:rsidRPr="00AD6E83" w:rsidRDefault="00AD6E83" w:rsidP="00AD6E83">
      <w:r w:rsidRPr="00AD6E83">
        <w:t>ПОСТАНОВЛЯЕТ:</w:t>
      </w:r>
    </w:p>
    <w:p w:rsidR="00AD6E83" w:rsidRPr="00AD6E83" w:rsidRDefault="00AD6E83" w:rsidP="00AD6E83"/>
    <w:p w:rsidR="00872533" w:rsidRDefault="00AD6E83" w:rsidP="00141C11">
      <w:pPr>
        <w:autoSpaceDE w:val="0"/>
        <w:autoSpaceDN w:val="0"/>
        <w:adjustRightInd w:val="0"/>
        <w:ind w:firstLine="709"/>
        <w:jc w:val="both"/>
        <w:outlineLvl w:val="0"/>
      </w:pPr>
      <w:r w:rsidRPr="00AD6E83">
        <w:t>1.</w:t>
      </w:r>
      <w:r w:rsidR="00872533">
        <w:t xml:space="preserve">Ввести </w:t>
      </w:r>
      <w:r w:rsidR="002663B8">
        <w:t>в</w:t>
      </w:r>
      <w:r w:rsidR="00872533">
        <w:t xml:space="preserve"> состав комитета Законодательного Собрания по </w:t>
      </w:r>
      <w:r w:rsidR="002663B8">
        <w:t xml:space="preserve">социальной политике и защите прав граждан </w:t>
      </w:r>
      <w:r w:rsidR="002663B8" w:rsidRPr="002663B8">
        <w:t>депутата Законодательного Собрания</w:t>
      </w:r>
      <w:r w:rsidR="00872533">
        <w:t xml:space="preserve"> </w:t>
      </w:r>
      <w:r w:rsidR="002663B8">
        <w:t>Семину Марину Николаевну.</w:t>
      </w:r>
    </w:p>
    <w:p w:rsidR="00872533" w:rsidRDefault="00872533" w:rsidP="00872533">
      <w:pPr>
        <w:autoSpaceDE w:val="0"/>
        <w:autoSpaceDN w:val="0"/>
        <w:adjustRightInd w:val="0"/>
        <w:ind w:firstLine="540"/>
        <w:jc w:val="both"/>
        <w:outlineLvl w:val="0"/>
      </w:pPr>
    </w:p>
    <w:p w:rsidR="00872533" w:rsidRDefault="00872533" w:rsidP="00141C11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2.Изменить численный состав комитета Законодательного Собрания по </w:t>
      </w:r>
      <w:r w:rsidR="00141C11" w:rsidRPr="00141C11">
        <w:t>социальной политике и защите прав граждан</w:t>
      </w:r>
      <w:r>
        <w:t>.</w:t>
      </w:r>
    </w:p>
    <w:p w:rsidR="00872533" w:rsidRDefault="00872533" w:rsidP="00872533">
      <w:pPr>
        <w:autoSpaceDE w:val="0"/>
        <w:autoSpaceDN w:val="0"/>
        <w:adjustRightInd w:val="0"/>
        <w:ind w:firstLine="540"/>
        <w:jc w:val="both"/>
        <w:outlineLvl w:val="0"/>
      </w:pPr>
    </w:p>
    <w:p w:rsidR="00AD6E83" w:rsidRPr="00AD6E83" w:rsidRDefault="00872533" w:rsidP="00141C11">
      <w:pPr>
        <w:ind w:firstLine="709"/>
        <w:jc w:val="both"/>
      </w:pPr>
      <w:r>
        <w:t>3</w:t>
      </w:r>
      <w:r w:rsidR="00AD6E83" w:rsidRPr="00AD6E83">
        <w:t>.Настоящее постановление вступает в силу со дня его принятия.</w:t>
      </w: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  <w:r w:rsidRPr="00AD6E83">
        <w:t>Председатель</w:t>
      </w:r>
    </w:p>
    <w:p w:rsidR="00AD6E83" w:rsidRPr="00AD6E83" w:rsidRDefault="00AD6E83" w:rsidP="00AD6E83">
      <w:pPr>
        <w:jc w:val="both"/>
      </w:pPr>
      <w:r w:rsidRPr="00AD6E83">
        <w:t xml:space="preserve">Законодательного Собрания </w:t>
      </w:r>
      <w:r w:rsidRPr="00AD6E83">
        <w:tab/>
      </w:r>
      <w:r w:rsidRPr="00AD6E83">
        <w:tab/>
      </w:r>
      <w:r w:rsidRPr="00AD6E83">
        <w:tab/>
      </w:r>
      <w:r w:rsidRPr="00AD6E83">
        <w:tab/>
      </w:r>
      <w:r w:rsidRPr="00AD6E83">
        <w:tab/>
      </w:r>
      <w:r w:rsidRPr="00AD6E83">
        <w:tab/>
        <w:t xml:space="preserve">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C12" w:rsidRDefault="00FC0C12">
      <w:r>
        <w:separator/>
      </w:r>
    </w:p>
  </w:endnote>
  <w:endnote w:type="continuationSeparator" w:id="0">
    <w:p w:rsidR="00FC0C12" w:rsidRDefault="00FC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C12" w:rsidRDefault="00FC0C12">
      <w:r>
        <w:separator/>
      </w:r>
    </w:p>
  </w:footnote>
  <w:footnote w:type="continuationSeparator" w:id="0">
    <w:p w:rsidR="00FC0C12" w:rsidRDefault="00FC0C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850"/>
    <w:rsid w:val="00057575"/>
    <w:rsid w:val="0007488C"/>
    <w:rsid w:val="00077D45"/>
    <w:rsid w:val="000B3FB2"/>
    <w:rsid w:val="000D628E"/>
    <w:rsid w:val="000E5228"/>
    <w:rsid w:val="00122113"/>
    <w:rsid w:val="00123119"/>
    <w:rsid w:val="00141C11"/>
    <w:rsid w:val="00155F7F"/>
    <w:rsid w:val="002663B8"/>
    <w:rsid w:val="003325F4"/>
    <w:rsid w:val="00392E21"/>
    <w:rsid w:val="004567DB"/>
    <w:rsid w:val="004B69FA"/>
    <w:rsid w:val="004D1A01"/>
    <w:rsid w:val="00592F59"/>
    <w:rsid w:val="005A6019"/>
    <w:rsid w:val="005E6130"/>
    <w:rsid w:val="006877B4"/>
    <w:rsid w:val="00695A4A"/>
    <w:rsid w:val="006D45ED"/>
    <w:rsid w:val="006E650F"/>
    <w:rsid w:val="007143D0"/>
    <w:rsid w:val="00726997"/>
    <w:rsid w:val="00796850"/>
    <w:rsid w:val="007B48E7"/>
    <w:rsid w:val="007B5289"/>
    <w:rsid w:val="00827729"/>
    <w:rsid w:val="00835A0E"/>
    <w:rsid w:val="00872533"/>
    <w:rsid w:val="008818A7"/>
    <w:rsid w:val="0090722B"/>
    <w:rsid w:val="00922AED"/>
    <w:rsid w:val="00924B45"/>
    <w:rsid w:val="00931FD6"/>
    <w:rsid w:val="009372FF"/>
    <w:rsid w:val="0094344A"/>
    <w:rsid w:val="00967FDC"/>
    <w:rsid w:val="009959AC"/>
    <w:rsid w:val="009C06BA"/>
    <w:rsid w:val="00A13794"/>
    <w:rsid w:val="00A26C60"/>
    <w:rsid w:val="00A93332"/>
    <w:rsid w:val="00AD6E83"/>
    <w:rsid w:val="00AE5EE6"/>
    <w:rsid w:val="00BA58C7"/>
    <w:rsid w:val="00C20E8F"/>
    <w:rsid w:val="00CA7E54"/>
    <w:rsid w:val="00CB4EC6"/>
    <w:rsid w:val="00CE19DF"/>
    <w:rsid w:val="00D02716"/>
    <w:rsid w:val="00D573C6"/>
    <w:rsid w:val="00DF01B2"/>
    <w:rsid w:val="00E93A7F"/>
    <w:rsid w:val="00E946B7"/>
    <w:rsid w:val="00EF502B"/>
    <w:rsid w:val="00F14CBB"/>
    <w:rsid w:val="00F75CDD"/>
    <w:rsid w:val="00FC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1B384"/>
  <w15:chartTrackingRefBased/>
  <w15:docId w15:val="{29FC2E29-EC0E-4B97-85AC-648A7C4B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872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chakova_s_a\Desktop\1.%20&#1050;&#1072;&#1085;%20&#1086;&#1090;&#1089;&#1090;&#1072;&#1074;&#1082;&#1072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29</TotalTime>
  <Pages>1</Pages>
  <Words>118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Мельчакова Светлана Алексеевна</dc:creator>
  <cp:keywords/>
  <cp:lastModifiedBy>Мельчакова Светлана Алексеевна</cp:lastModifiedBy>
  <cp:revision>9</cp:revision>
  <cp:lastPrinted>2014-07-15T23:09:00Z</cp:lastPrinted>
  <dcterms:created xsi:type="dcterms:W3CDTF">2019-02-14T00:18:00Z</dcterms:created>
  <dcterms:modified xsi:type="dcterms:W3CDTF">2019-09-19T04:05:00Z</dcterms:modified>
</cp:coreProperties>
</file>