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B03C2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0B0F86" w:rsidRPr="000B0F86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0B0F86" w:rsidRDefault="00B062C2" w:rsidP="00FF68A6">
            <w:pPr>
              <w:jc w:val="both"/>
            </w:pPr>
            <w:r w:rsidRPr="000B0F86">
              <w:rPr>
                <w:szCs w:val="28"/>
              </w:rPr>
              <w:t>О проекте закона Приморского края "О внесении изменени</w:t>
            </w:r>
            <w:r w:rsidR="00FF68A6">
              <w:rPr>
                <w:szCs w:val="28"/>
              </w:rPr>
              <w:t>я</w:t>
            </w:r>
            <w:r w:rsidRPr="000B0F86">
              <w:rPr>
                <w:szCs w:val="28"/>
              </w:rPr>
              <w:t xml:space="preserve"> в </w:t>
            </w:r>
            <w:r w:rsidR="00FF68A6">
              <w:rPr>
                <w:szCs w:val="28"/>
              </w:rPr>
              <w:t xml:space="preserve">статью 8 </w:t>
            </w:r>
            <w:r w:rsidRPr="000B0F86">
              <w:rPr>
                <w:szCs w:val="28"/>
              </w:rPr>
              <w:t>Закон</w:t>
            </w:r>
            <w:r w:rsidR="00FF68A6">
              <w:rPr>
                <w:szCs w:val="28"/>
              </w:rPr>
              <w:t>а</w:t>
            </w:r>
            <w:r w:rsidRPr="000B0F86">
              <w:rPr>
                <w:szCs w:val="28"/>
              </w:rPr>
              <w:t xml:space="preserve"> Приморского края "О транспортном налоге"</w:t>
            </w:r>
          </w:p>
        </w:tc>
      </w:tr>
    </w:tbl>
    <w:p w:rsidR="002D7753" w:rsidRPr="000B0F86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Pr="000B0F86" w:rsidRDefault="005C4A6D" w:rsidP="005C4A6D">
      <w:pPr>
        <w:pStyle w:val="a3"/>
        <w:tabs>
          <w:tab w:val="clear" w:pos="4153"/>
          <w:tab w:val="clear" w:pos="8306"/>
        </w:tabs>
        <w:ind w:firstLine="720"/>
      </w:pPr>
      <w:r w:rsidRPr="000B0F86">
        <w:t xml:space="preserve">Законодательное Собрание Приморского края </w:t>
      </w:r>
    </w:p>
    <w:p w:rsidR="005C4A6D" w:rsidRPr="000B0F86" w:rsidRDefault="005C4A6D" w:rsidP="005C4A6D">
      <w:pPr>
        <w:pStyle w:val="a3"/>
        <w:tabs>
          <w:tab w:val="clear" w:pos="4153"/>
          <w:tab w:val="clear" w:pos="8306"/>
        </w:tabs>
      </w:pPr>
    </w:p>
    <w:p w:rsidR="005C4A6D" w:rsidRPr="000B0F86" w:rsidRDefault="005C4A6D" w:rsidP="005C4A6D">
      <w:pPr>
        <w:pStyle w:val="a3"/>
        <w:tabs>
          <w:tab w:val="clear" w:pos="4153"/>
          <w:tab w:val="clear" w:pos="8306"/>
        </w:tabs>
      </w:pPr>
      <w:r w:rsidRPr="000B0F86">
        <w:t>ПОСТАНОВЛЯЕТ:</w:t>
      </w:r>
    </w:p>
    <w:p w:rsidR="005C4A6D" w:rsidRPr="000B0F86" w:rsidRDefault="005C4A6D" w:rsidP="005C4A6D">
      <w:pPr>
        <w:pStyle w:val="a3"/>
        <w:tabs>
          <w:tab w:val="clear" w:pos="4153"/>
          <w:tab w:val="clear" w:pos="8306"/>
        </w:tabs>
      </w:pPr>
    </w:p>
    <w:p w:rsidR="005C4A6D" w:rsidRPr="000B0F86" w:rsidRDefault="005C4A6D" w:rsidP="00247C9D">
      <w:pPr>
        <w:pStyle w:val="a3"/>
        <w:tabs>
          <w:tab w:val="clear" w:pos="4153"/>
          <w:tab w:val="clear" w:pos="8306"/>
        </w:tabs>
        <w:jc w:val="both"/>
      </w:pPr>
      <w:r w:rsidRPr="000B0F86">
        <w:tab/>
        <w:t xml:space="preserve">1.Принять </w:t>
      </w:r>
      <w:r w:rsidR="00786685" w:rsidRPr="000B0F86">
        <w:t>проект з</w:t>
      </w:r>
      <w:r w:rsidRPr="000B0F86">
        <w:t>акон</w:t>
      </w:r>
      <w:r w:rsidR="00786685" w:rsidRPr="000B0F86">
        <w:t>а</w:t>
      </w:r>
      <w:r w:rsidRPr="000B0F86">
        <w:t xml:space="preserve"> Приморского </w:t>
      </w:r>
      <w:r w:rsidR="002D7753" w:rsidRPr="000B0F86">
        <w:t xml:space="preserve">края </w:t>
      </w:r>
      <w:r w:rsidR="00B062C2" w:rsidRPr="000B0F86">
        <w:rPr>
          <w:szCs w:val="28"/>
        </w:rPr>
        <w:t>"О внесении изменени</w:t>
      </w:r>
      <w:r w:rsidR="00FF68A6">
        <w:rPr>
          <w:szCs w:val="28"/>
        </w:rPr>
        <w:t>я</w:t>
      </w:r>
      <w:r w:rsidR="00B062C2" w:rsidRPr="000B0F86">
        <w:rPr>
          <w:szCs w:val="28"/>
        </w:rPr>
        <w:t xml:space="preserve"> в </w:t>
      </w:r>
      <w:r w:rsidR="00FF68A6">
        <w:rPr>
          <w:szCs w:val="28"/>
        </w:rPr>
        <w:t xml:space="preserve">статью 8 </w:t>
      </w:r>
      <w:r w:rsidR="00FF68A6" w:rsidRPr="000B0F86">
        <w:rPr>
          <w:szCs w:val="28"/>
        </w:rPr>
        <w:t>Закон</w:t>
      </w:r>
      <w:r w:rsidR="00FF68A6">
        <w:rPr>
          <w:szCs w:val="28"/>
        </w:rPr>
        <w:t>а</w:t>
      </w:r>
      <w:r w:rsidR="00B062C2" w:rsidRPr="000B0F86">
        <w:rPr>
          <w:szCs w:val="28"/>
        </w:rPr>
        <w:t xml:space="preserve"> Приморского края "О транспортном налоге"</w:t>
      </w:r>
      <w:r w:rsidR="0063724F" w:rsidRPr="000B0F86">
        <w:t xml:space="preserve"> </w:t>
      </w:r>
      <w:r w:rsidR="00786685" w:rsidRPr="000B0F86">
        <w:rPr>
          <w:spacing w:val="-5"/>
        </w:rPr>
        <w:t>в первом чтении</w:t>
      </w:r>
      <w:r w:rsidR="001F242A" w:rsidRPr="000B0F86">
        <w:t>.</w:t>
      </w:r>
    </w:p>
    <w:p w:rsidR="00247C9D" w:rsidRPr="000B0F86" w:rsidRDefault="00247C9D" w:rsidP="00247C9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03733" w:rsidRPr="000B0F86" w:rsidRDefault="00477267" w:rsidP="00D03733">
      <w:pPr>
        <w:pStyle w:val="a3"/>
        <w:tabs>
          <w:tab w:val="clear" w:pos="4153"/>
          <w:tab w:val="clear" w:pos="8306"/>
        </w:tabs>
        <w:ind w:firstLine="720"/>
        <w:jc w:val="both"/>
      </w:pPr>
      <w:r w:rsidRPr="000B0F86">
        <w:t>2</w:t>
      </w:r>
      <w:r w:rsidR="00D03733" w:rsidRPr="000B0F86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03733" w:rsidRPr="000B0F86" w:rsidRDefault="007F60A4" w:rsidP="00AC3D80">
      <w:pPr>
        <w:pStyle w:val="a3"/>
        <w:tabs>
          <w:tab w:val="clear" w:pos="4153"/>
          <w:tab w:val="clear" w:pos="8306"/>
        </w:tabs>
      </w:pPr>
      <w:r w:rsidRPr="000B0F86">
        <w:tab/>
      </w:r>
    </w:p>
    <w:p w:rsidR="00D03733" w:rsidRPr="000B0F86" w:rsidRDefault="00D03733" w:rsidP="00D03733">
      <w:pPr>
        <w:pStyle w:val="a3"/>
        <w:tabs>
          <w:tab w:val="clear" w:pos="4153"/>
          <w:tab w:val="clear" w:pos="8306"/>
        </w:tabs>
        <w:jc w:val="both"/>
      </w:pPr>
      <w:r w:rsidRPr="000B0F86">
        <w:tab/>
      </w:r>
      <w:r w:rsidR="00141BC7" w:rsidRPr="000B0F86">
        <w:t>3</w:t>
      </w:r>
      <w:r w:rsidRPr="000B0F86">
        <w:t>.Настоящее постановление вступает в силу со дня его принятия.</w:t>
      </w:r>
    </w:p>
    <w:p w:rsidR="00786685" w:rsidRPr="000B0F86" w:rsidRDefault="00786685" w:rsidP="00786685">
      <w:pPr>
        <w:pStyle w:val="a3"/>
        <w:tabs>
          <w:tab w:val="clear" w:pos="4153"/>
          <w:tab w:val="clear" w:pos="8306"/>
        </w:tabs>
        <w:jc w:val="both"/>
      </w:pPr>
    </w:p>
    <w:p w:rsidR="005C4A6D" w:rsidRPr="000B0F86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Pr="000B0F86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</w:t>
      </w:r>
      <w:r w:rsidR="009D4ECE">
        <w:t xml:space="preserve">  </w:t>
      </w:r>
      <w:r w:rsidR="0031225B">
        <w:t xml:space="preserve">  </w:t>
      </w:r>
      <w:r w:rsidR="00B062C2">
        <w:t xml:space="preserve"> </w:t>
      </w:r>
      <w:r w:rsidR="0031225B">
        <w:t xml:space="preserve">   </w:t>
      </w:r>
      <w:r w:rsidR="009D4ECE">
        <w:t xml:space="preserve"> </w:t>
      </w:r>
      <w:r>
        <w:t xml:space="preserve">      </w:t>
      </w:r>
      <w:r w:rsidR="0031225B">
        <w:t>А</w:t>
      </w:r>
      <w:r w:rsidR="00F86A19">
        <w:t>.</w:t>
      </w:r>
      <w:r w:rsidR="0031225B">
        <w:t>И</w:t>
      </w:r>
      <w:r w:rsidR="00F86A19">
        <w:t xml:space="preserve">. </w:t>
      </w:r>
      <w:r w:rsidR="0031225B">
        <w:t>Ролик</w:t>
      </w:r>
    </w:p>
    <w:p w:rsidR="005C4A6D" w:rsidRDefault="005C4A6D">
      <w:bookmarkStart w:id="0" w:name="_GoBack"/>
      <w:bookmarkEnd w:id="0"/>
    </w:p>
    <w:sectPr w:rsidR="005C4A6D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134" w:rsidRDefault="00337134">
      <w:r>
        <w:separator/>
      </w:r>
    </w:p>
  </w:endnote>
  <w:endnote w:type="continuationSeparator" w:id="0">
    <w:p w:rsidR="00337134" w:rsidRDefault="0033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134" w:rsidRDefault="00337134">
      <w:r>
        <w:separator/>
      </w:r>
    </w:p>
  </w:footnote>
  <w:footnote w:type="continuationSeparator" w:id="0">
    <w:p w:rsidR="00337134" w:rsidRDefault="00337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B0F86"/>
    <w:rsid w:val="000D1AC3"/>
    <w:rsid w:val="00110337"/>
    <w:rsid w:val="0012036B"/>
    <w:rsid w:val="00121BCD"/>
    <w:rsid w:val="00136A23"/>
    <w:rsid w:val="00141BC7"/>
    <w:rsid w:val="00161C76"/>
    <w:rsid w:val="00193750"/>
    <w:rsid w:val="001B6259"/>
    <w:rsid w:val="001F242A"/>
    <w:rsid w:val="00234429"/>
    <w:rsid w:val="00247C9D"/>
    <w:rsid w:val="0026156A"/>
    <w:rsid w:val="002C07E2"/>
    <w:rsid w:val="002D7753"/>
    <w:rsid w:val="002E3340"/>
    <w:rsid w:val="0031225B"/>
    <w:rsid w:val="00337134"/>
    <w:rsid w:val="0034799B"/>
    <w:rsid w:val="00356314"/>
    <w:rsid w:val="00390E1E"/>
    <w:rsid w:val="0039439A"/>
    <w:rsid w:val="003A3A8E"/>
    <w:rsid w:val="003B4E09"/>
    <w:rsid w:val="003E0F7C"/>
    <w:rsid w:val="003E7DE4"/>
    <w:rsid w:val="00402620"/>
    <w:rsid w:val="004402B6"/>
    <w:rsid w:val="004464D8"/>
    <w:rsid w:val="00456602"/>
    <w:rsid w:val="004601A7"/>
    <w:rsid w:val="004611E1"/>
    <w:rsid w:val="00477267"/>
    <w:rsid w:val="00492BA5"/>
    <w:rsid w:val="004A7507"/>
    <w:rsid w:val="004B6BF6"/>
    <w:rsid w:val="004D6E05"/>
    <w:rsid w:val="005014D2"/>
    <w:rsid w:val="005074A5"/>
    <w:rsid w:val="00511C4D"/>
    <w:rsid w:val="005215F6"/>
    <w:rsid w:val="005321E8"/>
    <w:rsid w:val="005453B0"/>
    <w:rsid w:val="005513ED"/>
    <w:rsid w:val="00570531"/>
    <w:rsid w:val="005A4132"/>
    <w:rsid w:val="005A7F5C"/>
    <w:rsid w:val="005C4A6D"/>
    <w:rsid w:val="005D1D1D"/>
    <w:rsid w:val="005E0DCD"/>
    <w:rsid w:val="005F61D4"/>
    <w:rsid w:val="006165F1"/>
    <w:rsid w:val="006359A3"/>
    <w:rsid w:val="0063724F"/>
    <w:rsid w:val="006B03C2"/>
    <w:rsid w:val="006B653B"/>
    <w:rsid w:val="006C1C27"/>
    <w:rsid w:val="0073600A"/>
    <w:rsid w:val="00741720"/>
    <w:rsid w:val="00775238"/>
    <w:rsid w:val="00782CB2"/>
    <w:rsid w:val="00786685"/>
    <w:rsid w:val="007D4E1E"/>
    <w:rsid w:val="007F60A4"/>
    <w:rsid w:val="00850162"/>
    <w:rsid w:val="00856A3E"/>
    <w:rsid w:val="00877F2F"/>
    <w:rsid w:val="008E7C3F"/>
    <w:rsid w:val="008F179E"/>
    <w:rsid w:val="00907C4C"/>
    <w:rsid w:val="00914CEC"/>
    <w:rsid w:val="00942BCF"/>
    <w:rsid w:val="009B2033"/>
    <w:rsid w:val="009D4ECE"/>
    <w:rsid w:val="00A0336F"/>
    <w:rsid w:val="00A32A8E"/>
    <w:rsid w:val="00A86A06"/>
    <w:rsid w:val="00A86B2D"/>
    <w:rsid w:val="00AB745D"/>
    <w:rsid w:val="00AC3D80"/>
    <w:rsid w:val="00AC6515"/>
    <w:rsid w:val="00B048F0"/>
    <w:rsid w:val="00B062C2"/>
    <w:rsid w:val="00B3143F"/>
    <w:rsid w:val="00B34EFB"/>
    <w:rsid w:val="00B76246"/>
    <w:rsid w:val="00C17E96"/>
    <w:rsid w:val="00C540CA"/>
    <w:rsid w:val="00C879C8"/>
    <w:rsid w:val="00C95CC9"/>
    <w:rsid w:val="00CA3405"/>
    <w:rsid w:val="00D03733"/>
    <w:rsid w:val="00D171CC"/>
    <w:rsid w:val="00D52565"/>
    <w:rsid w:val="00D92780"/>
    <w:rsid w:val="00D93895"/>
    <w:rsid w:val="00DC76CA"/>
    <w:rsid w:val="00DE10BC"/>
    <w:rsid w:val="00E7228A"/>
    <w:rsid w:val="00E84A3E"/>
    <w:rsid w:val="00E94666"/>
    <w:rsid w:val="00EB1FBA"/>
    <w:rsid w:val="00EC7E9E"/>
    <w:rsid w:val="00EF60D9"/>
    <w:rsid w:val="00F15EDF"/>
    <w:rsid w:val="00F23B3D"/>
    <w:rsid w:val="00F27334"/>
    <w:rsid w:val="00F86A19"/>
    <w:rsid w:val="00FB231B"/>
    <w:rsid w:val="00FB2332"/>
    <w:rsid w:val="00FC244B"/>
    <w:rsid w:val="00FC41E3"/>
    <w:rsid w:val="00FC44DF"/>
    <w:rsid w:val="00FC54B8"/>
    <w:rsid w:val="00FE1C27"/>
    <w:rsid w:val="00FF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2016-04-01T03:49:00Z</cp:lastPrinted>
  <dcterms:created xsi:type="dcterms:W3CDTF">2019-09-11T02:28:00Z</dcterms:created>
  <dcterms:modified xsi:type="dcterms:W3CDTF">2019-09-11T02:28:00Z</dcterms:modified>
</cp:coreProperties>
</file>