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46E48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30828800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0F4705" w:rsidRPr="00A6112C" w:rsidRDefault="000F4705" w:rsidP="000F470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F4705" w:rsidRDefault="000F4705" w:rsidP="000F47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F4705" w:rsidRDefault="000F4705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81219E" w:rsidTr="007258FB">
        <w:trPr>
          <w:cantSplit/>
        </w:trPr>
        <w:tc>
          <w:tcPr>
            <w:tcW w:w="1694" w:type="pct"/>
          </w:tcPr>
          <w:p w:rsidR="00357541" w:rsidRPr="007341D9" w:rsidRDefault="00445B6B" w:rsidP="007B463E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796338" w:rsidRPr="007341D9">
              <w:rPr>
                <w:sz w:val="24"/>
                <w:szCs w:val="24"/>
              </w:rPr>
              <w:t>.09</w:t>
            </w:r>
            <w:r w:rsidR="00FB0FC8" w:rsidRPr="007341D9">
              <w:rPr>
                <w:sz w:val="24"/>
                <w:szCs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7341D9" w:rsidRDefault="008602F8" w:rsidP="008602F8">
            <w:pPr>
              <w:ind w:left="19"/>
              <w:rPr>
                <w:sz w:val="24"/>
                <w:szCs w:val="24"/>
              </w:rPr>
            </w:pPr>
            <w:r w:rsidRPr="007341D9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57541" w:rsidRPr="007341D9" w:rsidRDefault="00357541">
            <w:pPr>
              <w:jc w:val="right"/>
              <w:rPr>
                <w:sz w:val="24"/>
                <w:szCs w:val="24"/>
              </w:rPr>
            </w:pPr>
            <w:r w:rsidRPr="007341D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341D9" w:rsidRDefault="00B803DE" w:rsidP="00342149">
            <w:pPr>
              <w:ind w:hanging="107"/>
              <w:rPr>
                <w:sz w:val="24"/>
                <w:szCs w:val="24"/>
              </w:rPr>
            </w:pPr>
            <w:r w:rsidRPr="007341D9">
              <w:rPr>
                <w:sz w:val="24"/>
                <w:szCs w:val="24"/>
              </w:rPr>
              <w:t xml:space="preserve"> </w:t>
            </w:r>
            <w:r w:rsidR="00445B6B">
              <w:rPr>
                <w:sz w:val="24"/>
                <w:szCs w:val="24"/>
              </w:rPr>
              <w:t>559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182500" w:rsidP="006356B2">
            <w:pPr>
              <w:jc w:val="both"/>
            </w:pPr>
            <w:r>
              <w:t xml:space="preserve">О проекте закона Приморского края </w:t>
            </w:r>
            <w:r w:rsidR="00342149">
              <w:rPr>
                <w:szCs w:val="28"/>
              </w:rPr>
              <w:t xml:space="preserve">"О внесении изменений в статью 2 Закона Приморского края </w:t>
            </w:r>
            <w:r w:rsidR="00342149">
              <w:rPr>
                <w:szCs w:val="28"/>
              </w:rPr>
              <w:br/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357541" w:rsidRDefault="00357541" w:rsidP="00C9335B">
      <w:pPr>
        <w:jc w:val="both"/>
      </w:pPr>
    </w:p>
    <w:p w:rsidR="00182500" w:rsidRDefault="00182500" w:rsidP="00182500">
      <w:pPr>
        <w:pStyle w:val="ConsPlusNormal"/>
        <w:ind w:firstLine="709"/>
        <w:jc w:val="both"/>
        <w:outlineLvl w:val="0"/>
      </w:pPr>
      <w:r>
        <w:t xml:space="preserve">Рассмотрев проект закона Приморского края </w:t>
      </w:r>
      <w:r w:rsidR="00342149">
        <w:t>"О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rFonts w:eastAsia="Times New Roman"/>
          <w:lang w:eastAsia="ru-RU"/>
        </w:rPr>
        <w:t>,</w:t>
      </w:r>
    </w:p>
    <w:p w:rsidR="00182500" w:rsidRDefault="00182500" w:rsidP="00182500">
      <w:pPr>
        <w:pStyle w:val="ConsPlusNormal"/>
        <w:ind w:firstLine="709"/>
        <w:jc w:val="both"/>
        <w:outlineLvl w:val="0"/>
      </w:pPr>
      <w:proofErr w:type="gramStart"/>
      <w:r>
        <w:t>внесенный</w:t>
      </w:r>
      <w:proofErr w:type="gramEnd"/>
      <w:r>
        <w:t xml:space="preserve"> в Законодательное Собрание Приморского края в порядке законодательной инициативы Губернатор</w:t>
      </w:r>
      <w:r w:rsidR="00342149">
        <w:t>ом</w:t>
      </w:r>
      <w:r>
        <w:t xml:space="preserve"> Приморского края (от </w:t>
      </w:r>
      <w:r w:rsidR="00342149">
        <w:t>02</w:t>
      </w:r>
      <w:r>
        <w:t>.0</w:t>
      </w:r>
      <w:r w:rsidR="00342149">
        <w:t>9</w:t>
      </w:r>
      <w:r>
        <w:t>.2019</w:t>
      </w:r>
      <w:r w:rsidRPr="00E2533F">
        <w:t xml:space="preserve"> № </w:t>
      </w:r>
      <w:r>
        <w:t>7</w:t>
      </w:r>
      <w:r w:rsidR="00342149">
        <w:t>76</w:t>
      </w:r>
      <w:r w:rsidRPr="00886E6B">
        <w:t>-ПР</w:t>
      </w:r>
      <w:r>
        <w:t>),</w:t>
      </w:r>
    </w:p>
    <w:p w:rsidR="00182500" w:rsidRPr="00266A26" w:rsidRDefault="00182500" w:rsidP="00342149">
      <w:pPr>
        <w:pStyle w:val="ConsPlusNormal"/>
        <w:ind w:firstLine="709"/>
        <w:jc w:val="both"/>
        <w:outlineLvl w:val="0"/>
      </w:pPr>
      <w:r>
        <w:t xml:space="preserve">подготовленный </w:t>
      </w:r>
      <w:r w:rsidR="00342149" w:rsidRPr="00E46A44">
        <w:rPr>
          <w:color w:val="000000"/>
        </w:rPr>
        <w:t xml:space="preserve">в целях </w:t>
      </w:r>
      <w:r w:rsidR="00342149" w:rsidRPr="00E96523">
        <w:t>переда</w:t>
      </w:r>
      <w:r w:rsidR="00342149">
        <w:t>чи отдельных</w:t>
      </w:r>
      <w:r w:rsidR="00342149" w:rsidRPr="00E96523">
        <w:t xml:space="preserve"> </w:t>
      </w:r>
      <w:r w:rsidR="00342149">
        <w:t xml:space="preserve">полномочий в сфере наружной рекламы </w:t>
      </w:r>
      <w:r w:rsidR="00342149" w:rsidRPr="00E96523">
        <w:t xml:space="preserve">на уровень </w:t>
      </w:r>
      <w:r w:rsidR="00342149" w:rsidRPr="0074118E">
        <w:t>органов</w:t>
      </w:r>
      <w:r w:rsidR="00342149">
        <w:t xml:space="preserve"> местного самоуправления </w:t>
      </w:r>
      <w:r w:rsidR="00342149" w:rsidRPr="00E96523">
        <w:t xml:space="preserve">Владивостокского и Артемовского городских округов, </w:t>
      </w:r>
      <w:proofErr w:type="spellStart"/>
      <w:r w:rsidR="00342149" w:rsidRPr="00E96523">
        <w:t>Надеждинского</w:t>
      </w:r>
      <w:proofErr w:type="spellEnd"/>
      <w:r w:rsidR="00342149" w:rsidRPr="00E96523">
        <w:t xml:space="preserve"> и </w:t>
      </w:r>
      <w:proofErr w:type="spellStart"/>
      <w:r w:rsidR="00342149" w:rsidRPr="00E96523">
        <w:t>Шкотовского</w:t>
      </w:r>
      <w:proofErr w:type="spellEnd"/>
      <w:r w:rsidR="00342149" w:rsidRPr="00E96523">
        <w:t xml:space="preserve"> муниципальных районов </w:t>
      </w:r>
      <w:r w:rsidR="00342149">
        <w:t>для более</w:t>
      </w:r>
      <w:r w:rsidR="00342149" w:rsidRPr="00E96523">
        <w:t xml:space="preserve"> эффективного </w:t>
      </w:r>
      <w:r w:rsidR="00342149">
        <w:t>регулирования размещения объектов наружной рекламы на территории</w:t>
      </w:r>
      <w:r w:rsidR="00342149" w:rsidRPr="00E96523">
        <w:t xml:space="preserve"> </w:t>
      </w:r>
      <w:r w:rsidR="00342149">
        <w:t xml:space="preserve">указанных муниципальных образований </w:t>
      </w:r>
      <w:r w:rsidR="00342149" w:rsidRPr="00E96523">
        <w:t>Приморского края</w:t>
      </w:r>
      <w:r>
        <w:t xml:space="preserve">, </w:t>
      </w:r>
      <w:r>
        <w:rPr>
          <w:rFonts w:ascii="Times New Roman CYR" w:eastAsia="Times New Roman" w:hAnsi="Times New Roman CYR" w:cs="Times New Roman CYR"/>
          <w:lang w:eastAsia="ru-RU"/>
        </w:rPr>
        <w:t>комитет</w:t>
      </w:r>
    </w:p>
    <w:p w:rsidR="00182500" w:rsidRDefault="00182500" w:rsidP="00182500">
      <w:pPr>
        <w:ind w:firstLine="709"/>
        <w:jc w:val="both"/>
        <w:rPr>
          <w:szCs w:val="28"/>
        </w:rPr>
      </w:pPr>
    </w:p>
    <w:p w:rsidR="00182500" w:rsidRDefault="00182500" w:rsidP="00182500">
      <w:pPr>
        <w:pStyle w:val="a3"/>
        <w:tabs>
          <w:tab w:val="clear" w:pos="4153"/>
          <w:tab w:val="clear" w:pos="8306"/>
        </w:tabs>
      </w:pPr>
      <w:r>
        <w:t>РЕШИЛ:</w:t>
      </w:r>
    </w:p>
    <w:p w:rsidR="00182500" w:rsidRDefault="00182500" w:rsidP="00182500">
      <w:pPr>
        <w:pStyle w:val="a3"/>
        <w:tabs>
          <w:tab w:val="clear" w:pos="4153"/>
          <w:tab w:val="clear" w:pos="8306"/>
        </w:tabs>
        <w:ind w:firstLine="709"/>
      </w:pPr>
    </w:p>
    <w:p w:rsidR="00182500" w:rsidRDefault="00182500" w:rsidP="00182500">
      <w:pPr>
        <w:pStyle w:val="ConsPlusNormal"/>
        <w:ind w:firstLine="709"/>
        <w:jc w:val="both"/>
        <w:outlineLvl w:val="0"/>
        <w:rPr>
          <w:snapToGrid w:val="0"/>
          <w:color w:val="000000"/>
        </w:rPr>
      </w:pPr>
      <w:proofErr w:type="gramStart"/>
      <w:r>
        <w:t>1.</w:t>
      </w:r>
      <w:r w:rsidRPr="0073166A">
        <w:t>Рекомендовать Законодательному Собранию Приморского края р</w:t>
      </w:r>
      <w:r w:rsidRPr="0073166A">
        <w:rPr>
          <w:snapToGrid w:val="0"/>
          <w:color w:val="000000"/>
        </w:rPr>
        <w:t>ассмотре</w:t>
      </w:r>
      <w:r w:rsidRPr="0073166A">
        <w:t>ть</w:t>
      </w:r>
      <w:r w:rsidRPr="006125BB">
        <w:t xml:space="preserve"> </w:t>
      </w:r>
      <w:r>
        <w:t xml:space="preserve">проект закона </w:t>
      </w:r>
      <w:r w:rsidRPr="003B083A">
        <w:t>Приморского края</w:t>
      </w:r>
      <w:r>
        <w:t xml:space="preserve"> </w:t>
      </w:r>
      <w:r w:rsidR="00342149">
        <w:t xml:space="preserve">"О внесении изменений в статью 2 Закона Приморского края "О перераспределении полномочий </w:t>
      </w:r>
      <w:r w:rsidR="00342149">
        <w:lastRenderedPageBreak/>
        <w:t xml:space="preserve">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Pr="00314CD0">
        <w:t>на очередном заседании</w:t>
      </w:r>
      <w:r>
        <w:t xml:space="preserve"> Законодательного Собрания Приморского края в сентябре 2019 года</w:t>
      </w:r>
      <w:r>
        <w:rPr>
          <w:snapToGrid w:val="0"/>
          <w:color w:val="000000"/>
        </w:rPr>
        <w:t>.</w:t>
      </w:r>
      <w:proofErr w:type="gramEnd"/>
    </w:p>
    <w:p w:rsidR="00182500" w:rsidRDefault="00182500" w:rsidP="00182500">
      <w:pPr>
        <w:ind w:firstLine="709"/>
        <w:jc w:val="both"/>
        <w:rPr>
          <w:snapToGrid w:val="0"/>
          <w:color w:val="000000"/>
          <w:szCs w:val="28"/>
        </w:rPr>
      </w:pPr>
    </w:p>
    <w:p w:rsidR="00182500" w:rsidRDefault="00182500" w:rsidP="00182500">
      <w:pPr>
        <w:pStyle w:val="ConsPlusNormal"/>
        <w:ind w:firstLine="709"/>
        <w:jc w:val="both"/>
        <w:outlineLvl w:val="0"/>
        <w:rPr>
          <w:snapToGrid w:val="0"/>
          <w:color w:val="000000"/>
        </w:rPr>
      </w:pPr>
      <w:r>
        <w:t xml:space="preserve">2.Рекомендовать </w:t>
      </w:r>
      <w:r>
        <w:rPr>
          <w:snapToGrid w:val="0"/>
          <w:color w:val="000000"/>
        </w:rPr>
        <w:t xml:space="preserve">Законодательному Собранию </w:t>
      </w:r>
      <w:r w:rsidRPr="0073166A">
        <w:t xml:space="preserve">Приморского края </w:t>
      </w:r>
      <w:r>
        <w:t xml:space="preserve">принять проект закона Приморского края </w:t>
      </w:r>
      <w:r w:rsidR="00342149">
        <w:t>"О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</w:t>
      </w:r>
      <w:r>
        <w:rPr>
          <w:snapToGrid w:val="0"/>
          <w:color w:val="000000"/>
        </w:rPr>
        <w:t>в первом чтении.</w:t>
      </w:r>
    </w:p>
    <w:p w:rsidR="00182500" w:rsidRDefault="00182500" w:rsidP="0018250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182500" w:rsidRDefault="00182500" w:rsidP="00182500">
      <w:pPr>
        <w:autoSpaceDE w:val="0"/>
        <w:autoSpaceDN w:val="0"/>
        <w:adjustRightInd w:val="0"/>
        <w:ind w:firstLine="709"/>
        <w:jc w:val="both"/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proofErr w:type="spellStart"/>
      <w:r w:rsidR="00342149">
        <w:t>Текиеву</w:t>
      </w:r>
      <w:proofErr w:type="spellEnd"/>
      <w:r w:rsidR="00342149">
        <w:t xml:space="preserve"> </w:t>
      </w:r>
      <w:proofErr w:type="spellStart"/>
      <w:r w:rsidR="00342149">
        <w:t>Джамбулату</w:t>
      </w:r>
      <w:proofErr w:type="spellEnd"/>
      <w:r w:rsidR="00342149">
        <w:t xml:space="preserve"> </w:t>
      </w:r>
      <w:proofErr w:type="spellStart"/>
      <w:r w:rsidR="00342149">
        <w:t>Абдулхалимовичу</w:t>
      </w:r>
      <w:proofErr w:type="spellEnd"/>
      <w:r w:rsidRPr="00DE534B">
        <w:t>, председател</w:t>
      </w:r>
      <w:r w:rsidR="00342149">
        <w:t>ю</w:t>
      </w:r>
      <w:r w:rsidRPr="00DE534B">
        <w:t xml:space="preserve"> комитета по региональной политике</w:t>
      </w:r>
      <w:r>
        <w:t xml:space="preserve">, </w:t>
      </w:r>
      <w:r w:rsidRPr="00DE534B">
        <w:t>законности</w:t>
      </w:r>
      <w:r>
        <w:t xml:space="preserve"> и международному сотрудничеству</w:t>
      </w:r>
      <w:r w:rsidRPr="00DE534B">
        <w:t xml:space="preserve">, выступить на заседании Законодательного Собрания с </w:t>
      </w:r>
      <w:r>
        <w:t>со</w:t>
      </w:r>
      <w:r w:rsidRPr="00DE534B">
        <w:t>докладом по данному вопросу.</w:t>
      </w:r>
    </w:p>
    <w:p w:rsidR="00182500" w:rsidRPr="000950FC" w:rsidRDefault="00182500" w:rsidP="00182500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182500" w:rsidRPr="000950FC" w:rsidRDefault="00182500" w:rsidP="00182500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3</w:t>
      </w:r>
      <w:r w:rsidRPr="000950FC">
        <w:t xml:space="preserve"> минут</w:t>
      </w:r>
      <w:r>
        <w:t>ы, содоклада – 1 минута</w:t>
      </w:r>
      <w:r w:rsidRPr="000950FC">
        <w:t>.</w:t>
      </w:r>
    </w:p>
    <w:p w:rsidR="00FE0181" w:rsidRDefault="00FE0181" w:rsidP="00796338">
      <w:pPr>
        <w:ind w:firstLine="709"/>
        <w:jc w:val="both"/>
        <w:rPr>
          <w:szCs w:val="28"/>
        </w:rPr>
      </w:pPr>
    </w:p>
    <w:p w:rsidR="00727077" w:rsidRDefault="00727077" w:rsidP="00796338">
      <w:pPr>
        <w:ind w:firstLine="709"/>
        <w:jc w:val="both"/>
        <w:rPr>
          <w:szCs w:val="28"/>
        </w:rPr>
      </w:pPr>
    </w:p>
    <w:p w:rsidR="00FB0FC8" w:rsidRDefault="00FB0FC8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FB0FC8" w:rsidP="00FB0FC8">
      <w:pPr>
        <w:jc w:val="both"/>
      </w:pPr>
      <w:r>
        <w:t>Председатель</w:t>
      </w:r>
      <w:r w:rsidR="00DD3F3C">
        <w:t xml:space="preserve"> комитета</w:t>
      </w:r>
      <w:r>
        <w:t xml:space="preserve"> </w:t>
      </w:r>
      <w:r w:rsidR="00DD3F3C">
        <w:tab/>
      </w:r>
      <w:r w:rsidR="00DD3F3C">
        <w:tab/>
      </w:r>
      <w:r w:rsidR="00DD3F3C">
        <w:tab/>
      </w:r>
      <w:r w:rsidR="00DD3F3C">
        <w:tab/>
      </w:r>
      <w:r w:rsidR="00DD3F3C">
        <w:tab/>
      </w:r>
      <w:r w:rsidR="00DD3F3C">
        <w:tab/>
      </w:r>
      <w:r w:rsidR="00DD3F3C">
        <w:tab/>
        <w:t xml:space="preserve"> Д.А. Текиев</w:t>
      </w:r>
    </w:p>
    <w:sectPr w:rsidR="00FB0FC8" w:rsidSect="00FE01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8B6" w:rsidRDefault="000378B6">
      <w:r>
        <w:separator/>
      </w:r>
    </w:p>
  </w:endnote>
  <w:endnote w:type="continuationSeparator" w:id="0">
    <w:p w:rsidR="000378B6" w:rsidRDefault="00037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B9" w:rsidRDefault="00881E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B9" w:rsidRDefault="00881EB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B9" w:rsidRDefault="00881E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8B6" w:rsidRDefault="000378B6">
      <w:r>
        <w:separator/>
      </w:r>
    </w:p>
  </w:footnote>
  <w:footnote w:type="continuationSeparator" w:id="0">
    <w:p w:rsidR="000378B6" w:rsidRDefault="00037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B9" w:rsidRDefault="00881E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E46E48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81EB9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841" w:rsidRDefault="00916841">
    <w:pPr>
      <w:pStyle w:val="a3"/>
    </w:pPr>
    <w:r>
      <w:tab/>
    </w:r>
    <w:r>
      <w:tab/>
    </w:r>
    <w:r w:rsidR="00881EB9">
      <w:t xml:space="preserve"> 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8"/>
    <w:rsid w:val="00017A6E"/>
    <w:rsid w:val="00022B36"/>
    <w:rsid w:val="0002396C"/>
    <w:rsid w:val="000378B6"/>
    <w:rsid w:val="0004022C"/>
    <w:rsid w:val="000448DD"/>
    <w:rsid w:val="00053C61"/>
    <w:rsid w:val="000642C2"/>
    <w:rsid w:val="00065D9B"/>
    <w:rsid w:val="00080DED"/>
    <w:rsid w:val="00094325"/>
    <w:rsid w:val="00095507"/>
    <w:rsid w:val="000B2135"/>
    <w:rsid w:val="000C2C7A"/>
    <w:rsid w:val="000D2761"/>
    <w:rsid w:val="000F4705"/>
    <w:rsid w:val="00125E34"/>
    <w:rsid w:val="00160F97"/>
    <w:rsid w:val="001638B2"/>
    <w:rsid w:val="00163992"/>
    <w:rsid w:val="00182500"/>
    <w:rsid w:val="001972B0"/>
    <w:rsid w:val="001B3A35"/>
    <w:rsid w:val="001C5162"/>
    <w:rsid w:val="001F114C"/>
    <w:rsid w:val="0020003C"/>
    <w:rsid w:val="0020768C"/>
    <w:rsid w:val="00224D24"/>
    <w:rsid w:val="00273DE5"/>
    <w:rsid w:val="002B2F5D"/>
    <w:rsid w:val="00342149"/>
    <w:rsid w:val="00357541"/>
    <w:rsid w:val="00383131"/>
    <w:rsid w:val="003B4C86"/>
    <w:rsid w:val="003D4A28"/>
    <w:rsid w:val="003D685D"/>
    <w:rsid w:val="003E4577"/>
    <w:rsid w:val="003F2358"/>
    <w:rsid w:val="0043177B"/>
    <w:rsid w:val="00445B6B"/>
    <w:rsid w:val="004570D5"/>
    <w:rsid w:val="00461E2B"/>
    <w:rsid w:val="00486EBF"/>
    <w:rsid w:val="004E1E78"/>
    <w:rsid w:val="004F5C6E"/>
    <w:rsid w:val="00591F2A"/>
    <w:rsid w:val="005C5C12"/>
    <w:rsid w:val="005C5E53"/>
    <w:rsid w:val="006356B2"/>
    <w:rsid w:val="00692D49"/>
    <w:rsid w:val="006A40E8"/>
    <w:rsid w:val="006C0530"/>
    <w:rsid w:val="006F568A"/>
    <w:rsid w:val="00701CA8"/>
    <w:rsid w:val="00702F7A"/>
    <w:rsid w:val="007128C1"/>
    <w:rsid w:val="00721C04"/>
    <w:rsid w:val="007258FB"/>
    <w:rsid w:val="00727077"/>
    <w:rsid w:val="007341D9"/>
    <w:rsid w:val="00751091"/>
    <w:rsid w:val="00767749"/>
    <w:rsid w:val="00781908"/>
    <w:rsid w:val="00785B26"/>
    <w:rsid w:val="00796338"/>
    <w:rsid w:val="007B463E"/>
    <w:rsid w:val="007F0598"/>
    <w:rsid w:val="00800524"/>
    <w:rsid w:val="0081195D"/>
    <w:rsid w:val="0081219E"/>
    <w:rsid w:val="00817F96"/>
    <w:rsid w:val="008602F8"/>
    <w:rsid w:val="008762FC"/>
    <w:rsid w:val="0087792E"/>
    <w:rsid w:val="00881EB9"/>
    <w:rsid w:val="008B22B1"/>
    <w:rsid w:val="00903860"/>
    <w:rsid w:val="00916841"/>
    <w:rsid w:val="0095195F"/>
    <w:rsid w:val="00955B60"/>
    <w:rsid w:val="00956ED3"/>
    <w:rsid w:val="009742C0"/>
    <w:rsid w:val="009746D1"/>
    <w:rsid w:val="0099314B"/>
    <w:rsid w:val="009E5CD9"/>
    <w:rsid w:val="009E6E23"/>
    <w:rsid w:val="009F0165"/>
    <w:rsid w:val="009F564B"/>
    <w:rsid w:val="009F626B"/>
    <w:rsid w:val="00A166B2"/>
    <w:rsid w:val="00A25BBB"/>
    <w:rsid w:val="00AA1AC2"/>
    <w:rsid w:val="00B0002F"/>
    <w:rsid w:val="00B23D26"/>
    <w:rsid w:val="00B57F2E"/>
    <w:rsid w:val="00B62FAC"/>
    <w:rsid w:val="00B668A9"/>
    <w:rsid w:val="00B803DE"/>
    <w:rsid w:val="00BA03F9"/>
    <w:rsid w:val="00BE16C2"/>
    <w:rsid w:val="00C34A99"/>
    <w:rsid w:val="00C50E8B"/>
    <w:rsid w:val="00C66241"/>
    <w:rsid w:val="00C91228"/>
    <w:rsid w:val="00C9335B"/>
    <w:rsid w:val="00C93F3B"/>
    <w:rsid w:val="00C958B6"/>
    <w:rsid w:val="00CA27B5"/>
    <w:rsid w:val="00CD5440"/>
    <w:rsid w:val="00CD5DF2"/>
    <w:rsid w:val="00CF4AC6"/>
    <w:rsid w:val="00CF5270"/>
    <w:rsid w:val="00D17A7A"/>
    <w:rsid w:val="00D271A4"/>
    <w:rsid w:val="00D50619"/>
    <w:rsid w:val="00D51D09"/>
    <w:rsid w:val="00D57DD4"/>
    <w:rsid w:val="00DB39CE"/>
    <w:rsid w:val="00DD3F3C"/>
    <w:rsid w:val="00E00B98"/>
    <w:rsid w:val="00E326C2"/>
    <w:rsid w:val="00E46E48"/>
    <w:rsid w:val="00E77161"/>
    <w:rsid w:val="00E85955"/>
    <w:rsid w:val="00ED6B4F"/>
    <w:rsid w:val="00EF5A7F"/>
    <w:rsid w:val="00EF7488"/>
    <w:rsid w:val="00F01DD8"/>
    <w:rsid w:val="00F279C6"/>
    <w:rsid w:val="00F27F1F"/>
    <w:rsid w:val="00F773EE"/>
    <w:rsid w:val="00FB0FC8"/>
    <w:rsid w:val="00FE0181"/>
    <w:rsid w:val="00FE1124"/>
    <w:rsid w:val="00FE2182"/>
    <w:rsid w:val="00FF0684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customStyle="1" w:styleId="ConsPlusNormal">
    <w:name w:val="ConsPlusNormal"/>
    <w:rsid w:val="0072707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customStyle="1" w:styleId="ConsPlusNormal">
    <w:name w:val="ConsPlusNormal"/>
    <w:rsid w:val="0072707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BC083-8123-4BA9-BDC2-1D2486906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</TotalTime>
  <Pages>2</Pages>
  <Words>305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Гончарова Татьяна Иннокентьевна</cp:lastModifiedBy>
  <cp:revision>5</cp:revision>
  <cp:lastPrinted>2019-07-17T05:16:00Z</cp:lastPrinted>
  <dcterms:created xsi:type="dcterms:W3CDTF">2019-09-03T04:14:00Z</dcterms:created>
  <dcterms:modified xsi:type="dcterms:W3CDTF">2019-09-24T01:14:00Z</dcterms:modified>
</cp:coreProperties>
</file>