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30758711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B20205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24.09.2019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20205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7624E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 w:rsidR="005D71B6">
              <w:rPr>
                <w:szCs w:val="28"/>
              </w:rPr>
              <w:t>внесении изменений в</w:t>
            </w:r>
            <w:r w:rsidR="00E02A19">
              <w:rPr>
                <w:szCs w:val="28"/>
              </w:rPr>
              <w:t xml:space="preserve"> отдельные законодательные акты Приморского края по вопросам осуществления полномочий органов опеки и попечительства"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 w:rsidP="0027624E"/>
        </w:tc>
      </w:tr>
    </w:tbl>
    <w:p w:rsidR="000C3D41" w:rsidRPr="000C3D41" w:rsidRDefault="00F65753" w:rsidP="002762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E02A19" w:rsidRPr="007233D9">
        <w:rPr>
          <w:szCs w:val="28"/>
        </w:rPr>
        <w:t>"</w:t>
      </w:r>
      <w:r w:rsidR="00E02A19" w:rsidRPr="002D7B55">
        <w:rPr>
          <w:szCs w:val="28"/>
        </w:rPr>
        <w:t xml:space="preserve">О </w:t>
      </w:r>
      <w:r w:rsidR="00E02A19">
        <w:rPr>
          <w:szCs w:val="28"/>
        </w:rPr>
        <w:t>внесении изменений в отдельные законодательные акты Приморского края по вопросам осуществления полномочий органов опеки и попечительства"</w:t>
      </w:r>
      <w:r w:rsidRPr="00303027">
        <w:rPr>
          <w:szCs w:val="28"/>
        </w:rPr>
        <w:t>, внесенный Губернатор</w:t>
      </w:r>
      <w:r>
        <w:rPr>
          <w:szCs w:val="28"/>
        </w:rPr>
        <w:t>ом</w:t>
      </w:r>
      <w:r w:rsidRPr="00303027">
        <w:rPr>
          <w:szCs w:val="28"/>
        </w:rPr>
        <w:t xml:space="preserve"> Приморского края в качестве законодательной инициативы</w:t>
      </w:r>
      <w:r>
        <w:rPr>
          <w:szCs w:val="28"/>
        </w:rPr>
        <w:t>,</w:t>
      </w:r>
      <w:r w:rsidRPr="00303027">
        <w:rPr>
          <w:szCs w:val="28"/>
        </w:rPr>
        <w:t xml:space="preserve"> </w:t>
      </w:r>
      <w:r w:rsidR="00E02A19">
        <w:rPr>
          <w:szCs w:val="28"/>
        </w:rPr>
        <w:t xml:space="preserve">в целях приведения </w:t>
      </w:r>
      <w:r w:rsidR="00F22F83">
        <w:rPr>
          <w:szCs w:val="28"/>
        </w:rPr>
        <w:t xml:space="preserve">законодательных актов Приморского края по вопросам осуществления полномочий органов опеки и попечительства </w:t>
      </w:r>
      <w:r w:rsidR="00E02A19">
        <w:rPr>
          <w:szCs w:val="28"/>
        </w:rPr>
        <w:t xml:space="preserve">в соответствие с </w:t>
      </w:r>
      <w:r w:rsidR="00E02A19" w:rsidRPr="000C3D41">
        <w:rPr>
          <w:szCs w:val="28"/>
        </w:rPr>
        <w:t>федеральными и региональными нормативными правовыми актами</w:t>
      </w:r>
      <w:r w:rsidR="00547DFE" w:rsidRPr="000C3D41">
        <w:rPr>
          <w:szCs w:val="28"/>
        </w:rPr>
        <w:t xml:space="preserve">, </w:t>
      </w:r>
      <w:r w:rsidR="0028305B" w:rsidRPr="000C3D41">
        <w:rPr>
          <w:szCs w:val="28"/>
        </w:rPr>
        <w:t>которым предлагается</w:t>
      </w:r>
      <w:r w:rsidR="000C3D41">
        <w:rPr>
          <w:szCs w:val="28"/>
        </w:rPr>
        <w:t>, в том числе</w:t>
      </w:r>
      <w:r w:rsidR="000C3D41" w:rsidRPr="000C3D41">
        <w:rPr>
          <w:szCs w:val="28"/>
        </w:rPr>
        <w:t>:</w:t>
      </w:r>
    </w:p>
    <w:p w:rsidR="000C3D41" w:rsidRPr="000C3D41" w:rsidRDefault="000C3D41" w:rsidP="000C3D41">
      <w:pPr>
        <w:pStyle w:val="ConsPlusNormal"/>
        <w:ind w:firstLine="709"/>
        <w:jc w:val="both"/>
        <w:rPr>
          <w:rFonts w:eastAsia="Times New Roman"/>
          <w:color w:val="000000"/>
          <w:spacing w:val="2"/>
        </w:rPr>
      </w:pPr>
      <w:bookmarkStart w:id="0" w:name="_GoBack"/>
      <w:bookmarkEnd w:id="0"/>
      <w:r w:rsidRPr="000C3D41">
        <w:rPr>
          <w:rFonts w:eastAsia="Times New Roman"/>
          <w:color w:val="000000"/>
          <w:spacing w:val="2"/>
        </w:rPr>
        <w:t xml:space="preserve">изменение штатной численности органов опеки и попечительства в отношении несовершеннолетних из расчета </w:t>
      </w:r>
      <w:r w:rsidR="008F02A1" w:rsidRPr="00D1450B">
        <w:t>один специалист на 2,2</w:t>
      </w:r>
      <w:r w:rsidR="008F02A1">
        <w:t xml:space="preserve"> </w:t>
      </w:r>
      <w:r w:rsidR="008F02A1" w:rsidRPr="00D1450B">
        <w:t>тысячи детей, проживающих на территории муниципального района и один</w:t>
      </w:r>
      <w:r w:rsidR="008F02A1">
        <w:t xml:space="preserve"> </w:t>
      </w:r>
      <w:r w:rsidR="008F02A1" w:rsidRPr="00D1450B">
        <w:t>специалист на 2,7 тысячи детей, проживающих на территории</w:t>
      </w:r>
      <w:r w:rsidR="008F02A1">
        <w:t xml:space="preserve"> </w:t>
      </w:r>
      <w:r w:rsidR="008F02A1" w:rsidRPr="00D1450B">
        <w:t>муниципального округа, городского округа, но не менее двух специалистов</w:t>
      </w:r>
      <w:r w:rsidR="008F02A1">
        <w:t xml:space="preserve"> </w:t>
      </w:r>
      <w:r w:rsidR="008F02A1" w:rsidRPr="00D1450B">
        <w:t>на территории муниципального образования</w:t>
      </w:r>
      <w:r w:rsidRPr="000C3D41">
        <w:rPr>
          <w:rFonts w:eastAsia="Times New Roman"/>
          <w:color w:val="000000"/>
          <w:spacing w:val="2"/>
        </w:rPr>
        <w:t>;</w:t>
      </w:r>
    </w:p>
    <w:p w:rsidR="002320C9" w:rsidRDefault="000C3D41" w:rsidP="000C3D41">
      <w:pPr>
        <w:ind w:firstLine="708"/>
        <w:jc w:val="both"/>
        <w:rPr>
          <w:szCs w:val="28"/>
        </w:rPr>
      </w:pPr>
      <w:r>
        <w:t>возможность наделения</w:t>
      </w:r>
      <w:r w:rsidRPr="000C3D41">
        <w:t xml:space="preserve"> полномочиями по опеке и попечительству органы местного самоуправления муниципальных районов, городских и муниципальных округов Приморского края</w:t>
      </w:r>
      <w:r>
        <w:rPr>
          <w:szCs w:val="28"/>
        </w:rPr>
        <w:t xml:space="preserve">, </w:t>
      </w:r>
      <w:r w:rsidR="00547DFE">
        <w:rPr>
          <w:szCs w:val="28"/>
        </w:rPr>
        <w:t>комитет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E02A19" w:rsidRPr="007233D9">
        <w:rPr>
          <w:szCs w:val="28"/>
        </w:rPr>
        <w:t>"</w:t>
      </w:r>
      <w:r w:rsidR="00E02A19" w:rsidRPr="002D7B55">
        <w:rPr>
          <w:szCs w:val="28"/>
        </w:rPr>
        <w:t xml:space="preserve">О </w:t>
      </w:r>
      <w:r w:rsidR="00E02A19">
        <w:rPr>
          <w:szCs w:val="28"/>
        </w:rPr>
        <w:t>внесении изменений в отдельные законодательные акты Приморского края по вопросам осуществления полномочий органов опеки и попечительства"</w:t>
      </w:r>
      <w:r>
        <w:t>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C71920" w:rsidRPr="007233D9">
        <w:rPr>
          <w:szCs w:val="28"/>
        </w:rPr>
        <w:t>"</w:t>
      </w:r>
      <w:r w:rsidR="00C71920" w:rsidRPr="002D7B55">
        <w:rPr>
          <w:szCs w:val="28"/>
        </w:rPr>
        <w:t xml:space="preserve">О </w:t>
      </w:r>
      <w:r w:rsidR="00C71920">
        <w:rPr>
          <w:szCs w:val="28"/>
        </w:rPr>
        <w:t xml:space="preserve">внесении изменений в отдельные законодательные акты Приморского края по вопросам осуществления полномочий органов опеки и попечительства" </w:t>
      </w:r>
      <w:r>
        <w:t>в первом чтении на очередном заседании Законодательного Собрания</w:t>
      </w:r>
      <w:r w:rsidR="00C71920">
        <w:t xml:space="preserve"> дополнительным вопросом</w:t>
      </w:r>
      <w:r>
        <w:t xml:space="preserve">.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r w:rsidR="0027624E">
        <w:t>Косьяненко Т.С.</w:t>
      </w:r>
      <w:r>
        <w:t xml:space="preserve">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C71920" w:rsidRDefault="00C71920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27624E">
      <w:pPr>
        <w:ind w:firstLine="709"/>
        <w:jc w:val="both"/>
        <w:rPr>
          <w:szCs w:val="28"/>
        </w:rPr>
      </w:pPr>
    </w:p>
    <w:p w:rsidR="00F65753" w:rsidRDefault="00F65753" w:rsidP="0027624E">
      <w:pPr>
        <w:pStyle w:val="30"/>
        <w:spacing w:after="0"/>
        <w:rPr>
          <w:sz w:val="28"/>
          <w:szCs w:val="28"/>
        </w:rPr>
      </w:pPr>
    </w:p>
    <w:p w:rsidR="00F65753" w:rsidRDefault="00F65753" w:rsidP="0027624E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27624E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27624E">
        <w:rPr>
          <w:szCs w:val="28"/>
        </w:rPr>
        <w:t>Т.С. Косьяненко</w:t>
      </w:r>
    </w:p>
    <w:p w:rsidR="00C9335B" w:rsidRDefault="00C9335B" w:rsidP="0027624E">
      <w:pPr>
        <w:jc w:val="both"/>
      </w:pPr>
    </w:p>
    <w:p w:rsidR="00357541" w:rsidRDefault="00357541" w:rsidP="0027624E">
      <w:pPr>
        <w:pStyle w:val="a3"/>
        <w:tabs>
          <w:tab w:val="clear" w:pos="4153"/>
          <w:tab w:val="clear" w:pos="8306"/>
        </w:tabs>
      </w:pPr>
    </w:p>
    <w:sectPr w:rsidR="00357541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8E5" w:rsidRDefault="00A228E5">
      <w:r>
        <w:separator/>
      </w:r>
    </w:p>
  </w:endnote>
  <w:endnote w:type="continuationSeparator" w:id="0">
    <w:p w:rsidR="00A228E5" w:rsidRDefault="00A2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8E5" w:rsidRDefault="00A228E5">
      <w:r>
        <w:separator/>
      </w:r>
    </w:p>
  </w:footnote>
  <w:footnote w:type="continuationSeparator" w:id="0">
    <w:p w:rsidR="00A228E5" w:rsidRDefault="00A22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2A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072A6"/>
    <w:rsid w:val="00010DB4"/>
    <w:rsid w:val="00022B36"/>
    <w:rsid w:val="00053C61"/>
    <w:rsid w:val="00080DED"/>
    <w:rsid w:val="00084399"/>
    <w:rsid w:val="000C3D41"/>
    <w:rsid w:val="000D4F6F"/>
    <w:rsid w:val="000F0BCA"/>
    <w:rsid w:val="00146D5D"/>
    <w:rsid w:val="00160F97"/>
    <w:rsid w:val="00165B35"/>
    <w:rsid w:val="001B3A35"/>
    <w:rsid w:val="001B71DB"/>
    <w:rsid w:val="001C5162"/>
    <w:rsid w:val="0020003C"/>
    <w:rsid w:val="0020377C"/>
    <w:rsid w:val="0021751F"/>
    <w:rsid w:val="002320C9"/>
    <w:rsid w:val="0027624E"/>
    <w:rsid w:val="0028305B"/>
    <w:rsid w:val="003018EA"/>
    <w:rsid w:val="00315381"/>
    <w:rsid w:val="00357541"/>
    <w:rsid w:val="00383131"/>
    <w:rsid w:val="003B4C86"/>
    <w:rsid w:val="003C2E84"/>
    <w:rsid w:val="003D4A28"/>
    <w:rsid w:val="003F2358"/>
    <w:rsid w:val="004060BD"/>
    <w:rsid w:val="00461E2B"/>
    <w:rsid w:val="00464DE3"/>
    <w:rsid w:val="00547DFE"/>
    <w:rsid w:val="005D71B6"/>
    <w:rsid w:val="005E271D"/>
    <w:rsid w:val="00692D49"/>
    <w:rsid w:val="006E6D15"/>
    <w:rsid w:val="006F10B1"/>
    <w:rsid w:val="00700FF0"/>
    <w:rsid w:val="007128C1"/>
    <w:rsid w:val="007258FB"/>
    <w:rsid w:val="0074651D"/>
    <w:rsid w:val="00751091"/>
    <w:rsid w:val="0077731F"/>
    <w:rsid w:val="007B706D"/>
    <w:rsid w:val="007F0598"/>
    <w:rsid w:val="007F1C07"/>
    <w:rsid w:val="008602F8"/>
    <w:rsid w:val="0087792E"/>
    <w:rsid w:val="008F02A1"/>
    <w:rsid w:val="009234AB"/>
    <w:rsid w:val="0099314B"/>
    <w:rsid w:val="009E5CD9"/>
    <w:rsid w:val="009F0165"/>
    <w:rsid w:val="009F626B"/>
    <w:rsid w:val="00A228E5"/>
    <w:rsid w:val="00A97609"/>
    <w:rsid w:val="00B20205"/>
    <w:rsid w:val="00B46796"/>
    <w:rsid w:val="00B668A9"/>
    <w:rsid w:val="00B745EE"/>
    <w:rsid w:val="00B803DE"/>
    <w:rsid w:val="00BE16C2"/>
    <w:rsid w:val="00C10EAB"/>
    <w:rsid w:val="00C71920"/>
    <w:rsid w:val="00C749DB"/>
    <w:rsid w:val="00C9335B"/>
    <w:rsid w:val="00C958B6"/>
    <w:rsid w:val="00D17A7A"/>
    <w:rsid w:val="00D637DB"/>
    <w:rsid w:val="00D7661C"/>
    <w:rsid w:val="00D849B7"/>
    <w:rsid w:val="00E02A19"/>
    <w:rsid w:val="00E326C2"/>
    <w:rsid w:val="00E77161"/>
    <w:rsid w:val="00E85955"/>
    <w:rsid w:val="00EB267E"/>
    <w:rsid w:val="00EB6176"/>
    <w:rsid w:val="00EE155B"/>
    <w:rsid w:val="00F01DD8"/>
    <w:rsid w:val="00F22F83"/>
    <w:rsid w:val="00F23024"/>
    <w:rsid w:val="00F34152"/>
    <w:rsid w:val="00F47F42"/>
    <w:rsid w:val="00F65753"/>
    <w:rsid w:val="00F77F19"/>
    <w:rsid w:val="00FC312F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Прудникова Анна Александровна</cp:lastModifiedBy>
  <cp:revision>3</cp:revision>
  <cp:lastPrinted>2019-08-30T00:42:00Z</cp:lastPrinted>
  <dcterms:created xsi:type="dcterms:W3CDTF">2019-09-23T03:51:00Z</dcterms:created>
  <dcterms:modified xsi:type="dcterms:W3CDTF">2019-09-23T05:45:00Z</dcterms:modified>
</cp:coreProperties>
</file>