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5.9pt" o:ole="" fillcolor="window">
            <v:imagedata r:id="rId8" o:title="" grayscale="t"/>
          </v:shape>
          <o:OLEObject Type="Embed" ProgID="Word.Picture.8" ShapeID="_x0000_i1025" DrawAspect="Content" ObjectID="_163049128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1073C" w:rsidP="0041073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</w:t>
            </w:r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BE6E25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</w:t>
            </w:r>
            <w:r w:rsidR="00BE6E25">
              <w:t>второе, третье</w:t>
            </w:r>
            <w:r>
              <w:t xml:space="preserve"> чтени</w:t>
            </w:r>
            <w:r w:rsidR="00BE6E25">
              <w:t>я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BE6E25" w:rsidP="00BE6E25">
      <w:pPr>
        <w:tabs>
          <w:tab w:val="left" w:pos="709"/>
        </w:tabs>
        <w:ind w:firstLine="709"/>
        <w:jc w:val="both"/>
      </w:pPr>
      <w:r>
        <w:t xml:space="preserve">Рассмотрев и обсудив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>О краевом бюджете на 2019 год и плановый период 2020 и 2021 годов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в трех чтениях, в соответствии со статьей 14 Закона Приморского края "О законодательной деятельности в Приморском крае" комитет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  <w:t xml:space="preserve">1.Внести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>
        <w:rPr>
          <w:szCs w:val="28"/>
        </w:rPr>
        <w:t>О краевом бюджете на 2019 год и плановый период 2020 и 2021 годов</w:t>
      </w:r>
      <w:r>
        <w:t>".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  <w:t>2.Рассмотреть указанный законопроект на очередном заседании Законодательного Собрания 2</w:t>
      </w:r>
      <w:r w:rsidR="0041073C">
        <w:t>5</w:t>
      </w:r>
      <w:r>
        <w:t xml:space="preserve"> </w:t>
      </w:r>
      <w:r w:rsidR="0041073C">
        <w:t>сентября</w:t>
      </w:r>
      <w:r>
        <w:t xml:space="preserve"> 2019 года.</w:t>
      </w:r>
    </w:p>
    <w:p w:rsidR="00BE6E25" w:rsidRDefault="00BE6E25" w:rsidP="00BE6E25">
      <w:pPr>
        <w:jc w:val="both"/>
      </w:pPr>
    </w:p>
    <w:p w:rsidR="00BE6E25" w:rsidRDefault="00BE6E25" w:rsidP="00BE6E25">
      <w:pPr>
        <w:ind w:firstLine="709"/>
        <w:jc w:val="both"/>
      </w:pPr>
      <w:r>
        <w:t>3.Рекомендовать Законодательному Собранию:</w:t>
      </w:r>
    </w:p>
    <w:p w:rsidR="00BE6E25" w:rsidRDefault="00BE6E25" w:rsidP="00BE6E25">
      <w:pPr>
        <w:jc w:val="both"/>
      </w:pPr>
      <w:r>
        <w:tab/>
        <w:t>принять проект закона Приморского края "О внесении изменений в Закон Приморского края "</w:t>
      </w:r>
      <w:r>
        <w:rPr>
          <w:szCs w:val="28"/>
        </w:rPr>
        <w:t>О краевом бюджете на 201</w:t>
      </w:r>
      <w:r w:rsidR="00277BBF">
        <w:rPr>
          <w:szCs w:val="28"/>
        </w:rPr>
        <w:t>9</w:t>
      </w:r>
      <w:r>
        <w:rPr>
          <w:szCs w:val="28"/>
        </w:rPr>
        <w:t xml:space="preserve"> год и плановый</w:t>
      </w:r>
      <w:r w:rsidR="00277BBF">
        <w:rPr>
          <w:szCs w:val="28"/>
        </w:rPr>
        <w:t xml:space="preserve"> </w:t>
      </w:r>
      <w:r w:rsidR="00277BBF">
        <w:rPr>
          <w:szCs w:val="28"/>
        </w:rPr>
        <w:br/>
        <w:t>период 2020</w:t>
      </w:r>
      <w:r>
        <w:rPr>
          <w:szCs w:val="28"/>
        </w:rPr>
        <w:t xml:space="preserve"> и 202</w:t>
      </w:r>
      <w:r w:rsidR="00277BBF">
        <w:rPr>
          <w:szCs w:val="28"/>
        </w:rPr>
        <w:t>1</w:t>
      </w:r>
      <w:r>
        <w:rPr>
          <w:szCs w:val="28"/>
        </w:rPr>
        <w:t xml:space="preserve"> годов</w:t>
      </w:r>
      <w:r>
        <w:t>" во втором чтении;</w:t>
      </w:r>
    </w:p>
    <w:p w:rsidR="00BE6E25" w:rsidRDefault="00BE6E25" w:rsidP="00BE6E25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9E2BD2" w:rsidRDefault="009E2BD2" w:rsidP="00BE6E25">
      <w:pPr>
        <w:ind w:firstLine="720"/>
        <w:jc w:val="both"/>
      </w:pPr>
    </w:p>
    <w:p w:rsidR="00BE6E25" w:rsidRDefault="00BE6E25" w:rsidP="00BE6E25">
      <w:pPr>
        <w:ind w:firstLine="720"/>
        <w:jc w:val="both"/>
      </w:pPr>
      <w:r>
        <w:t>4.Поручить председателю комитета Законодательного Собрания по бюджетно-налоговой политике и финансовым ресурсам Ахояну Галусту Цолаковичу выступить на заседании Законодательного Собрания с докладом по данному вопросу.</w:t>
      </w:r>
    </w:p>
    <w:p w:rsidR="00A14FF2" w:rsidRDefault="00BE6E25" w:rsidP="00BE6E25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 во втором и третьем чтениях, </w:t>
      </w:r>
      <w:r>
        <w:rPr>
          <w:bCs/>
        </w:rPr>
        <w:t xml:space="preserve">- </w:t>
      </w:r>
      <w:r w:rsidR="0041073C">
        <w:rPr>
          <w:bCs/>
        </w:rPr>
        <w:t>5</w:t>
      </w:r>
      <w:bookmarkStart w:id="0" w:name="_GoBack"/>
      <w:bookmarkEnd w:id="0"/>
      <w:r>
        <w:rPr>
          <w:bCs/>
        </w:rPr>
        <w:t xml:space="preserve"> </w:t>
      </w:r>
      <w:r>
        <w:t>минут, в том числе время для доклада - 5 минут.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4BC" w:rsidRDefault="000F34BC">
      <w:r>
        <w:separator/>
      </w:r>
    </w:p>
  </w:endnote>
  <w:endnote w:type="continuationSeparator" w:id="0">
    <w:p w:rsidR="000F34BC" w:rsidRDefault="000F3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4BC" w:rsidRDefault="000F34BC">
      <w:r>
        <w:separator/>
      </w:r>
    </w:p>
  </w:footnote>
  <w:footnote w:type="continuationSeparator" w:id="0">
    <w:p w:rsidR="000F34BC" w:rsidRDefault="000F3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073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B19FB"/>
    <w:rsid w:val="000D6B00"/>
    <w:rsid w:val="000F34BC"/>
    <w:rsid w:val="00160F97"/>
    <w:rsid w:val="001B3A35"/>
    <w:rsid w:val="001C5162"/>
    <w:rsid w:val="001F0287"/>
    <w:rsid w:val="0020003C"/>
    <w:rsid w:val="00277BBF"/>
    <w:rsid w:val="002E1163"/>
    <w:rsid w:val="00357541"/>
    <w:rsid w:val="00383131"/>
    <w:rsid w:val="00396925"/>
    <w:rsid w:val="003B4C86"/>
    <w:rsid w:val="003D4A28"/>
    <w:rsid w:val="003F2358"/>
    <w:rsid w:val="003F3C80"/>
    <w:rsid w:val="0041073C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25B0E"/>
    <w:rsid w:val="00833C1D"/>
    <w:rsid w:val="008602F8"/>
    <w:rsid w:val="0087792E"/>
    <w:rsid w:val="0099314B"/>
    <w:rsid w:val="009E2BD2"/>
    <w:rsid w:val="009E5CD9"/>
    <w:rsid w:val="009F0165"/>
    <w:rsid w:val="009F626B"/>
    <w:rsid w:val="00A14FF2"/>
    <w:rsid w:val="00A477EB"/>
    <w:rsid w:val="00B668A9"/>
    <w:rsid w:val="00B803DE"/>
    <w:rsid w:val="00BE16C2"/>
    <w:rsid w:val="00BE6E25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690F6-7491-4AEA-8BB3-4C11D37A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49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16</cp:revision>
  <cp:lastPrinted>2019-07-15T23:43:00Z</cp:lastPrinted>
  <dcterms:created xsi:type="dcterms:W3CDTF">2019-01-13T23:41:00Z</dcterms:created>
  <dcterms:modified xsi:type="dcterms:W3CDTF">2019-09-20T03:28:00Z</dcterms:modified>
</cp:coreProperties>
</file>