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719909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E568C" w:rsidP="00F84546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F84546">
              <w:rPr>
                <w:sz w:val="24"/>
              </w:rPr>
              <w:t>3</w:t>
            </w:r>
            <w:r>
              <w:rPr>
                <w:sz w:val="24"/>
              </w:rPr>
              <w:t>.0</w:t>
            </w:r>
            <w:r w:rsidR="00F84546">
              <w:rPr>
                <w:sz w:val="24"/>
              </w:rPr>
              <w:t>9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Default="008E568C" w:rsidP="00F84546">
            <w:pPr>
              <w:ind w:left="-28"/>
              <w:jc w:val="both"/>
            </w:pPr>
            <w:r>
              <w:t>О проекте закона Приморского края "</w:t>
            </w:r>
            <w:r w:rsidRPr="00853BE9">
              <w:t xml:space="preserve">Об </w:t>
            </w:r>
            <w:r w:rsidR="00F84546">
              <w:t xml:space="preserve">установлении в Приморском крае коэффициента, отражающего </w:t>
            </w:r>
            <w:proofErr w:type="spellStart"/>
            <w:proofErr w:type="gramStart"/>
            <w:r w:rsidR="00F84546">
              <w:t>регио</w:t>
            </w:r>
            <w:r w:rsidR="009912B7">
              <w:t>-</w:t>
            </w:r>
            <w:r w:rsidR="00F84546">
              <w:t>нальные</w:t>
            </w:r>
            <w:proofErr w:type="spellEnd"/>
            <w:proofErr w:type="gramEnd"/>
            <w:r w:rsidR="00F84546">
              <w:t xml:space="preserve"> особенности рынка труда, на 2020 год</w:t>
            </w:r>
            <w:r>
              <w:t>" (первое чтение)</w:t>
            </w:r>
          </w:p>
        </w:tc>
      </w:tr>
    </w:tbl>
    <w:p w:rsidR="00833C1D" w:rsidRDefault="00833C1D" w:rsidP="00833C1D">
      <w:pPr>
        <w:jc w:val="right"/>
      </w:pPr>
    </w:p>
    <w:p w:rsidR="008E568C" w:rsidRPr="009923F3" w:rsidRDefault="008E568C" w:rsidP="008E568C">
      <w:pPr>
        <w:pStyle w:val="a8"/>
        <w:tabs>
          <w:tab w:val="left" w:pos="709"/>
        </w:tabs>
        <w:ind w:firstLine="709"/>
      </w:pPr>
      <w:r>
        <w:t xml:space="preserve">Рассмотрев и обсудив внесенный </w:t>
      </w:r>
      <w:r w:rsidRPr="00F740E8">
        <w:t>Губернатором Приморского края</w:t>
      </w:r>
      <w:r>
        <w:t xml:space="preserve"> проект закона Приморского края </w:t>
      </w:r>
      <w:r>
        <w:rPr>
          <w:szCs w:val="28"/>
        </w:rPr>
        <w:t>"</w:t>
      </w:r>
      <w:r w:rsidRPr="00853BE9">
        <w:rPr>
          <w:szCs w:val="28"/>
        </w:rPr>
        <w:t xml:space="preserve">Об </w:t>
      </w:r>
      <w:r w:rsidR="00F84546">
        <w:rPr>
          <w:szCs w:val="28"/>
        </w:rPr>
        <w:t xml:space="preserve">установлении в Приморском крае коэффициента, отражающего региональные особенности рынка труда, </w:t>
      </w:r>
      <w:r w:rsidR="009912B7">
        <w:rPr>
          <w:szCs w:val="28"/>
        </w:rPr>
        <w:br/>
      </w:r>
      <w:r w:rsidR="00F84546">
        <w:rPr>
          <w:szCs w:val="28"/>
        </w:rPr>
        <w:t>на 2020 год</w:t>
      </w:r>
      <w:r w:rsidRPr="006426D4">
        <w:t>",</w:t>
      </w:r>
      <w:r>
        <w:t xml:space="preserve"> </w:t>
      </w:r>
      <w:r w:rsidRPr="009923F3">
        <w:t xml:space="preserve">комитет </w:t>
      </w:r>
    </w:p>
    <w:p w:rsidR="008E568C" w:rsidRDefault="008E568C" w:rsidP="008E568C">
      <w:pPr>
        <w:jc w:val="right"/>
      </w:pPr>
    </w:p>
    <w:p w:rsidR="008E568C" w:rsidRDefault="008E568C" w:rsidP="008E568C">
      <w:pPr>
        <w:pStyle w:val="a8"/>
      </w:pPr>
      <w:r>
        <w:t>РЕШИЛ: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r>
        <w:t xml:space="preserve">1.Согласиться с внесенным Губернатором Приморского края проектом закона Приморского края </w:t>
      </w:r>
      <w:r>
        <w:rPr>
          <w:szCs w:val="28"/>
        </w:rPr>
        <w:t>"</w:t>
      </w:r>
      <w:r w:rsidRPr="00853BE9">
        <w:rPr>
          <w:szCs w:val="28"/>
        </w:rPr>
        <w:t xml:space="preserve">Об </w:t>
      </w:r>
      <w:r w:rsidR="00F84546">
        <w:rPr>
          <w:szCs w:val="28"/>
        </w:rPr>
        <w:t xml:space="preserve">установлении в Приморском крае коэффициента, отражающего региональные особенности рынка труда, </w:t>
      </w:r>
      <w:r w:rsidR="009912B7">
        <w:rPr>
          <w:szCs w:val="28"/>
        </w:rPr>
        <w:br/>
      </w:r>
      <w:r w:rsidR="00F84546">
        <w:rPr>
          <w:szCs w:val="28"/>
        </w:rPr>
        <w:t>на 2020 год</w:t>
      </w:r>
      <w:r w:rsidR="00F84546">
        <w:t xml:space="preserve"> </w:t>
      </w:r>
      <w:r>
        <w:t xml:space="preserve">". 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jc w:val="both"/>
      </w:pPr>
      <w:r>
        <w:tab/>
        <w:t>2.</w:t>
      </w:r>
      <w:r w:rsidRPr="00D87BD4">
        <w:t xml:space="preserve">Рассмотреть указанный законопроект на очередном заседании Законодательного Собрания </w:t>
      </w:r>
      <w:r>
        <w:t>2</w:t>
      </w:r>
      <w:r w:rsidR="00F84546">
        <w:t>5</w:t>
      </w:r>
      <w:r>
        <w:t xml:space="preserve"> </w:t>
      </w:r>
      <w:r w:rsidR="00F84546">
        <w:t>сентября</w:t>
      </w:r>
      <w:r w:rsidRPr="00D87BD4">
        <w:t xml:space="preserve"> 201</w:t>
      </w:r>
      <w:r>
        <w:t>9</w:t>
      </w:r>
      <w:r w:rsidRPr="00D87BD4">
        <w:t xml:space="preserve"> года</w:t>
      </w:r>
      <w:r>
        <w:t>.</w:t>
      </w:r>
    </w:p>
    <w:p w:rsidR="008E568C" w:rsidRDefault="008E568C" w:rsidP="008E568C">
      <w:pPr>
        <w:jc w:val="both"/>
      </w:pPr>
    </w:p>
    <w:p w:rsidR="008E568C" w:rsidRDefault="008E568C" w:rsidP="008E568C">
      <w:pPr>
        <w:jc w:val="both"/>
      </w:pPr>
      <w:r>
        <w:tab/>
        <w:t>3.Рекомендовать Законодательному Собранию принять проект закона Приморского края "</w:t>
      </w:r>
      <w:r w:rsidRPr="00853BE9">
        <w:t xml:space="preserve">Об </w:t>
      </w:r>
      <w:r w:rsidR="00F84546">
        <w:rPr>
          <w:szCs w:val="28"/>
        </w:rPr>
        <w:t>установлении в Приморском крае коэффициента, отражающего региональные особенности рынка труда, на 2020 год</w:t>
      </w:r>
      <w:r w:rsidR="00F84546">
        <w:t xml:space="preserve"> </w:t>
      </w:r>
      <w:r>
        <w:t>" в первом чтении.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r>
        <w:t xml:space="preserve">4.Поручить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r>
        <w:t xml:space="preserve">5.Определить время, необходимое для рассмотрения Законодательным Собранием указанного законопроекта в первом чтении, </w:t>
      </w:r>
      <w:r w:rsidR="004D4405">
        <w:t>-</w:t>
      </w:r>
      <w:r>
        <w:t xml:space="preserve"> 10 минут, в том числе время для доклада </w:t>
      </w:r>
      <w:r w:rsidR="004D4405">
        <w:t>-</w:t>
      </w:r>
      <w:r>
        <w:t xml:space="preserve"> </w:t>
      </w:r>
      <w:r w:rsidR="009912B7">
        <w:t>3</w:t>
      </w:r>
      <w:r>
        <w:t xml:space="preserve"> минут</w:t>
      </w:r>
      <w:r w:rsidR="009912B7">
        <w:t>ы</w:t>
      </w:r>
      <w:bookmarkStart w:id="0" w:name="_GoBack"/>
      <w:bookmarkEnd w:id="0"/>
      <w:r>
        <w:t xml:space="preserve">, время для содоклада </w:t>
      </w:r>
      <w:r w:rsidR="004D4405">
        <w:t>-</w:t>
      </w:r>
      <w:r>
        <w:t xml:space="preserve"> 2 минуты.</w:t>
      </w:r>
    </w:p>
    <w:p w:rsidR="00A14FF2" w:rsidRPr="007433EA" w:rsidRDefault="00A14FF2" w:rsidP="00A14FF2">
      <w:pPr>
        <w:jc w:val="both"/>
        <w:rPr>
          <w:sz w:val="20"/>
        </w:rPr>
      </w:pPr>
    </w:p>
    <w:p w:rsidR="00A14FF2" w:rsidRPr="007433EA" w:rsidRDefault="00A14FF2" w:rsidP="00A14FF2">
      <w:pPr>
        <w:jc w:val="both"/>
        <w:rPr>
          <w:sz w:val="20"/>
        </w:rPr>
      </w:pPr>
    </w:p>
    <w:p w:rsidR="00A14FF2" w:rsidRPr="007433EA" w:rsidRDefault="00A14FF2" w:rsidP="00A14FF2">
      <w:pPr>
        <w:jc w:val="both"/>
        <w:rPr>
          <w:sz w:val="20"/>
        </w:rPr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</w:t>
      </w:r>
      <w:r w:rsidR="00620FD0">
        <w:t xml:space="preserve">  </w:t>
      </w:r>
      <w:r w:rsidRPr="00631EB1">
        <w:t xml:space="preserve">                        Г.Ц. Ахоян</w:t>
      </w:r>
    </w:p>
    <w:sectPr w:rsidR="00A14FF2" w:rsidSect="007433EA">
      <w:headerReference w:type="default" r:id="rId9"/>
      <w:headerReference w:type="first" r:id="rId10"/>
      <w:pgSz w:w="11906" w:h="16838" w:code="9"/>
      <w:pgMar w:top="851" w:right="851" w:bottom="851" w:left="1701" w:header="56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297" w:rsidRDefault="00982297">
      <w:r>
        <w:separator/>
      </w:r>
    </w:p>
  </w:endnote>
  <w:endnote w:type="continuationSeparator" w:id="0">
    <w:p w:rsidR="00982297" w:rsidRDefault="00982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297" w:rsidRDefault="00982297">
      <w:r>
        <w:separator/>
      </w:r>
    </w:p>
  </w:footnote>
  <w:footnote w:type="continuationSeparator" w:id="0">
    <w:p w:rsidR="00982297" w:rsidRDefault="009822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433E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160F97"/>
    <w:rsid w:val="001B3A35"/>
    <w:rsid w:val="001C5162"/>
    <w:rsid w:val="0020003C"/>
    <w:rsid w:val="00293C83"/>
    <w:rsid w:val="00357541"/>
    <w:rsid w:val="00383131"/>
    <w:rsid w:val="003B4C86"/>
    <w:rsid w:val="003D4A28"/>
    <w:rsid w:val="003F2358"/>
    <w:rsid w:val="00461E2B"/>
    <w:rsid w:val="00476C66"/>
    <w:rsid w:val="004B0E10"/>
    <w:rsid w:val="004D4405"/>
    <w:rsid w:val="00620FD0"/>
    <w:rsid w:val="006744BC"/>
    <w:rsid w:val="00677544"/>
    <w:rsid w:val="006828DB"/>
    <w:rsid w:val="0069095F"/>
    <w:rsid w:val="00692D49"/>
    <w:rsid w:val="007128C1"/>
    <w:rsid w:val="007258FB"/>
    <w:rsid w:val="007433EA"/>
    <w:rsid w:val="00751091"/>
    <w:rsid w:val="007E1739"/>
    <w:rsid w:val="007F0598"/>
    <w:rsid w:val="00833C1D"/>
    <w:rsid w:val="008602F8"/>
    <w:rsid w:val="0087792E"/>
    <w:rsid w:val="008E568C"/>
    <w:rsid w:val="00982297"/>
    <w:rsid w:val="009912B7"/>
    <w:rsid w:val="0099314B"/>
    <w:rsid w:val="009E5CD9"/>
    <w:rsid w:val="009F0165"/>
    <w:rsid w:val="009F626B"/>
    <w:rsid w:val="00A14FF2"/>
    <w:rsid w:val="00B668A9"/>
    <w:rsid w:val="00B803DE"/>
    <w:rsid w:val="00BE16C2"/>
    <w:rsid w:val="00C12BD9"/>
    <w:rsid w:val="00C9335B"/>
    <w:rsid w:val="00C958B6"/>
    <w:rsid w:val="00D17A7A"/>
    <w:rsid w:val="00DA78FA"/>
    <w:rsid w:val="00E77161"/>
    <w:rsid w:val="00F01DD8"/>
    <w:rsid w:val="00F8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11</cp:revision>
  <cp:lastPrinted>2019-06-04T05:13:00Z</cp:lastPrinted>
  <dcterms:created xsi:type="dcterms:W3CDTF">2019-02-14T03:44:00Z</dcterms:created>
  <dcterms:modified xsi:type="dcterms:W3CDTF">2019-08-13T00:58:00Z</dcterms:modified>
</cp:coreProperties>
</file>