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3074293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4705" w:rsidRPr="00A6112C" w:rsidRDefault="000F4705" w:rsidP="000F470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4705" w:rsidRDefault="000F4705" w:rsidP="000F47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4705" w:rsidRDefault="000F470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81219E" w:rsidTr="007258FB">
        <w:trPr>
          <w:cantSplit/>
        </w:trPr>
        <w:tc>
          <w:tcPr>
            <w:tcW w:w="1694" w:type="pct"/>
          </w:tcPr>
          <w:p w:rsidR="00357541" w:rsidRPr="007341D9" w:rsidRDefault="00AC16C7" w:rsidP="007B463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796338" w:rsidRPr="007341D9">
              <w:rPr>
                <w:sz w:val="24"/>
                <w:szCs w:val="24"/>
              </w:rPr>
              <w:t>.09</w:t>
            </w:r>
            <w:r w:rsidR="00FB0FC8" w:rsidRPr="007341D9">
              <w:rPr>
                <w:sz w:val="24"/>
                <w:szCs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7341D9" w:rsidRDefault="008602F8" w:rsidP="008602F8">
            <w:pPr>
              <w:ind w:left="19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7341D9" w:rsidRDefault="00357541">
            <w:pPr>
              <w:jc w:val="right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341D9" w:rsidRDefault="00AC16C7" w:rsidP="0034214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</w:t>
            </w:r>
            <w:r w:rsidR="00B803DE" w:rsidRPr="007341D9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7A746C" w:rsidP="006356B2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  <w:r w:rsidR="00182500">
              <w:rPr>
                <w:szCs w:val="28"/>
              </w:rPr>
              <w:t xml:space="preserve"> (</w:t>
            </w:r>
            <w:r w:rsidR="00182500" w:rsidRPr="003B083A">
              <w:rPr>
                <w:szCs w:val="28"/>
              </w:rPr>
              <w:t>первое чтение)</w:t>
            </w:r>
          </w:p>
        </w:tc>
      </w:tr>
    </w:tbl>
    <w:p w:rsidR="00357541" w:rsidRDefault="00357541" w:rsidP="00C9335B">
      <w:pPr>
        <w:jc w:val="both"/>
      </w:pPr>
    </w:p>
    <w:p w:rsidR="00182500" w:rsidRDefault="00182500" w:rsidP="007A746C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="007A746C" w:rsidRPr="00C44970">
        <w:t>"О внесении измене</w:t>
      </w:r>
      <w:r w:rsidR="007A746C">
        <w:t>ний в отдельные законодательные акты Приморского края</w:t>
      </w:r>
      <w:r w:rsidR="007A746C" w:rsidRPr="00C44970">
        <w:t>"</w:t>
      </w:r>
      <w:r>
        <w:rPr>
          <w:rFonts w:eastAsia="Times New Roman"/>
          <w:lang w:eastAsia="ru-RU"/>
        </w:rPr>
        <w:t>,</w:t>
      </w:r>
      <w:r w:rsidR="007A746C">
        <w:rPr>
          <w:rFonts w:eastAsia="Times New Roman"/>
          <w:lang w:eastAsia="ru-RU"/>
        </w:rPr>
        <w:t xml:space="preserve"> </w:t>
      </w:r>
      <w:r>
        <w:t>внесенный в Законодательное Собрание Приморского края в порядке законодательной инициативы Губернатор</w:t>
      </w:r>
      <w:r w:rsidR="00342149">
        <w:t>ом</w:t>
      </w:r>
      <w:r>
        <w:t xml:space="preserve"> Приморского края (от </w:t>
      </w:r>
      <w:r w:rsidR="007A746C">
        <w:t>11</w:t>
      </w:r>
      <w:r>
        <w:t>.0</w:t>
      </w:r>
      <w:r w:rsidR="00342149">
        <w:t>9</w:t>
      </w:r>
      <w:r>
        <w:t>.2019</w:t>
      </w:r>
      <w:r w:rsidRPr="00E2533F">
        <w:t xml:space="preserve"> № </w:t>
      </w:r>
      <w:r>
        <w:t>7</w:t>
      </w:r>
      <w:r w:rsidR="007A746C">
        <w:t>85</w:t>
      </w:r>
      <w:r w:rsidRPr="00886E6B">
        <w:t>-ПР</w:t>
      </w:r>
      <w:r>
        <w:t>),</w:t>
      </w:r>
    </w:p>
    <w:p w:rsidR="007A746C" w:rsidRPr="007A746C" w:rsidRDefault="003C0192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7A746C">
        <w:rPr>
          <w:szCs w:val="28"/>
        </w:rPr>
        <w:t>редусматривающий</w:t>
      </w:r>
      <w:proofErr w:type="gramEnd"/>
      <w:r>
        <w:rPr>
          <w:szCs w:val="28"/>
        </w:rPr>
        <w:t>,</w:t>
      </w:r>
      <w:r w:rsidR="007A746C">
        <w:rPr>
          <w:szCs w:val="28"/>
        </w:rPr>
        <w:t xml:space="preserve"> в</w:t>
      </w:r>
      <w:r w:rsidR="007A746C" w:rsidRPr="007A746C">
        <w:rPr>
          <w:szCs w:val="28"/>
        </w:rPr>
        <w:t xml:space="preserve"> связи с учреждением в Приморском крае с</w:t>
      </w:r>
      <w:r w:rsidR="007A746C">
        <w:rPr>
          <w:szCs w:val="28"/>
        </w:rPr>
        <w:t xml:space="preserve"> </w:t>
      </w:r>
      <w:r w:rsidR="007A746C">
        <w:rPr>
          <w:szCs w:val="28"/>
        </w:rPr>
        <w:br/>
      </w:r>
      <w:r w:rsidR="007A746C" w:rsidRPr="007A746C">
        <w:rPr>
          <w:szCs w:val="28"/>
        </w:rPr>
        <w:t>1 января 2020 года государственной должности</w:t>
      </w:r>
      <w:r w:rsidR="007A746C">
        <w:rPr>
          <w:szCs w:val="28"/>
        </w:rPr>
        <w:t xml:space="preserve"> Приморского края - </w:t>
      </w:r>
      <w:r w:rsidR="007A746C" w:rsidRPr="007A746C">
        <w:rPr>
          <w:szCs w:val="28"/>
        </w:rPr>
        <w:t xml:space="preserve"> </w:t>
      </w:r>
      <w:r w:rsidR="007A746C">
        <w:rPr>
          <w:szCs w:val="28"/>
        </w:rPr>
        <w:t>у</w:t>
      </w:r>
      <w:r w:rsidR="007A746C" w:rsidRPr="007A746C">
        <w:rPr>
          <w:szCs w:val="28"/>
        </w:rPr>
        <w:t>полномоченного по правам ребенка в Приморском крае</w:t>
      </w:r>
      <w:r>
        <w:rPr>
          <w:szCs w:val="28"/>
        </w:rPr>
        <w:t xml:space="preserve">, </w:t>
      </w:r>
      <w:r w:rsidR="007A746C" w:rsidRPr="007A746C">
        <w:rPr>
          <w:szCs w:val="28"/>
        </w:rPr>
        <w:t>вн</w:t>
      </w:r>
      <w:r w:rsidR="007A746C">
        <w:rPr>
          <w:szCs w:val="28"/>
        </w:rPr>
        <w:t>есение</w:t>
      </w:r>
      <w:r w:rsidR="007A746C" w:rsidRPr="007A746C">
        <w:rPr>
          <w:szCs w:val="28"/>
        </w:rPr>
        <w:t xml:space="preserve"> изменени</w:t>
      </w:r>
      <w:r w:rsidR="007A746C">
        <w:rPr>
          <w:szCs w:val="28"/>
        </w:rPr>
        <w:t>й</w:t>
      </w:r>
      <w:r w:rsidR="007A746C" w:rsidRPr="007A746C">
        <w:rPr>
          <w:szCs w:val="28"/>
        </w:rPr>
        <w:t xml:space="preserve"> в следующие законы Приморского края:</w:t>
      </w:r>
    </w:p>
    <w:p w:rsidR="007A746C" w:rsidRPr="007A746C" w:rsidRDefault="007A746C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746C">
        <w:rPr>
          <w:szCs w:val="28"/>
        </w:rPr>
        <w:t xml:space="preserve">№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>
        <w:rPr>
          <w:szCs w:val="28"/>
        </w:rPr>
        <w:t>- в части</w:t>
      </w:r>
      <w:r w:rsidRPr="007A746C">
        <w:rPr>
          <w:szCs w:val="28"/>
        </w:rPr>
        <w:t xml:space="preserve"> определ</w:t>
      </w:r>
      <w:r>
        <w:rPr>
          <w:szCs w:val="28"/>
        </w:rPr>
        <w:t>ения</w:t>
      </w:r>
      <w:r w:rsidRPr="007A746C">
        <w:rPr>
          <w:szCs w:val="28"/>
        </w:rPr>
        <w:t xml:space="preserve"> переч</w:t>
      </w:r>
      <w:r>
        <w:rPr>
          <w:szCs w:val="28"/>
        </w:rPr>
        <w:t>ня</w:t>
      </w:r>
      <w:r w:rsidRPr="007A746C">
        <w:rPr>
          <w:szCs w:val="28"/>
        </w:rPr>
        <w:t xml:space="preserve"> должностей государственных гражданских служащих в аппарате </w:t>
      </w:r>
      <w:r>
        <w:rPr>
          <w:szCs w:val="28"/>
        </w:rPr>
        <w:t>у</w:t>
      </w:r>
      <w:r w:rsidRPr="007A746C">
        <w:rPr>
          <w:szCs w:val="28"/>
        </w:rPr>
        <w:t>полномоченного по правам ребенка в Приморском крае;</w:t>
      </w:r>
    </w:p>
    <w:p w:rsidR="007A746C" w:rsidRPr="007A746C" w:rsidRDefault="007A746C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746C">
        <w:rPr>
          <w:szCs w:val="28"/>
        </w:rPr>
        <w:t xml:space="preserve">№ 87-КЗ "О государственных должностях Приморского края" - в части порядка </w:t>
      </w:r>
      <w:r>
        <w:rPr>
          <w:szCs w:val="28"/>
        </w:rPr>
        <w:t xml:space="preserve"> </w:t>
      </w:r>
      <w:r w:rsidRPr="007A746C">
        <w:rPr>
          <w:szCs w:val="28"/>
        </w:rPr>
        <w:t xml:space="preserve">предоставления сведений о доходах, об имуществе и обязательствах имущественного характера, о расходах лица, претендующего на замещение должности </w:t>
      </w:r>
      <w:r>
        <w:rPr>
          <w:szCs w:val="28"/>
        </w:rPr>
        <w:t>у</w:t>
      </w:r>
      <w:r w:rsidRPr="007A746C">
        <w:rPr>
          <w:szCs w:val="28"/>
        </w:rPr>
        <w:t xml:space="preserve">полномоченного по правам ребенка в Приморском крае и замещающего данную должность, а также порядок ведения личного дела указанного должностного лица; </w:t>
      </w:r>
    </w:p>
    <w:p w:rsidR="00182500" w:rsidRPr="007A746C" w:rsidRDefault="007A746C" w:rsidP="007A746C">
      <w:pPr>
        <w:autoSpaceDE w:val="0"/>
        <w:autoSpaceDN w:val="0"/>
        <w:adjustRightInd w:val="0"/>
        <w:ind w:firstLine="709"/>
        <w:jc w:val="both"/>
      </w:pPr>
      <w:r w:rsidRPr="007A746C">
        <w:rPr>
          <w:szCs w:val="28"/>
        </w:rPr>
        <w:t xml:space="preserve">№ 44-КЗ "Об административных правонарушениях в Приморском крае", № 288-КЗ "Об Общественной палате Приморского края", № 217-КЗ "О защите прав ребенка в Приморском крае" </w:t>
      </w:r>
      <w:r w:rsidR="003C0192">
        <w:rPr>
          <w:szCs w:val="28"/>
        </w:rPr>
        <w:t>-</w:t>
      </w:r>
      <w:r>
        <w:rPr>
          <w:szCs w:val="28"/>
        </w:rPr>
        <w:t xml:space="preserve"> в части </w:t>
      </w:r>
      <w:r w:rsidRPr="007A746C">
        <w:rPr>
          <w:szCs w:val="28"/>
        </w:rPr>
        <w:t>измен</w:t>
      </w:r>
      <w:r>
        <w:rPr>
          <w:szCs w:val="28"/>
        </w:rPr>
        <w:t>ения</w:t>
      </w:r>
      <w:r w:rsidRPr="007A746C">
        <w:rPr>
          <w:szCs w:val="28"/>
        </w:rPr>
        <w:t xml:space="preserve"> наименовани</w:t>
      </w:r>
      <w:r>
        <w:rPr>
          <w:szCs w:val="28"/>
        </w:rPr>
        <w:t>я</w:t>
      </w:r>
      <w:r w:rsidRPr="007A746C">
        <w:rPr>
          <w:szCs w:val="28"/>
        </w:rPr>
        <w:t xml:space="preserve"> должности: слова "Уполномоченный при Губернаторе Приморского края по правам ребенка" заменяются словами "Уполномоченный по правам ребенка в Приморском крае"</w:t>
      </w:r>
      <w:r>
        <w:rPr>
          <w:szCs w:val="28"/>
        </w:rPr>
        <w:t>,</w:t>
      </w:r>
      <w:r w:rsidR="00182500" w:rsidRPr="007A746C">
        <w:t xml:space="preserve"> </w:t>
      </w:r>
      <w:r w:rsidR="00182500" w:rsidRPr="007A746C">
        <w:rPr>
          <w:rFonts w:ascii="Times New Roman CYR" w:hAnsi="Times New Roman CYR" w:cs="Times New Roman CYR"/>
        </w:rPr>
        <w:t>комитет</w:t>
      </w:r>
    </w:p>
    <w:p w:rsidR="00182500" w:rsidRDefault="00182500" w:rsidP="00182500">
      <w:pPr>
        <w:ind w:firstLine="709"/>
        <w:jc w:val="both"/>
        <w:rPr>
          <w:szCs w:val="28"/>
        </w:rPr>
      </w:pPr>
    </w:p>
    <w:p w:rsidR="00182500" w:rsidRDefault="00182500" w:rsidP="00182500">
      <w:pPr>
        <w:pStyle w:val="a3"/>
        <w:tabs>
          <w:tab w:val="clear" w:pos="4153"/>
          <w:tab w:val="clear" w:pos="8306"/>
        </w:tabs>
      </w:pPr>
      <w:r>
        <w:t>РЕШИЛ:</w:t>
      </w:r>
    </w:p>
    <w:p w:rsidR="00182500" w:rsidRDefault="00182500" w:rsidP="00182500">
      <w:pPr>
        <w:pStyle w:val="a3"/>
        <w:tabs>
          <w:tab w:val="clear" w:pos="4153"/>
          <w:tab w:val="clear" w:pos="8306"/>
        </w:tabs>
        <w:ind w:firstLine="709"/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>1.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Pr="006125BB">
        <w:t xml:space="preserve"> </w:t>
      </w:r>
      <w:r>
        <w:t xml:space="preserve">проект закона </w:t>
      </w:r>
      <w:r w:rsidRPr="003B083A">
        <w:t>Приморского края</w:t>
      </w:r>
      <w:r>
        <w:t xml:space="preserve"> </w:t>
      </w:r>
      <w:r w:rsidR="00342149">
        <w:t>"</w:t>
      </w:r>
      <w:r w:rsidR="004C57BB" w:rsidRPr="00C44970">
        <w:t>О внесении измене</w:t>
      </w:r>
      <w:r w:rsidR="004C57BB">
        <w:t>ний в отдельные законодательные акты Приморского края</w:t>
      </w:r>
      <w:r w:rsidR="004C57BB" w:rsidRPr="00C44970">
        <w:t>"</w:t>
      </w:r>
      <w:r w:rsidR="004C57BB">
        <w:rPr>
          <w:rFonts w:eastAsia="Times New Roman"/>
          <w:lang w:eastAsia="ru-RU"/>
        </w:rPr>
        <w:t xml:space="preserve"> </w:t>
      </w:r>
      <w:r w:rsidRPr="00314CD0">
        <w:t xml:space="preserve">на очередном </w:t>
      </w:r>
      <w:r w:rsidRPr="00314CD0">
        <w:lastRenderedPageBreak/>
        <w:t>заседании</w:t>
      </w:r>
      <w:r>
        <w:t xml:space="preserve"> Законодательного Собрания Приморского края в сентябре </w:t>
      </w:r>
      <w:r w:rsidR="004C57BB">
        <w:br/>
      </w:r>
      <w:r>
        <w:t>2019 года</w:t>
      </w:r>
      <w:r>
        <w:rPr>
          <w:snapToGrid w:val="0"/>
          <w:color w:val="000000"/>
        </w:rPr>
        <w:t>.</w:t>
      </w:r>
    </w:p>
    <w:p w:rsidR="00182500" w:rsidRDefault="00182500" w:rsidP="00182500">
      <w:pPr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 xml:space="preserve">2.Рекомендовать </w:t>
      </w:r>
      <w:r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проект закона Приморского края </w:t>
      </w:r>
      <w:r w:rsidR="004C57BB" w:rsidRPr="00C44970">
        <w:t>"О внесении измене</w:t>
      </w:r>
      <w:r w:rsidR="004C57BB">
        <w:t>ний в отдельные законодательные акты Приморского края</w:t>
      </w:r>
      <w:r w:rsidR="004C57BB" w:rsidRPr="00C44970">
        <w:t>"</w:t>
      </w:r>
      <w:r>
        <w:t xml:space="preserve"> </w:t>
      </w:r>
      <w:r>
        <w:rPr>
          <w:snapToGrid w:val="0"/>
          <w:color w:val="000000"/>
        </w:rPr>
        <w:t>в первом чтении.</w:t>
      </w:r>
    </w:p>
    <w:p w:rsidR="00182500" w:rsidRDefault="00182500" w:rsidP="0018250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autoSpaceDE w:val="0"/>
        <w:autoSpaceDN w:val="0"/>
        <w:adjustRightInd w:val="0"/>
        <w:ind w:firstLine="709"/>
        <w:jc w:val="both"/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proofErr w:type="spellStart"/>
      <w:r w:rsidR="00342149">
        <w:t>Текиеву</w:t>
      </w:r>
      <w:proofErr w:type="spellEnd"/>
      <w:r w:rsidR="00342149">
        <w:t xml:space="preserve"> </w:t>
      </w:r>
      <w:proofErr w:type="spellStart"/>
      <w:r w:rsidR="00342149">
        <w:t>Джамбулату</w:t>
      </w:r>
      <w:proofErr w:type="spellEnd"/>
      <w:r w:rsidR="00342149">
        <w:t xml:space="preserve"> </w:t>
      </w:r>
      <w:proofErr w:type="spellStart"/>
      <w:r w:rsidR="00342149">
        <w:t>Абдулхалимовичу</w:t>
      </w:r>
      <w:proofErr w:type="spellEnd"/>
      <w:r w:rsidRPr="00DE534B">
        <w:t>, председател</w:t>
      </w:r>
      <w:r w:rsidR="00342149">
        <w:t>ю</w:t>
      </w:r>
      <w:r w:rsidRPr="00DE534B">
        <w:t xml:space="preserve"> 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сотрудничеству</w:t>
      </w:r>
      <w:r w:rsidRPr="00DE534B">
        <w:t xml:space="preserve">, выступить на заседании Законодательного Собрания с </w:t>
      </w:r>
      <w:r>
        <w:t>со</w:t>
      </w:r>
      <w:r w:rsidRPr="00DE534B">
        <w:t>докладом по данному вопросу.</w:t>
      </w:r>
    </w:p>
    <w:p w:rsidR="00182500" w:rsidRPr="000950FC" w:rsidRDefault="00182500" w:rsidP="00182500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182500" w:rsidRPr="000950FC" w:rsidRDefault="00182500" w:rsidP="00182500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 w:rsidR="004C57BB">
        <w:t>10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4C57BB">
        <w:t>3</w:t>
      </w:r>
      <w:r w:rsidRPr="000950FC">
        <w:t xml:space="preserve"> минут</w:t>
      </w:r>
      <w:r w:rsidR="004C57BB">
        <w:t>ы</w:t>
      </w:r>
      <w:r>
        <w:t>, содоклада – 1 минута</w:t>
      </w:r>
      <w:r w:rsidRPr="000950FC">
        <w:t>.</w:t>
      </w:r>
    </w:p>
    <w:p w:rsidR="00FE0181" w:rsidRDefault="00FE0181" w:rsidP="00796338">
      <w:pPr>
        <w:ind w:firstLine="709"/>
        <w:jc w:val="both"/>
        <w:rPr>
          <w:szCs w:val="28"/>
        </w:rPr>
      </w:pPr>
    </w:p>
    <w:p w:rsidR="00727077" w:rsidRDefault="00727077" w:rsidP="00796338">
      <w:pPr>
        <w:ind w:firstLine="709"/>
        <w:jc w:val="both"/>
        <w:rPr>
          <w:szCs w:val="28"/>
        </w:rPr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>Председатель</w:t>
      </w:r>
      <w:r w:rsidR="00DD3F3C">
        <w:t xml:space="preserve"> комитета</w:t>
      </w:r>
      <w:r>
        <w:t xml:space="preserve"> </w:t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  <w:t xml:space="preserve"> Д.А. Текиев</w:t>
      </w:r>
    </w:p>
    <w:sectPr w:rsidR="00FB0FC8" w:rsidSect="004C51A9">
      <w:headerReference w:type="default" r:id="rId10"/>
      <w:headerReference w:type="firs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ABD" w:rsidRDefault="00D17ABD">
      <w:r>
        <w:separator/>
      </w:r>
    </w:p>
  </w:endnote>
  <w:endnote w:type="continuationSeparator" w:id="0">
    <w:p w:rsidR="00D17ABD" w:rsidRDefault="00D1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ABD" w:rsidRDefault="00D17ABD">
      <w:r>
        <w:separator/>
      </w:r>
    </w:p>
  </w:footnote>
  <w:footnote w:type="continuationSeparator" w:id="0">
    <w:p w:rsidR="00D17ABD" w:rsidRDefault="00D17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751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Default="00916841">
    <w:pPr>
      <w:pStyle w:val="a3"/>
    </w:pPr>
    <w:r>
      <w:tab/>
    </w:r>
    <w:r>
      <w:tab/>
    </w:r>
    <w:r w:rsidR="00207518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17A6E"/>
    <w:rsid w:val="00022B36"/>
    <w:rsid w:val="0002396C"/>
    <w:rsid w:val="000378B6"/>
    <w:rsid w:val="0004022C"/>
    <w:rsid w:val="000448DD"/>
    <w:rsid w:val="00053C61"/>
    <w:rsid w:val="000642C2"/>
    <w:rsid w:val="00065D9B"/>
    <w:rsid w:val="00080DED"/>
    <w:rsid w:val="00094325"/>
    <w:rsid w:val="00095507"/>
    <w:rsid w:val="000B2135"/>
    <w:rsid w:val="000C2C7A"/>
    <w:rsid w:val="000D2761"/>
    <w:rsid w:val="000F4705"/>
    <w:rsid w:val="00125E34"/>
    <w:rsid w:val="00160F97"/>
    <w:rsid w:val="001638B2"/>
    <w:rsid w:val="00163992"/>
    <w:rsid w:val="00182500"/>
    <w:rsid w:val="00192B1D"/>
    <w:rsid w:val="001972B0"/>
    <w:rsid w:val="001B3A35"/>
    <w:rsid w:val="001C5162"/>
    <w:rsid w:val="001F114C"/>
    <w:rsid w:val="0020003C"/>
    <w:rsid w:val="00207518"/>
    <w:rsid w:val="0020768C"/>
    <w:rsid w:val="00224D24"/>
    <w:rsid w:val="00273DE5"/>
    <w:rsid w:val="002B2F5D"/>
    <w:rsid w:val="00342149"/>
    <w:rsid w:val="00357541"/>
    <w:rsid w:val="00383131"/>
    <w:rsid w:val="003B4C86"/>
    <w:rsid w:val="003C0192"/>
    <w:rsid w:val="003D4A28"/>
    <w:rsid w:val="003D685D"/>
    <w:rsid w:val="003E4577"/>
    <w:rsid w:val="003F2358"/>
    <w:rsid w:val="0043177B"/>
    <w:rsid w:val="004570D5"/>
    <w:rsid w:val="00461E2B"/>
    <w:rsid w:val="00486EBF"/>
    <w:rsid w:val="004C51A9"/>
    <w:rsid w:val="004C57BB"/>
    <w:rsid w:val="004E1E78"/>
    <w:rsid w:val="004F5C6E"/>
    <w:rsid w:val="00591F2A"/>
    <w:rsid w:val="005C5C12"/>
    <w:rsid w:val="005C5E53"/>
    <w:rsid w:val="006356B2"/>
    <w:rsid w:val="00692D49"/>
    <w:rsid w:val="006A40E8"/>
    <w:rsid w:val="006C0530"/>
    <w:rsid w:val="006F568A"/>
    <w:rsid w:val="00701CA8"/>
    <w:rsid w:val="00702F7A"/>
    <w:rsid w:val="007128C1"/>
    <w:rsid w:val="00721C04"/>
    <w:rsid w:val="007258FB"/>
    <w:rsid w:val="00727077"/>
    <w:rsid w:val="007341D9"/>
    <w:rsid w:val="00751091"/>
    <w:rsid w:val="00767749"/>
    <w:rsid w:val="00781908"/>
    <w:rsid w:val="00785B26"/>
    <w:rsid w:val="00796338"/>
    <w:rsid w:val="007A746C"/>
    <w:rsid w:val="007B463E"/>
    <w:rsid w:val="007F0598"/>
    <w:rsid w:val="00800524"/>
    <w:rsid w:val="0081195D"/>
    <w:rsid w:val="0081219E"/>
    <w:rsid w:val="00817F96"/>
    <w:rsid w:val="008602F8"/>
    <w:rsid w:val="008762FC"/>
    <w:rsid w:val="0087792E"/>
    <w:rsid w:val="008B22B1"/>
    <w:rsid w:val="008E11A3"/>
    <w:rsid w:val="00903860"/>
    <w:rsid w:val="00916841"/>
    <w:rsid w:val="0095195F"/>
    <w:rsid w:val="00955B60"/>
    <w:rsid w:val="00956ED3"/>
    <w:rsid w:val="009742C0"/>
    <w:rsid w:val="009746D1"/>
    <w:rsid w:val="0099314B"/>
    <w:rsid w:val="009E5CD9"/>
    <w:rsid w:val="009E6E23"/>
    <w:rsid w:val="009F0165"/>
    <w:rsid w:val="009F564B"/>
    <w:rsid w:val="009F626B"/>
    <w:rsid w:val="00A166B2"/>
    <w:rsid w:val="00A25BBB"/>
    <w:rsid w:val="00AA1AC2"/>
    <w:rsid w:val="00AC16C7"/>
    <w:rsid w:val="00B0002F"/>
    <w:rsid w:val="00B23D26"/>
    <w:rsid w:val="00B57F2E"/>
    <w:rsid w:val="00B62FAC"/>
    <w:rsid w:val="00B668A9"/>
    <w:rsid w:val="00B803DE"/>
    <w:rsid w:val="00BA03F9"/>
    <w:rsid w:val="00BE16C2"/>
    <w:rsid w:val="00C34A99"/>
    <w:rsid w:val="00C50E8B"/>
    <w:rsid w:val="00C66241"/>
    <w:rsid w:val="00C91228"/>
    <w:rsid w:val="00C9335B"/>
    <w:rsid w:val="00C93F3B"/>
    <w:rsid w:val="00C958B6"/>
    <w:rsid w:val="00CA27B5"/>
    <w:rsid w:val="00CB5A6C"/>
    <w:rsid w:val="00CD5440"/>
    <w:rsid w:val="00CD5DF2"/>
    <w:rsid w:val="00CF4AC6"/>
    <w:rsid w:val="00CF5270"/>
    <w:rsid w:val="00D17A7A"/>
    <w:rsid w:val="00D17ABD"/>
    <w:rsid w:val="00D271A4"/>
    <w:rsid w:val="00D50619"/>
    <w:rsid w:val="00D51D09"/>
    <w:rsid w:val="00D57DD4"/>
    <w:rsid w:val="00DB39CE"/>
    <w:rsid w:val="00DD3F3C"/>
    <w:rsid w:val="00E00B98"/>
    <w:rsid w:val="00E326C2"/>
    <w:rsid w:val="00E46E48"/>
    <w:rsid w:val="00E77161"/>
    <w:rsid w:val="00E85955"/>
    <w:rsid w:val="00ED6B4F"/>
    <w:rsid w:val="00EF5A7F"/>
    <w:rsid w:val="00EF7488"/>
    <w:rsid w:val="00F01DD8"/>
    <w:rsid w:val="00F279C6"/>
    <w:rsid w:val="00F27F1F"/>
    <w:rsid w:val="00F773EE"/>
    <w:rsid w:val="00FB0FC8"/>
    <w:rsid w:val="00FE0181"/>
    <w:rsid w:val="00FE1124"/>
    <w:rsid w:val="00FE2182"/>
    <w:rsid w:val="00FF0684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AE090-D397-410D-B8CE-81B90A56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10</cp:revision>
  <cp:lastPrinted>2019-07-17T05:16:00Z</cp:lastPrinted>
  <dcterms:created xsi:type="dcterms:W3CDTF">2019-09-13T04:12:00Z</dcterms:created>
  <dcterms:modified xsi:type="dcterms:W3CDTF">2019-09-23T01:22:00Z</dcterms:modified>
</cp:coreProperties>
</file>