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27371097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A71FFA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17.09</w:t>
            </w:r>
            <w:r w:rsidR="00C21DBD">
              <w:rPr>
                <w:sz w:val="24"/>
              </w:rPr>
              <w:t>.</w:t>
            </w:r>
            <w:r w:rsidR="009637B6">
              <w:rPr>
                <w:sz w:val="24"/>
              </w:rPr>
              <w:t>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 w:rsidP="00A71FF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A71FFA">
            <w:pPr>
              <w:jc w:val="both"/>
            </w:pPr>
            <w:r>
              <w:t xml:space="preserve">О проекте закона Приморского края </w:t>
            </w:r>
            <w:r w:rsidR="00DE4B3F" w:rsidRPr="00DE4B3F">
              <w:t xml:space="preserve">"О внесении изменений в Закон Приморского края </w:t>
            </w:r>
            <w:r w:rsidR="00A71FFA" w:rsidRPr="00A71FFA">
              <w:t xml:space="preserve">"О стратегическом планировании в Приморском крае" </w:t>
            </w:r>
            <w:r>
              <w:t xml:space="preserve"> (</w:t>
            </w:r>
            <w:r w:rsidR="00A77D8A" w:rsidRPr="00A77D8A">
              <w:t>внесение законопроекта в качестве законодательной инициативы</w:t>
            </w:r>
            <w: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"О внесении изменений в </w:t>
      </w:r>
      <w:r w:rsidR="00DE4B3F">
        <w:t>Закон</w:t>
      </w:r>
      <w:r>
        <w:t xml:space="preserve"> Приморского края</w:t>
      </w:r>
      <w:r w:rsidR="00A71FFA">
        <w:t xml:space="preserve"> </w:t>
      </w:r>
      <w:r w:rsidR="00A71FFA" w:rsidRPr="00A71FFA">
        <w:t>"О стратегическом планировании в Приморском крае"</w:t>
      </w:r>
      <w:r w:rsidR="00CA1B91">
        <w:t xml:space="preserve">, </w:t>
      </w:r>
      <w:r w:rsidR="00F03CDB">
        <w:t xml:space="preserve">подготовленный комитетом </w:t>
      </w:r>
      <w:r w:rsidR="00C2547F">
        <w:t>с цель</w:t>
      </w:r>
      <w:r w:rsidR="00992220">
        <w:t>ю приведения действующего Закона Приморского края от</w:t>
      </w:r>
      <w:r w:rsidR="00C2547F">
        <w:t xml:space="preserve"> </w:t>
      </w:r>
      <w:r w:rsidR="00C2547F" w:rsidRPr="00C2547F">
        <w:t>2 декабря 2015 года № 732-</w:t>
      </w:r>
      <w:proofErr w:type="spellStart"/>
      <w:r w:rsidR="00C2547F" w:rsidRPr="00C2547F">
        <w:t>КЗ</w:t>
      </w:r>
      <w:proofErr w:type="spellEnd"/>
      <w:r w:rsidR="00C2547F" w:rsidRPr="00C2547F">
        <w:t xml:space="preserve"> "О стратегическом планировании в Приморском крае" </w:t>
      </w:r>
      <w:r w:rsidR="00C2547F">
        <w:t xml:space="preserve">в соответствие с федеральным и краевым законодательством, </w:t>
      </w:r>
      <w:r w:rsidR="00F03CD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"О внесении изменений в </w:t>
      </w:r>
      <w:r w:rsidR="00974122">
        <w:t>Закон</w:t>
      </w:r>
      <w:r w:rsidR="00974122" w:rsidRPr="00974122">
        <w:t xml:space="preserve"> Приморского края </w:t>
      </w:r>
      <w:r w:rsidR="003A738A" w:rsidRPr="003A738A">
        <w:t>"О стратегическом планировании в Приморском крае"</w:t>
      </w:r>
      <w:bookmarkStart w:id="0" w:name="_GoBack"/>
      <w:bookmarkEnd w:id="0"/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A3D2F"/>
    <w:rsid w:val="001A6ED2"/>
    <w:rsid w:val="001B3A35"/>
    <w:rsid w:val="001C5162"/>
    <w:rsid w:val="0020003C"/>
    <w:rsid w:val="0026074E"/>
    <w:rsid w:val="00314966"/>
    <w:rsid w:val="00357541"/>
    <w:rsid w:val="00383131"/>
    <w:rsid w:val="003A738A"/>
    <w:rsid w:val="003B4C86"/>
    <w:rsid w:val="003B681C"/>
    <w:rsid w:val="003D3B5A"/>
    <w:rsid w:val="003D4A28"/>
    <w:rsid w:val="003F2358"/>
    <w:rsid w:val="00461E2B"/>
    <w:rsid w:val="00507CAA"/>
    <w:rsid w:val="00624BBF"/>
    <w:rsid w:val="00664171"/>
    <w:rsid w:val="00692D49"/>
    <w:rsid w:val="007128C1"/>
    <w:rsid w:val="007258FB"/>
    <w:rsid w:val="00751091"/>
    <w:rsid w:val="007E46D2"/>
    <w:rsid w:val="007F0598"/>
    <w:rsid w:val="008045A9"/>
    <w:rsid w:val="00840DA1"/>
    <w:rsid w:val="008602F8"/>
    <w:rsid w:val="0087792E"/>
    <w:rsid w:val="008E1E67"/>
    <w:rsid w:val="009637B6"/>
    <w:rsid w:val="00974122"/>
    <w:rsid w:val="00992220"/>
    <w:rsid w:val="0099314B"/>
    <w:rsid w:val="009C5931"/>
    <w:rsid w:val="009E5CD9"/>
    <w:rsid w:val="009F0165"/>
    <w:rsid w:val="009F626B"/>
    <w:rsid w:val="00A45FEC"/>
    <w:rsid w:val="00A71FFA"/>
    <w:rsid w:val="00A77D8A"/>
    <w:rsid w:val="00B668A9"/>
    <w:rsid w:val="00B677BD"/>
    <w:rsid w:val="00B803DE"/>
    <w:rsid w:val="00BE16C2"/>
    <w:rsid w:val="00C200F5"/>
    <w:rsid w:val="00C21DBD"/>
    <w:rsid w:val="00C2547F"/>
    <w:rsid w:val="00C9335B"/>
    <w:rsid w:val="00C958B6"/>
    <w:rsid w:val="00CA1B91"/>
    <w:rsid w:val="00D17A7A"/>
    <w:rsid w:val="00DE4B3F"/>
    <w:rsid w:val="00E326C2"/>
    <w:rsid w:val="00E77161"/>
    <w:rsid w:val="00E85955"/>
    <w:rsid w:val="00F01DD8"/>
    <w:rsid w:val="00F0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7E256-A711-42E8-B4FB-95E8FFA1F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2019-01-24T04:12:00Z</cp:lastPrinted>
  <dcterms:created xsi:type="dcterms:W3CDTF">2019-08-15T00:45:00Z</dcterms:created>
  <dcterms:modified xsi:type="dcterms:W3CDTF">2019-08-15T00:45:00Z</dcterms:modified>
</cp:coreProperties>
</file>