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72557" w:rsidRDefault="00CF357D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</w:t>
                                  </w:r>
                                </w:p>
                                <w:p w:rsidR="00072557" w:rsidRDefault="00CF357D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регламенту, депутатской этике и </w:t>
                                  </w:r>
                                </w:p>
                                <w:p w:rsidR="00072557" w:rsidRDefault="00CF357D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686625" w:rsidRDefault="00CF357D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072557" w:rsidRDefault="00CF357D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</w:t>
                            </w:r>
                          </w:p>
                          <w:p w:rsidR="00072557" w:rsidRDefault="00CF357D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регламенту, депутатской этике и </w:t>
                            </w:r>
                          </w:p>
                          <w:p w:rsidR="00072557" w:rsidRDefault="00CF357D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686625" w:rsidRDefault="00CF357D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05074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F569C4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CF357D">
        <w:rPr>
          <w:b/>
        </w:rPr>
        <w:t xml:space="preserve">СТАТЬЮ 25 </w:t>
      </w:r>
    </w:p>
    <w:p w:rsidR="000C0292" w:rsidRDefault="009843B0" w:rsidP="00005074">
      <w:pPr>
        <w:pStyle w:val="a3"/>
        <w:tabs>
          <w:tab w:val="clear" w:pos="4153"/>
          <w:tab w:val="clear" w:pos="8306"/>
          <w:tab w:val="left" w:pos="9498"/>
        </w:tabs>
        <w:ind w:left="-426" w:firstLine="284"/>
        <w:jc w:val="center"/>
        <w:rPr>
          <w:b/>
        </w:rPr>
      </w:pPr>
      <w:r>
        <w:rPr>
          <w:b/>
        </w:rPr>
        <w:t>ЗАКОН</w:t>
      </w:r>
      <w:r w:rsidR="00CF357D">
        <w:rPr>
          <w:b/>
        </w:rPr>
        <w:t>А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="000C0292"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="000C0292"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CF357D" w:rsidRDefault="00CF357D" w:rsidP="00CF357D">
      <w:pPr>
        <w:ind w:firstLine="720"/>
        <w:jc w:val="both"/>
      </w:pPr>
      <w:r>
        <w:t>Принят Законодательным Собранием Приморского края в первом чтении</w:t>
      </w:r>
    </w:p>
    <w:p w:rsidR="00CF357D" w:rsidRDefault="00CF357D" w:rsidP="00CF357D">
      <w:pPr>
        <w:ind w:firstLine="720"/>
        <w:jc w:val="both"/>
      </w:pPr>
      <w:r>
        <w:t>Принят Законодательным Собранием Приморского края</w:t>
      </w:r>
    </w:p>
    <w:p w:rsidR="00CF357D" w:rsidRDefault="00CF357D" w:rsidP="00CF357D">
      <w:pPr>
        <w:ind w:firstLine="720"/>
        <w:rPr>
          <w:szCs w:val="28"/>
        </w:rPr>
      </w:pPr>
    </w:p>
    <w:p w:rsidR="00CF357D" w:rsidRPr="00CC5E7A" w:rsidRDefault="00CF357D" w:rsidP="00CF357D">
      <w:pPr>
        <w:ind w:firstLine="720"/>
        <w:rPr>
          <w:szCs w:val="28"/>
        </w:rPr>
      </w:pPr>
      <w:r w:rsidRPr="00CC5E7A">
        <w:rPr>
          <w:szCs w:val="28"/>
        </w:rPr>
        <w:t>СТАТЬЯ 1.</w:t>
      </w:r>
    </w:p>
    <w:p w:rsidR="00CF357D" w:rsidRDefault="00CF357D" w:rsidP="00CF357D">
      <w:pPr>
        <w:ind w:firstLine="720"/>
        <w:jc w:val="both"/>
        <w:rPr>
          <w:szCs w:val="28"/>
        </w:rPr>
      </w:pPr>
      <w:r w:rsidRPr="00437C62">
        <w:rPr>
          <w:szCs w:val="28"/>
        </w:rPr>
        <w:t xml:space="preserve">Внести в </w:t>
      </w:r>
      <w:r>
        <w:rPr>
          <w:szCs w:val="28"/>
        </w:rPr>
        <w:t xml:space="preserve">статью 25 </w:t>
      </w:r>
      <w:r w:rsidRPr="00437C62">
        <w:rPr>
          <w:szCs w:val="28"/>
        </w:rPr>
        <w:t>Закон</w:t>
      </w:r>
      <w:r>
        <w:rPr>
          <w:szCs w:val="28"/>
        </w:rPr>
        <w:t>а</w:t>
      </w:r>
      <w:r w:rsidRPr="00437C62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</w:t>
      </w:r>
      <w:bookmarkStart w:id="0" w:name="_GoBack"/>
      <w:bookmarkEnd w:id="0"/>
      <w:r w:rsidRPr="00437C62">
        <w:rPr>
          <w:szCs w:val="28"/>
        </w:rPr>
        <w:t>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25, № 20, стр. 33, № 32, стр. 12, № 36, стр. 20, № 46, стр. 31; 2018</w:t>
      </w:r>
      <w:r w:rsidR="00005074">
        <w:rPr>
          <w:szCs w:val="28"/>
        </w:rPr>
        <w:t>,</w:t>
      </w:r>
      <w:r>
        <w:rPr>
          <w:szCs w:val="28"/>
        </w:rPr>
        <w:t xml:space="preserve"> № 62, стр. 46) следующие </w:t>
      </w:r>
      <w:r w:rsidRPr="00CC5E7A">
        <w:rPr>
          <w:szCs w:val="28"/>
        </w:rPr>
        <w:t>изменени</w:t>
      </w:r>
      <w:r>
        <w:rPr>
          <w:szCs w:val="28"/>
        </w:rPr>
        <w:t>я:</w:t>
      </w:r>
    </w:p>
    <w:p w:rsidR="00CF357D" w:rsidRDefault="00CF357D" w:rsidP="00CF357D">
      <w:pPr>
        <w:ind w:firstLine="709"/>
        <w:jc w:val="both"/>
        <w:rPr>
          <w:szCs w:val="28"/>
        </w:rPr>
      </w:pPr>
      <w:r>
        <w:rPr>
          <w:szCs w:val="28"/>
        </w:rPr>
        <w:t>1)в части 1 слова "</w:t>
      </w:r>
      <w:r w:rsidRPr="00FF006D">
        <w:rPr>
          <w:szCs w:val="28"/>
        </w:rPr>
        <w:t>не более 7 помощников</w:t>
      </w:r>
      <w:r>
        <w:rPr>
          <w:szCs w:val="28"/>
        </w:rPr>
        <w:t>" заменить словами "</w:t>
      </w:r>
      <w:r w:rsidRPr="00FF006D">
        <w:rPr>
          <w:szCs w:val="28"/>
        </w:rPr>
        <w:t>не</w:t>
      </w:r>
      <w:r>
        <w:rPr>
          <w:szCs w:val="28"/>
        </w:rPr>
        <w:br/>
      </w:r>
      <w:r w:rsidRPr="00FF006D">
        <w:rPr>
          <w:szCs w:val="28"/>
        </w:rPr>
        <w:t xml:space="preserve">более </w:t>
      </w:r>
      <w:r>
        <w:rPr>
          <w:szCs w:val="28"/>
        </w:rPr>
        <w:t>5</w:t>
      </w:r>
      <w:r w:rsidRPr="00FF006D">
        <w:rPr>
          <w:szCs w:val="28"/>
        </w:rPr>
        <w:t xml:space="preserve"> помощников</w:t>
      </w:r>
      <w:r>
        <w:rPr>
          <w:szCs w:val="28"/>
        </w:rPr>
        <w:t>";</w:t>
      </w:r>
    </w:p>
    <w:p w:rsidR="00CF357D" w:rsidRDefault="00CF357D" w:rsidP="00CF357D">
      <w:pPr>
        <w:ind w:firstLine="709"/>
        <w:jc w:val="both"/>
        <w:rPr>
          <w:szCs w:val="28"/>
        </w:rPr>
      </w:pPr>
      <w:r>
        <w:rPr>
          <w:szCs w:val="28"/>
        </w:rPr>
        <w:t>2)часть 5 изложить в следующей редакции:</w:t>
      </w:r>
    </w:p>
    <w:p w:rsidR="00CF357D" w:rsidRDefault="00CF357D" w:rsidP="00CF357D">
      <w:pPr>
        <w:ind w:firstLine="709"/>
        <w:jc w:val="both"/>
        <w:rPr>
          <w:szCs w:val="28"/>
        </w:rPr>
      </w:pPr>
      <w:r>
        <w:rPr>
          <w:szCs w:val="28"/>
        </w:rPr>
        <w:t>"5.</w:t>
      </w:r>
      <w:r w:rsidRPr="00C36DDB">
        <w:rPr>
          <w:szCs w:val="28"/>
        </w:rPr>
        <w:t>Депутату Законодательного Собрания устанавливается общий месячный фонд оплаты труда помощников депутата Законодательного Собрания в размере</w:t>
      </w:r>
      <w:r>
        <w:rPr>
          <w:szCs w:val="28"/>
        </w:rPr>
        <w:t xml:space="preserve"> 250 тысяч рублей. </w:t>
      </w:r>
      <w:r w:rsidRPr="00C36DDB">
        <w:rPr>
          <w:szCs w:val="28"/>
        </w:rPr>
        <w:t xml:space="preserve">Размер фонда оплаты труда </w:t>
      </w:r>
      <w:r w:rsidRPr="00916338">
        <w:rPr>
          <w:szCs w:val="28"/>
        </w:rPr>
        <w:t xml:space="preserve">помощников депутата Законодательного Собрания </w:t>
      </w:r>
      <w:r w:rsidRPr="00C36DDB">
        <w:rPr>
          <w:szCs w:val="28"/>
        </w:rPr>
        <w:t xml:space="preserve">увеличивается (индексируется) в соответствии с законом </w:t>
      </w:r>
      <w:r>
        <w:rPr>
          <w:szCs w:val="28"/>
        </w:rPr>
        <w:t xml:space="preserve">Приморского края </w:t>
      </w:r>
      <w:r w:rsidRPr="00C36DDB">
        <w:rPr>
          <w:szCs w:val="28"/>
        </w:rPr>
        <w:t xml:space="preserve">о </w:t>
      </w:r>
      <w:r>
        <w:rPr>
          <w:szCs w:val="28"/>
        </w:rPr>
        <w:t xml:space="preserve">краевом </w:t>
      </w:r>
      <w:r w:rsidRPr="00C36DDB">
        <w:rPr>
          <w:szCs w:val="28"/>
        </w:rPr>
        <w:t>бюджете на соответствующий год с учетом уровня инфляции (потребительских цен).</w:t>
      </w:r>
      <w:r>
        <w:rPr>
          <w:szCs w:val="28"/>
        </w:rPr>
        <w:t>".</w:t>
      </w:r>
    </w:p>
    <w:p w:rsidR="00CF357D" w:rsidRDefault="00CF357D" w:rsidP="00CF357D">
      <w:pPr>
        <w:ind w:firstLine="709"/>
        <w:jc w:val="both"/>
        <w:rPr>
          <w:szCs w:val="28"/>
        </w:rPr>
      </w:pPr>
    </w:p>
    <w:p w:rsidR="00CF357D" w:rsidRPr="00041A5C" w:rsidRDefault="00CF357D" w:rsidP="00CF357D">
      <w:pPr>
        <w:ind w:firstLine="709"/>
        <w:jc w:val="both"/>
        <w:rPr>
          <w:szCs w:val="28"/>
        </w:rPr>
      </w:pPr>
      <w:r w:rsidRPr="00041A5C">
        <w:rPr>
          <w:szCs w:val="28"/>
        </w:rPr>
        <w:t>СТАТЬЯ 2.</w:t>
      </w:r>
    </w:p>
    <w:p w:rsidR="00CF357D" w:rsidRPr="00786F25" w:rsidRDefault="00CF357D" w:rsidP="00CF357D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с 1 января 2020 года.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AE7F10" w:rsidP="00AE7F10">
      <w:pPr>
        <w:jc w:val="both"/>
        <w:rPr>
          <w:szCs w:val="28"/>
        </w:rPr>
      </w:pPr>
      <w:r w:rsidRPr="00AE7F10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</w:t>
      </w:r>
      <w:r w:rsidR="00D06899">
        <w:rPr>
          <w:szCs w:val="28"/>
        </w:rPr>
        <w:t xml:space="preserve">   </w:t>
      </w:r>
      <w:r>
        <w:rPr>
          <w:szCs w:val="28"/>
        </w:rPr>
        <w:t xml:space="preserve">               </w:t>
      </w:r>
      <w:r w:rsidR="00CF357D">
        <w:rPr>
          <w:szCs w:val="28"/>
        </w:rPr>
        <w:t xml:space="preserve">      </w:t>
      </w:r>
      <w:r>
        <w:rPr>
          <w:szCs w:val="28"/>
        </w:rPr>
        <w:t xml:space="preserve">        </w:t>
      </w:r>
      <w:r w:rsidR="00CF357D">
        <w:rPr>
          <w:szCs w:val="28"/>
        </w:rPr>
        <w:t>О.Н. Кожемяко</w:t>
      </w:r>
    </w:p>
    <w:p w:rsidR="00303A65" w:rsidRDefault="00303A65" w:rsidP="00AE7F10">
      <w:pPr>
        <w:jc w:val="both"/>
        <w:rPr>
          <w:szCs w:val="28"/>
        </w:rPr>
      </w:pPr>
    </w:p>
    <w:p w:rsidR="00303A65" w:rsidRDefault="00303A65" w:rsidP="00AE7F10">
      <w:pPr>
        <w:jc w:val="both"/>
        <w:rPr>
          <w:szCs w:val="28"/>
        </w:rPr>
      </w:pPr>
    </w:p>
    <w:p w:rsidR="00303A65" w:rsidRPr="00041A5C" w:rsidRDefault="00303A65" w:rsidP="00AE7F10">
      <w:pPr>
        <w:jc w:val="both"/>
        <w:rPr>
          <w:szCs w:val="28"/>
        </w:rPr>
      </w:pPr>
    </w:p>
    <w:sectPr w:rsidR="00303A65" w:rsidRPr="00041A5C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3BD" w:rsidRDefault="007713BD" w:rsidP="005700DA">
      <w:r>
        <w:separator/>
      </w:r>
    </w:p>
  </w:endnote>
  <w:endnote w:type="continuationSeparator" w:id="0">
    <w:p w:rsidR="007713BD" w:rsidRDefault="007713BD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3BD" w:rsidRDefault="007713BD" w:rsidP="005700DA">
      <w:r>
        <w:separator/>
      </w:r>
    </w:p>
  </w:footnote>
  <w:footnote w:type="continuationSeparator" w:id="0">
    <w:p w:rsidR="007713BD" w:rsidRDefault="007713BD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CF35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5074"/>
    <w:rsid w:val="000069C0"/>
    <w:rsid w:val="00014CAB"/>
    <w:rsid w:val="00026882"/>
    <w:rsid w:val="00030107"/>
    <w:rsid w:val="00030499"/>
    <w:rsid w:val="000444AA"/>
    <w:rsid w:val="00047727"/>
    <w:rsid w:val="00050366"/>
    <w:rsid w:val="00051558"/>
    <w:rsid w:val="00053524"/>
    <w:rsid w:val="00060977"/>
    <w:rsid w:val="00070CC8"/>
    <w:rsid w:val="00072557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0515"/>
    <w:rsid w:val="000C689A"/>
    <w:rsid w:val="000E174B"/>
    <w:rsid w:val="000E19A7"/>
    <w:rsid w:val="000F2C26"/>
    <w:rsid w:val="001040FE"/>
    <w:rsid w:val="0011117D"/>
    <w:rsid w:val="00124E52"/>
    <w:rsid w:val="00142072"/>
    <w:rsid w:val="001516AA"/>
    <w:rsid w:val="00155781"/>
    <w:rsid w:val="00172950"/>
    <w:rsid w:val="00196090"/>
    <w:rsid w:val="001A32B6"/>
    <w:rsid w:val="001A576B"/>
    <w:rsid w:val="001B1C12"/>
    <w:rsid w:val="001B5EA3"/>
    <w:rsid w:val="001C4BE8"/>
    <w:rsid w:val="001D13F5"/>
    <w:rsid w:val="001D2C40"/>
    <w:rsid w:val="001D5BA4"/>
    <w:rsid w:val="001E52E9"/>
    <w:rsid w:val="00204E90"/>
    <w:rsid w:val="0022343A"/>
    <w:rsid w:val="00237366"/>
    <w:rsid w:val="00252662"/>
    <w:rsid w:val="00264DA4"/>
    <w:rsid w:val="00270D2E"/>
    <w:rsid w:val="002837DB"/>
    <w:rsid w:val="00284172"/>
    <w:rsid w:val="002871B3"/>
    <w:rsid w:val="00290C3E"/>
    <w:rsid w:val="00295918"/>
    <w:rsid w:val="00296CC9"/>
    <w:rsid w:val="002A344C"/>
    <w:rsid w:val="002A6169"/>
    <w:rsid w:val="002B5969"/>
    <w:rsid w:val="002B66A1"/>
    <w:rsid w:val="002C6065"/>
    <w:rsid w:val="002D222D"/>
    <w:rsid w:val="002D3FE1"/>
    <w:rsid w:val="002E10AB"/>
    <w:rsid w:val="002E255A"/>
    <w:rsid w:val="002E2628"/>
    <w:rsid w:val="00303A65"/>
    <w:rsid w:val="003360D8"/>
    <w:rsid w:val="003427DF"/>
    <w:rsid w:val="003509BC"/>
    <w:rsid w:val="0035253C"/>
    <w:rsid w:val="00352B33"/>
    <w:rsid w:val="003561CF"/>
    <w:rsid w:val="003705B8"/>
    <w:rsid w:val="00370683"/>
    <w:rsid w:val="00373D5C"/>
    <w:rsid w:val="0038071A"/>
    <w:rsid w:val="0038407E"/>
    <w:rsid w:val="0038467C"/>
    <w:rsid w:val="0038522B"/>
    <w:rsid w:val="00387ADD"/>
    <w:rsid w:val="0039411F"/>
    <w:rsid w:val="003B2EA9"/>
    <w:rsid w:val="003D0FFD"/>
    <w:rsid w:val="003D4789"/>
    <w:rsid w:val="003E3623"/>
    <w:rsid w:val="00407EE3"/>
    <w:rsid w:val="004155F7"/>
    <w:rsid w:val="004237EC"/>
    <w:rsid w:val="00436299"/>
    <w:rsid w:val="00437602"/>
    <w:rsid w:val="00437C62"/>
    <w:rsid w:val="00441355"/>
    <w:rsid w:val="004557A1"/>
    <w:rsid w:val="00456556"/>
    <w:rsid w:val="00487186"/>
    <w:rsid w:val="004908F8"/>
    <w:rsid w:val="00490D11"/>
    <w:rsid w:val="00495F52"/>
    <w:rsid w:val="004A7CD4"/>
    <w:rsid w:val="004B010F"/>
    <w:rsid w:val="004B14A0"/>
    <w:rsid w:val="004C6C1A"/>
    <w:rsid w:val="004E4576"/>
    <w:rsid w:val="004F23F8"/>
    <w:rsid w:val="004F48EE"/>
    <w:rsid w:val="00503464"/>
    <w:rsid w:val="005056E3"/>
    <w:rsid w:val="005242A7"/>
    <w:rsid w:val="005331E3"/>
    <w:rsid w:val="0054021F"/>
    <w:rsid w:val="00541477"/>
    <w:rsid w:val="00541765"/>
    <w:rsid w:val="005446C3"/>
    <w:rsid w:val="005479FE"/>
    <w:rsid w:val="00552D37"/>
    <w:rsid w:val="00553F77"/>
    <w:rsid w:val="00564E0F"/>
    <w:rsid w:val="005733D2"/>
    <w:rsid w:val="0057690A"/>
    <w:rsid w:val="0059661B"/>
    <w:rsid w:val="005A0A05"/>
    <w:rsid w:val="005B460F"/>
    <w:rsid w:val="005B50D3"/>
    <w:rsid w:val="005E228F"/>
    <w:rsid w:val="005F07B8"/>
    <w:rsid w:val="005F0A77"/>
    <w:rsid w:val="005F55B8"/>
    <w:rsid w:val="005F6C3B"/>
    <w:rsid w:val="00614943"/>
    <w:rsid w:val="00631483"/>
    <w:rsid w:val="0063764C"/>
    <w:rsid w:val="00637CAD"/>
    <w:rsid w:val="006404FC"/>
    <w:rsid w:val="00655531"/>
    <w:rsid w:val="00686625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6E64C8"/>
    <w:rsid w:val="006F7DA1"/>
    <w:rsid w:val="00701005"/>
    <w:rsid w:val="0070179D"/>
    <w:rsid w:val="00711169"/>
    <w:rsid w:val="00721F7E"/>
    <w:rsid w:val="007258A2"/>
    <w:rsid w:val="0074367D"/>
    <w:rsid w:val="00751949"/>
    <w:rsid w:val="0076115C"/>
    <w:rsid w:val="00761991"/>
    <w:rsid w:val="007713BD"/>
    <w:rsid w:val="00771D62"/>
    <w:rsid w:val="00794174"/>
    <w:rsid w:val="007967FE"/>
    <w:rsid w:val="00797E40"/>
    <w:rsid w:val="007A54BE"/>
    <w:rsid w:val="007A6B65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349AB"/>
    <w:rsid w:val="008467BC"/>
    <w:rsid w:val="00851B8C"/>
    <w:rsid w:val="00857FC6"/>
    <w:rsid w:val="00864862"/>
    <w:rsid w:val="0087492D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E1927"/>
    <w:rsid w:val="008F5A70"/>
    <w:rsid w:val="009060FC"/>
    <w:rsid w:val="00912088"/>
    <w:rsid w:val="00913C83"/>
    <w:rsid w:val="00917D26"/>
    <w:rsid w:val="0093226C"/>
    <w:rsid w:val="00953375"/>
    <w:rsid w:val="00955296"/>
    <w:rsid w:val="0096228B"/>
    <w:rsid w:val="0096454A"/>
    <w:rsid w:val="00966805"/>
    <w:rsid w:val="009727F4"/>
    <w:rsid w:val="00982C67"/>
    <w:rsid w:val="009843B0"/>
    <w:rsid w:val="00996AC4"/>
    <w:rsid w:val="009A25BA"/>
    <w:rsid w:val="009A5FD5"/>
    <w:rsid w:val="009A7612"/>
    <w:rsid w:val="009B14FC"/>
    <w:rsid w:val="009C731C"/>
    <w:rsid w:val="009C7B17"/>
    <w:rsid w:val="009D2657"/>
    <w:rsid w:val="009F12EB"/>
    <w:rsid w:val="00A0038C"/>
    <w:rsid w:val="00A041CB"/>
    <w:rsid w:val="00A05402"/>
    <w:rsid w:val="00A103DB"/>
    <w:rsid w:val="00A12C64"/>
    <w:rsid w:val="00A12F5F"/>
    <w:rsid w:val="00A1536A"/>
    <w:rsid w:val="00A1742F"/>
    <w:rsid w:val="00A23221"/>
    <w:rsid w:val="00A33087"/>
    <w:rsid w:val="00A362D4"/>
    <w:rsid w:val="00A37FAC"/>
    <w:rsid w:val="00A55E68"/>
    <w:rsid w:val="00A562A1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E70F6"/>
    <w:rsid w:val="00AE7F10"/>
    <w:rsid w:val="00AF13C7"/>
    <w:rsid w:val="00B06565"/>
    <w:rsid w:val="00B123AF"/>
    <w:rsid w:val="00B13B74"/>
    <w:rsid w:val="00B244AD"/>
    <w:rsid w:val="00B27DF9"/>
    <w:rsid w:val="00B31652"/>
    <w:rsid w:val="00B426EC"/>
    <w:rsid w:val="00B44CE6"/>
    <w:rsid w:val="00B50B03"/>
    <w:rsid w:val="00B51D85"/>
    <w:rsid w:val="00B60E0D"/>
    <w:rsid w:val="00B63675"/>
    <w:rsid w:val="00B96564"/>
    <w:rsid w:val="00BA2F8A"/>
    <w:rsid w:val="00BB0BA4"/>
    <w:rsid w:val="00BB1C0F"/>
    <w:rsid w:val="00BC6CFE"/>
    <w:rsid w:val="00BD54C5"/>
    <w:rsid w:val="00BE5A6C"/>
    <w:rsid w:val="00BF1443"/>
    <w:rsid w:val="00BF3893"/>
    <w:rsid w:val="00BF3E4B"/>
    <w:rsid w:val="00C026A1"/>
    <w:rsid w:val="00C079EA"/>
    <w:rsid w:val="00C07A07"/>
    <w:rsid w:val="00C20158"/>
    <w:rsid w:val="00C41CA5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D03A5"/>
    <w:rsid w:val="00CE2919"/>
    <w:rsid w:val="00CE4B92"/>
    <w:rsid w:val="00CE744F"/>
    <w:rsid w:val="00CF357D"/>
    <w:rsid w:val="00CF6A74"/>
    <w:rsid w:val="00D06899"/>
    <w:rsid w:val="00D15B11"/>
    <w:rsid w:val="00D25BD0"/>
    <w:rsid w:val="00D31D46"/>
    <w:rsid w:val="00D53E98"/>
    <w:rsid w:val="00D718BF"/>
    <w:rsid w:val="00D742B6"/>
    <w:rsid w:val="00D76E1E"/>
    <w:rsid w:val="00D77DF2"/>
    <w:rsid w:val="00D907C2"/>
    <w:rsid w:val="00D93DCC"/>
    <w:rsid w:val="00D93E29"/>
    <w:rsid w:val="00DA2E37"/>
    <w:rsid w:val="00DB204A"/>
    <w:rsid w:val="00DB6320"/>
    <w:rsid w:val="00DB66CB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17141"/>
    <w:rsid w:val="00E20149"/>
    <w:rsid w:val="00E2057E"/>
    <w:rsid w:val="00E30D9F"/>
    <w:rsid w:val="00E433B8"/>
    <w:rsid w:val="00E47759"/>
    <w:rsid w:val="00E66EDB"/>
    <w:rsid w:val="00E74763"/>
    <w:rsid w:val="00E90725"/>
    <w:rsid w:val="00EA6520"/>
    <w:rsid w:val="00EB6EDD"/>
    <w:rsid w:val="00EC4CB3"/>
    <w:rsid w:val="00EC532A"/>
    <w:rsid w:val="00EC6485"/>
    <w:rsid w:val="00EC6956"/>
    <w:rsid w:val="00ED2AB9"/>
    <w:rsid w:val="00ED3FE7"/>
    <w:rsid w:val="00EE1932"/>
    <w:rsid w:val="00EE7763"/>
    <w:rsid w:val="00EF25A3"/>
    <w:rsid w:val="00EF7D31"/>
    <w:rsid w:val="00EF7D73"/>
    <w:rsid w:val="00F0274C"/>
    <w:rsid w:val="00F04BF8"/>
    <w:rsid w:val="00F10481"/>
    <w:rsid w:val="00F10DC7"/>
    <w:rsid w:val="00F1321E"/>
    <w:rsid w:val="00F228AA"/>
    <w:rsid w:val="00F272F2"/>
    <w:rsid w:val="00F273B0"/>
    <w:rsid w:val="00F43D5D"/>
    <w:rsid w:val="00F45BA0"/>
    <w:rsid w:val="00F50265"/>
    <w:rsid w:val="00F544DE"/>
    <w:rsid w:val="00F54A58"/>
    <w:rsid w:val="00F569C4"/>
    <w:rsid w:val="00F63797"/>
    <w:rsid w:val="00F6580E"/>
    <w:rsid w:val="00F76E53"/>
    <w:rsid w:val="00F842B5"/>
    <w:rsid w:val="00F87565"/>
    <w:rsid w:val="00F95D17"/>
    <w:rsid w:val="00F970D7"/>
    <w:rsid w:val="00F97AD9"/>
    <w:rsid w:val="00FA423C"/>
    <w:rsid w:val="00FB36E3"/>
    <w:rsid w:val="00FB3AF0"/>
    <w:rsid w:val="00FC4613"/>
    <w:rsid w:val="00FC5F74"/>
    <w:rsid w:val="00FD12EF"/>
    <w:rsid w:val="00FD1C04"/>
    <w:rsid w:val="00FD2164"/>
    <w:rsid w:val="00FD313A"/>
    <w:rsid w:val="00FD6298"/>
    <w:rsid w:val="00FE2F44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32A67"/>
  <w15:docId w15:val="{C765479C-6416-4BEA-B15A-47271FFA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E900D-C538-4E34-BED7-D4F8BB41C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75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23</cp:revision>
  <cp:lastPrinted>2019-09-16T03:14:00Z</cp:lastPrinted>
  <dcterms:created xsi:type="dcterms:W3CDTF">2018-05-23T04:27:00Z</dcterms:created>
  <dcterms:modified xsi:type="dcterms:W3CDTF">2019-09-16T03:16:00Z</dcterms:modified>
</cp:coreProperties>
</file>