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D5DD1" w:rsidRDefault="00EC2397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8D5DD1" w:rsidRDefault="00EC2397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686625" w:rsidRDefault="00EC2397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регламенту, депутатской этике и </w:t>
                                  </w:r>
                                </w:p>
                                <w:p w:rsidR="008D5DD1" w:rsidRDefault="00EC2397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EC2397" w:rsidRDefault="00EC2397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D5DD1" w:rsidRDefault="00EC2397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8D5DD1" w:rsidRDefault="00EC2397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686625" w:rsidRDefault="00EC2397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регламенту, депутатской этике и </w:t>
                            </w:r>
                          </w:p>
                          <w:p w:rsidR="008D5DD1" w:rsidRDefault="00EC2397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EC2397" w:rsidRDefault="00EC2397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4768A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F569C4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A0B01">
        <w:rPr>
          <w:b/>
        </w:rPr>
        <w:t xml:space="preserve">СТАТЬЮ 25 </w:t>
      </w:r>
    </w:p>
    <w:p w:rsidR="000C0292" w:rsidRDefault="009843B0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>
        <w:rPr>
          <w:b/>
        </w:rPr>
        <w:t>ЗАКОН</w:t>
      </w:r>
      <w:r w:rsidR="009A0B01">
        <w:rPr>
          <w:b/>
        </w:rPr>
        <w:t>А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="000C0292"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="000C0292"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DB204A" w:rsidRDefault="00DB204A" w:rsidP="005E228F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r w:rsidRPr="00437C62">
        <w:rPr>
          <w:szCs w:val="28"/>
        </w:rPr>
        <w:t xml:space="preserve">Внести в </w:t>
      </w:r>
      <w:r w:rsidR="00883607">
        <w:rPr>
          <w:szCs w:val="28"/>
        </w:rPr>
        <w:t xml:space="preserve">статью 25 </w:t>
      </w:r>
      <w:r w:rsidRPr="00437C62">
        <w:rPr>
          <w:szCs w:val="28"/>
        </w:rPr>
        <w:t>Закон</w:t>
      </w:r>
      <w:r w:rsidR="00883607">
        <w:rPr>
          <w:szCs w:val="28"/>
        </w:rPr>
        <w:t>а</w:t>
      </w:r>
      <w:r w:rsidRPr="00437C62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BF3E4B">
        <w:rPr>
          <w:szCs w:val="28"/>
        </w:rPr>
        <w:t>, № 36, стр. 20</w:t>
      </w:r>
      <w:r w:rsidR="00F569C4">
        <w:rPr>
          <w:szCs w:val="28"/>
        </w:rPr>
        <w:t>, № 46, стр. 31</w:t>
      </w:r>
      <w:r w:rsidR="00883607">
        <w:rPr>
          <w:szCs w:val="28"/>
        </w:rPr>
        <w:t>; 2018</w:t>
      </w:r>
      <w:r w:rsidR="0064768A">
        <w:rPr>
          <w:szCs w:val="28"/>
        </w:rPr>
        <w:t>,</w:t>
      </w:r>
      <w:bookmarkStart w:id="0" w:name="_GoBack"/>
      <w:bookmarkEnd w:id="0"/>
      <w:r w:rsidR="00883607">
        <w:rPr>
          <w:szCs w:val="28"/>
        </w:rPr>
        <w:t xml:space="preserve"> № 62, стр. 46</w:t>
      </w:r>
      <w:r w:rsidR="002E10AB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F569C4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F569C4">
        <w:rPr>
          <w:szCs w:val="28"/>
        </w:rPr>
        <w:t>я</w:t>
      </w:r>
      <w:r w:rsidR="000C0292">
        <w:rPr>
          <w:szCs w:val="28"/>
        </w:rPr>
        <w:t>:</w:t>
      </w:r>
    </w:p>
    <w:p w:rsidR="00B31652" w:rsidRDefault="00E17141" w:rsidP="00CA12DE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D742B6">
        <w:rPr>
          <w:szCs w:val="28"/>
        </w:rPr>
        <w:t>)</w:t>
      </w:r>
      <w:r w:rsidR="00FF006D">
        <w:rPr>
          <w:szCs w:val="28"/>
        </w:rPr>
        <w:t>в части 1 слова "</w:t>
      </w:r>
      <w:r w:rsidR="00FF006D" w:rsidRPr="00FF006D">
        <w:rPr>
          <w:szCs w:val="28"/>
        </w:rPr>
        <w:t>не более 7 помощников</w:t>
      </w:r>
      <w:r w:rsidR="00FF006D">
        <w:rPr>
          <w:szCs w:val="28"/>
        </w:rPr>
        <w:t>" заменить словами "</w:t>
      </w:r>
      <w:r w:rsidR="00FF006D" w:rsidRPr="00FF006D">
        <w:rPr>
          <w:szCs w:val="28"/>
        </w:rPr>
        <w:t>не</w:t>
      </w:r>
      <w:r w:rsidR="00FF006D">
        <w:rPr>
          <w:szCs w:val="28"/>
        </w:rPr>
        <w:br/>
      </w:r>
      <w:r w:rsidR="00FF006D" w:rsidRPr="00FF006D">
        <w:rPr>
          <w:szCs w:val="28"/>
        </w:rPr>
        <w:t xml:space="preserve">более </w:t>
      </w:r>
      <w:r w:rsidR="00FF006D">
        <w:rPr>
          <w:szCs w:val="28"/>
        </w:rPr>
        <w:t>5</w:t>
      </w:r>
      <w:r w:rsidR="00FF006D" w:rsidRPr="00FF006D">
        <w:rPr>
          <w:szCs w:val="28"/>
        </w:rPr>
        <w:t xml:space="preserve"> помощников</w:t>
      </w:r>
      <w:r w:rsidR="00FF006D">
        <w:rPr>
          <w:szCs w:val="28"/>
        </w:rPr>
        <w:t>";</w:t>
      </w:r>
    </w:p>
    <w:p w:rsidR="00FF006D" w:rsidRDefault="00FF006D" w:rsidP="00CA12DE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C36DDB">
        <w:rPr>
          <w:szCs w:val="28"/>
        </w:rPr>
        <w:t>часть 5 изложить в следующей редакции:</w:t>
      </w:r>
    </w:p>
    <w:p w:rsidR="002E255A" w:rsidRDefault="00C36DDB" w:rsidP="00D718BF">
      <w:pPr>
        <w:ind w:firstLine="709"/>
        <w:jc w:val="both"/>
        <w:rPr>
          <w:szCs w:val="28"/>
        </w:rPr>
      </w:pPr>
      <w:r>
        <w:rPr>
          <w:szCs w:val="28"/>
        </w:rPr>
        <w:t>"5.</w:t>
      </w:r>
      <w:r w:rsidRPr="00C36DDB">
        <w:rPr>
          <w:szCs w:val="28"/>
        </w:rPr>
        <w:t>Депутату Законодательного Собрания устанавливается общий месячный фонд оплаты труда помощников депутата Законодательного Собрания в размере</w:t>
      </w:r>
      <w:r>
        <w:rPr>
          <w:szCs w:val="28"/>
        </w:rPr>
        <w:t xml:space="preserve"> 250</w:t>
      </w:r>
      <w:r w:rsidR="00916338">
        <w:rPr>
          <w:szCs w:val="28"/>
        </w:rPr>
        <w:t xml:space="preserve"> тысяч рублей. </w:t>
      </w:r>
      <w:r w:rsidR="00916338" w:rsidRPr="00C36DDB">
        <w:rPr>
          <w:szCs w:val="28"/>
        </w:rPr>
        <w:t xml:space="preserve">Размер фонда оплаты труда </w:t>
      </w:r>
      <w:r w:rsidR="00916338" w:rsidRPr="00916338">
        <w:rPr>
          <w:szCs w:val="28"/>
        </w:rPr>
        <w:t xml:space="preserve">помощников депутата Законодательного Собрания </w:t>
      </w:r>
      <w:r w:rsidR="00916338" w:rsidRPr="00C36DDB">
        <w:rPr>
          <w:szCs w:val="28"/>
        </w:rPr>
        <w:t xml:space="preserve">увеличивается (индексируется) в соответствии с законом </w:t>
      </w:r>
      <w:r w:rsidR="00DF450D">
        <w:rPr>
          <w:szCs w:val="28"/>
        </w:rPr>
        <w:t xml:space="preserve">Приморского края </w:t>
      </w:r>
      <w:r w:rsidR="00916338" w:rsidRPr="00C36DDB">
        <w:rPr>
          <w:szCs w:val="28"/>
        </w:rPr>
        <w:t xml:space="preserve">о </w:t>
      </w:r>
      <w:r w:rsidR="00916338">
        <w:rPr>
          <w:szCs w:val="28"/>
        </w:rPr>
        <w:t xml:space="preserve">краевом </w:t>
      </w:r>
      <w:r w:rsidR="00916338" w:rsidRPr="00C36DDB">
        <w:rPr>
          <w:szCs w:val="28"/>
        </w:rPr>
        <w:t>бюджете на соответствующий год с учетом уровня инфляции (потребительских цен).</w:t>
      </w:r>
      <w:r w:rsidR="00916338">
        <w:rPr>
          <w:szCs w:val="28"/>
        </w:rPr>
        <w:t>".</w:t>
      </w:r>
    </w:p>
    <w:p w:rsidR="00C36DDB" w:rsidRDefault="00C36DDB" w:rsidP="00D718BF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CA12DE">
        <w:rPr>
          <w:rFonts w:ascii="Times New Roman" w:hAnsi="Times New Roman" w:cs="Times New Roman"/>
          <w:sz w:val="28"/>
          <w:szCs w:val="28"/>
        </w:rPr>
        <w:t>с 1 января 2020 года.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AE7F10" w:rsidP="00AE7F10">
      <w:pPr>
        <w:jc w:val="both"/>
        <w:rPr>
          <w:szCs w:val="28"/>
        </w:rPr>
      </w:pPr>
      <w:r w:rsidRPr="00AE7F10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</w:t>
      </w:r>
      <w:r w:rsidR="00D06899">
        <w:rPr>
          <w:szCs w:val="28"/>
        </w:rPr>
        <w:t xml:space="preserve">   </w:t>
      </w:r>
      <w:r>
        <w:rPr>
          <w:szCs w:val="28"/>
        </w:rPr>
        <w:t xml:space="preserve">                   </w:t>
      </w:r>
      <w:r w:rsidR="00CA12DE">
        <w:rPr>
          <w:szCs w:val="28"/>
        </w:rPr>
        <w:t xml:space="preserve">   </w:t>
      </w:r>
      <w:r>
        <w:rPr>
          <w:szCs w:val="28"/>
        </w:rPr>
        <w:t xml:space="preserve">       </w:t>
      </w:r>
      <w:r w:rsidR="00CA12DE">
        <w:rPr>
          <w:szCs w:val="28"/>
        </w:rPr>
        <w:t>О.Н. Кожемяко</w:t>
      </w:r>
    </w:p>
    <w:p w:rsidR="00303A65" w:rsidRDefault="00303A65" w:rsidP="00AE7F10">
      <w:pPr>
        <w:jc w:val="both"/>
        <w:rPr>
          <w:szCs w:val="28"/>
        </w:rPr>
      </w:pPr>
    </w:p>
    <w:p w:rsidR="00303A65" w:rsidRDefault="00303A65" w:rsidP="00AE7F10">
      <w:pPr>
        <w:jc w:val="both"/>
        <w:rPr>
          <w:szCs w:val="28"/>
        </w:rPr>
      </w:pPr>
    </w:p>
    <w:p w:rsidR="00303A65" w:rsidRPr="00041A5C" w:rsidRDefault="00303A65" w:rsidP="00AE7F10">
      <w:pPr>
        <w:jc w:val="both"/>
        <w:rPr>
          <w:szCs w:val="28"/>
        </w:rPr>
      </w:pPr>
    </w:p>
    <w:sectPr w:rsidR="00303A65" w:rsidRPr="00041A5C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ED5" w:rsidRDefault="00321ED5" w:rsidP="005700DA">
      <w:r>
        <w:separator/>
      </w:r>
    </w:p>
  </w:endnote>
  <w:endnote w:type="continuationSeparator" w:id="0">
    <w:p w:rsidR="00321ED5" w:rsidRDefault="00321ED5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ED5" w:rsidRDefault="00321ED5" w:rsidP="005700DA">
      <w:r>
        <w:separator/>
      </w:r>
    </w:p>
  </w:footnote>
  <w:footnote w:type="continuationSeparator" w:id="0">
    <w:p w:rsidR="00321ED5" w:rsidRDefault="00321ED5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9163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47727"/>
    <w:rsid w:val="00050366"/>
    <w:rsid w:val="00051558"/>
    <w:rsid w:val="00053524"/>
    <w:rsid w:val="00060977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0515"/>
    <w:rsid w:val="000C689A"/>
    <w:rsid w:val="000E174B"/>
    <w:rsid w:val="000E19A7"/>
    <w:rsid w:val="000F2C26"/>
    <w:rsid w:val="001040FE"/>
    <w:rsid w:val="0011117D"/>
    <w:rsid w:val="00124E52"/>
    <w:rsid w:val="00142072"/>
    <w:rsid w:val="001516AA"/>
    <w:rsid w:val="00155781"/>
    <w:rsid w:val="00172950"/>
    <w:rsid w:val="00174C69"/>
    <w:rsid w:val="00196090"/>
    <w:rsid w:val="001A32B6"/>
    <w:rsid w:val="001A576B"/>
    <w:rsid w:val="001B1C12"/>
    <w:rsid w:val="001B5EA3"/>
    <w:rsid w:val="001C4BE8"/>
    <w:rsid w:val="001D13F5"/>
    <w:rsid w:val="001D2C40"/>
    <w:rsid w:val="001D5BA4"/>
    <w:rsid w:val="001E52E9"/>
    <w:rsid w:val="00204E90"/>
    <w:rsid w:val="0022343A"/>
    <w:rsid w:val="00237366"/>
    <w:rsid w:val="00252662"/>
    <w:rsid w:val="00264DA4"/>
    <w:rsid w:val="00270D2E"/>
    <w:rsid w:val="002837DB"/>
    <w:rsid w:val="00284172"/>
    <w:rsid w:val="002871B3"/>
    <w:rsid w:val="00290C3E"/>
    <w:rsid w:val="00295918"/>
    <w:rsid w:val="00296CC9"/>
    <w:rsid w:val="002A344C"/>
    <w:rsid w:val="002A6169"/>
    <w:rsid w:val="002B5969"/>
    <w:rsid w:val="002B66A1"/>
    <w:rsid w:val="002C6065"/>
    <w:rsid w:val="002D222D"/>
    <w:rsid w:val="002D3FE1"/>
    <w:rsid w:val="002E10AB"/>
    <w:rsid w:val="002E255A"/>
    <w:rsid w:val="002E2628"/>
    <w:rsid w:val="00303A65"/>
    <w:rsid w:val="00321ED5"/>
    <w:rsid w:val="003360D8"/>
    <w:rsid w:val="003427DF"/>
    <w:rsid w:val="003509BC"/>
    <w:rsid w:val="0035253C"/>
    <w:rsid w:val="00352B33"/>
    <w:rsid w:val="003561CF"/>
    <w:rsid w:val="003705B8"/>
    <w:rsid w:val="00370683"/>
    <w:rsid w:val="00373C78"/>
    <w:rsid w:val="00373D5C"/>
    <w:rsid w:val="0038071A"/>
    <w:rsid w:val="0038407E"/>
    <w:rsid w:val="0038467C"/>
    <w:rsid w:val="0038522B"/>
    <w:rsid w:val="00387ADD"/>
    <w:rsid w:val="0039411F"/>
    <w:rsid w:val="003B2EA9"/>
    <w:rsid w:val="003D0FFD"/>
    <w:rsid w:val="003D4789"/>
    <w:rsid w:val="003E3623"/>
    <w:rsid w:val="00407EE3"/>
    <w:rsid w:val="00413400"/>
    <w:rsid w:val="004155F7"/>
    <w:rsid w:val="004237EC"/>
    <w:rsid w:val="00436299"/>
    <w:rsid w:val="00437602"/>
    <w:rsid w:val="00437C62"/>
    <w:rsid w:val="004557A1"/>
    <w:rsid w:val="00456556"/>
    <w:rsid w:val="00487186"/>
    <w:rsid w:val="004908F8"/>
    <w:rsid w:val="00490D11"/>
    <w:rsid w:val="00495F52"/>
    <w:rsid w:val="004A7CD4"/>
    <w:rsid w:val="004B010F"/>
    <w:rsid w:val="004B14A0"/>
    <w:rsid w:val="004C6C1A"/>
    <w:rsid w:val="004E4576"/>
    <w:rsid w:val="004F23F8"/>
    <w:rsid w:val="004F48EE"/>
    <w:rsid w:val="00503464"/>
    <w:rsid w:val="005056E3"/>
    <w:rsid w:val="005331E3"/>
    <w:rsid w:val="0054021F"/>
    <w:rsid w:val="00541477"/>
    <w:rsid w:val="00541765"/>
    <w:rsid w:val="005446C3"/>
    <w:rsid w:val="005479FE"/>
    <w:rsid w:val="00552D37"/>
    <w:rsid w:val="00553F77"/>
    <w:rsid w:val="00564E0F"/>
    <w:rsid w:val="005733D2"/>
    <w:rsid w:val="0057690A"/>
    <w:rsid w:val="0059661B"/>
    <w:rsid w:val="005A0A05"/>
    <w:rsid w:val="005B460F"/>
    <w:rsid w:val="005B50D3"/>
    <w:rsid w:val="005E228F"/>
    <w:rsid w:val="005F07B8"/>
    <w:rsid w:val="005F0A77"/>
    <w:rsid w:val="005F55B8"/>
    <w:rsid w:val="005F6C3B"/>
    <w:rsid w:val="00614943"/>
    <w:rsid w:val="00631483"/>
    <w:rsid w:val="0063764C"/>
    <w:rsid w:val="00637CAD"/>
    <w:rsid w:val="006404FC"/>
    <w:rsid w:val="0064768A"/>
    <w:rsid w:val="00655531"/>
    <w:rsid w:val="00686625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6E64C8"/>
    <w:rsid w:val="006F7DA1"/>
    <w:rsid w:val="00701005"/>
    <w:rsid w:val="0070179D"/>
    <w:rsid w:val="00711169"/>
    <w:rsid w:val="00721F7E"/>
    <w:rsid w:val="007258A2"/>
    <w:rsid w:val="0074367D"/>
    <w:rsid w:val="00751949"/>
    <w:rsid w:val="0076115C"/>
    <w:rsid w:val="00761991"/>
    <w:rsid w:val="00771D62"/>
    <w:rsid w:val="00794174"/>
    <w:rsid w:val="007967FE"/>
    <w:rsid w:val="00797E40"/>
    <w:rsid w:val="007A54BE"/>
    <w:rsid w:val="007A6B65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349AB"/>
    <w:rsid w:val="008467BC"/>
    <w:rsid w:val="00851B8C"/>
    <w:rsid w:val="00857FC6"/>
    <w:rsid w:val="00864862"/>
    <w:rsid w:val="0087492D"/>
    <w:rsid w:val="00883607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D5DD1"/>
    <w:rsid w:val="008E1927"/>
    <w:rsid w:val="008F5A70"/>
    <w:rsid w:val="009060FC"/>
    <w:rsid w:val="00912088"/>
    <w:rsid w:val="00913C83"/>
    <w:rsid w:val="00916338"/>
    <w:rsid w:val="00917D26"/>
    <w:rsid w:val="0093226C"/>
    <w:rsid w:val="00953375"/>
    <w:rsid w:val="00955296"/>
    <w:rsid w:val="0096228B"/>
    <w:rsid w:val="0096454A"/>
    <w:rsid w:val="00966805"/>
    <w:rsid w:val="009727F4"/>
    <w:rsid w:val="00982C67"/>
    <w:rsid w:val="009843B0"/>
    <w:rsid w:val="00996AC4"/>
    <w:rsid w:val="009A0B01"/>
    <w:rsid w:val="009A25BA"/>
    <w:rsid w:val="009A5FD5"/>
    <w:rsid w:val="009A7612"/>
    <w:rsid w:val="009B14FC"/>
    <w:rsid w:val="009C731C"/>
    <w:rsid w:val="009C7B17"/>
    <w:rsid w:val="009D2657"/>
    <w:rsid w:val="009F12EB"/>
    <w:rsid w:val="00A0038C"/>
    <w:rsid w:val="00A041CB"/>
    <w:rsid w:val="00A05402"/>
    <w:rsid w:val="00A103DB"/>
    <w:rsid w:val="00A12C64"/>
    <w:rsid w:val="00A12F5F"/>
    <w:rsid w:val="00A1536A"/>
    <w:rsid w:val="00A1742F"/>
    <w:rsid w:val="00A23221"/>
    <w:rsid w:val="00A33087"/>
    <w:rsid w:val="00A362D4"/>
    <w:rsid w:val="00A37FAC"/>
    <w:rsid w:val="00A55E68"/>
    <w:rsid w:val="00A562A1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E7F10"/>
    <w:rsid w:val="00AF13C7"/>
    <w:rsid w:val="00B06565"/>
    <w:rsid w:val="00B123AF"/>
    <w:rsid w:val="00B13B74"/>
    <w:rsid w:val="00B244AD"/>
    <w:rsid w:val="00B27DF9"/>
    <w:rsid w:val="00B31652"/>
    <w:rsid w:val="00B426EC"/>
    <w:rsid w:val="00B44CE6"/>
    <w:rsid w:val="00B50B03"/>
    <w:rsid w:val="00B51D85"/>
    <w:rsid w:val="00B60E0D"/>
    <w:rsid w:val="00B63675"/>
    <w:rsid w:val="00B96564"/>
    <w:rsid w:val="00BA2F8A"/>
    <w:rsid w:val="00BB0BA4"/>
    <w:rsid w:val="00BB1C0F"/>
    <w:rsid w:val="00BC6CFE"/>
    <w:rsid w:val="00BD54C5"/>
    <w:rsid w:val="00BE5A6C"/>
    <w:rsid w:val="00BF1443"/>
    <w:rsid w:val="00BF3893"/>
    <w:rsid w:val="00BF3E4B"/>
    <w:rsid w:val="00C026A1"/>
    <w:rsid w:val="00C079EA"/>
    <w:rsid w:val="00C07A07"/>
    <w:rsid w:val="00C20158"/>
    <w:rsid w:val="00C36DDB"/>
    <w:rsid w:val="00C41CA5"/>
    <w:rsid w:val="00C41DE5"/>
    <w:rsid w:val="00C52931"/>
    <w:rsid w:val="00C542B3"/>
    <w:rsid w:val="00C71751"/>
    <w:rsid w:val="00C87953"/>
    <w:rsid w:val="00C93454"/>
    <w:rsid w:val="00C93805"/>
    <w:rsid w:val="00CA12DE"/>
    <w:rsid w:val="00CA651D"/>
    <w:rsid w:val="00CC1422"/>
    <w:rsid w:val="00CC3F50"/>
    <w:rsid w:val="00CC6C82"/>
    <w:rsid w:val="00CD03A5"/>
    <w:rsid w:val="00CE2919"/>
    <w:rsid w:val="00CE4B92"/>
    <w:rsid w:val="00CE744F"/>
    <w:rsid w:val="00CF6A74"/>
    <w:rsid w:val="00D06899"/>
    <w:rsid w:val="00D15B11"/>
    <w:rsid w:val="00D25BD0"/>
    <w:rsid w:val="00D31D46"/>
    <w:rsid w:val="00D53E98"/>
    <w:rsid w:val="00D718BF"/>
    <w:rsid w:val="00D742B6"/>
    <w:rsid w:val="00D76E1E"/>
    <w:rsid w:val="00D77DF2"/>
    <w:rsid w:val="00D907C2"/>
    <w:rsid w:val="00D919A2"/>
    <w:rsid w:val="00D93DCC"/>
    <w:rsid w:val="00D93E29"/>
    <w:rsid w:val="00DA2E37"/>
    <w:rsid w:val="00DB204A"/>
    <w:rsid w:val="00DB6320"/>
    <w:rsid w:val="00DB66CB"/>
    <w:rsid w:val="00DD18E0"/>
    <w:rsid w:val="00DD4402"/>
    <w:rsid w:val="00DD7355"/>
    <w:rsid w:val="00DE114B"/>
    <w:rsid w:val="00DE16F4"/>
    <w:rsid w:val="00DE1F39"/>
    <w:rsid w:val="00DE60B6"/>
    <w:rsid w:val="00DF450D"/>
    <w:rsid w:val="00E0453A"/>
    <w:rsid w:val="00E14AD0"/>
    <w:rsid w:val="00E17141"/>
    <w:rsid w:val="00E20149"/>
    <w:rsid w:val="00E2057E"/>
    <w:rsid w:val="00E30D9F"/>
    <w:rsid w:val="00E433B8"/>
    <w:rsid w:val="00E47759"/>
    <w:rsid w:val="00E66EDB"/>
    <w:rsid w:val="00E74763"/>
    <w:rsid w:val="00E90725"/>
    <w:rsid w:val="00EA6520"/>
    <w:rsid w:val="00EB6EDD"/>
    <w:rsid w:val="00EC2397"/>
    <w:rsid w:val="00EC4CB3"/>
    <w:rsid w:val="00EC532A"/>
    <w:rsid w:val="00EC6485"/>
    <w:rsid w:val="00EC6956"/>
    <w:rsid w:val="00ED2AB9"/>
    <w:rsid w:val="00EE1932"/>
    <w:rsid w:val="00EE7763"/>
    <w:rsid w:val="00EF25A3"/>
    <w:rsid w:val="00EF7D31"/>
    <w:rsid w:val="00EF7D73"/>
    <w:rsid w:val="00F0274C"/>
    <w:rsid w:val="00F04BF8"/>
    <w:rsid w:val="00F10481"/>
    <w:rsid w:val="00F10DC7"/>
    <w:rsid w:val="00F1321E"/>
    <w:rsid w:val="00F272F2"/>
    <w:rsid w:val="00F273B0"/>
    <w:rsid w:val="00F43D5D"/>
    <w:rsid w:val="00F45BA0"/>
    <w:rsid w:val="00F50265"/>
    <w:rsid w:val="00F544DE"/>
    <w:rsid w:val="00F54A58"/>
    <w:rsid w:val="00F569C4"/>
    <w:rsid w:val="00F63797"/>
    <w:rsid w:val="00F6580E"/>
    <w:rsid w:val="00F76E53"/>
    <w:rsid w:val="00F842B5"/>
    <w:rsid w:val="00F87565"/>
    <w:rsid w:val="00F95D17"/>
    <w:rsid w:val="00F970D7"/>
    <w:rsid w:val="00F97AD9"/>
    <w:rsid w:val="00FA423C"/>
    <w:rsid w:val="00FB36E3"/>
    <w:rsid w:val="00FB3AF0"/>
    <w:rsid w:val="00FC4613"/>
    <w:rsid w:val="00FC5F74"/>
    <w:rsid w:val="00FD12EF"/>
    <w:rsid w:val="00FD1C04"/>
    <w:rsid w:val="00FD2164"/>
    <w:rsid w:val="00FD313A"/>
    <w:rsid w:val="00FD6298"/>
    <w:rsid w:val="00FE2F44"/>
    <w:rsid w:val="00FF006D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748E7C"/>
  <w15:docId w15:val="{EA79EC4E-BDE0-4859-A2FB-29BC7491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921CB-36B2-4396-8F33-27ACCA7CC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91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26</cp:revision>
  <cp:lastPrinted>2018-06-05T23:33:00Z</cp:lastPrinted>
  <dcterms:created xsi:type="dcterms:W3CDTF">2018-05-23T04:27:00Z</dcterms:created>
  <dcterms:modified xsi:type="dcterms:W3CDTF">2019-09-16T03:10:00Z</dcterms:modified>
</cp:coreProperties>
</file>