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6604C" w:rsidTr="00C036FC">
        <w:trPr>
          <w:trHeight w:val="1276"/>
        </w:trPr>
        <w:tc>
          <w:tcPr>
            <w:tcW w:w="9570" w:type="dxa"/>
          </w:tcPr>
          <w:p w:rsidR="0046604C" w:rsidRDefault="008059E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2B0AF6E" wp14:editId="2F46EBE0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27374" w:rsidRDefault="00173D0B" w:rsidP="007A6B1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комитетом </w:t>
                                  </w:r>
                                </w:p>
                                <w:p w:rsidR="00C27374" w:rsidRDefault="00173D0B" w:rsidP="007A6B1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по </w:t>
                                  </w:r>
                                </w:p>
                                <w:p w:rsidR="00C27374" w:rsidRDefault="00173D0B" w:rsidP="007A6B1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регламенту, депутатской </w:t>
                                  </w:r>
                                  <w:r w:rsidR="00C27374">
                                    <w:rPr>
                                      <w:sz w:val="20"/>
                                    </w:rPr>
                                    <w:t xml:space="preserve">этике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и </w:t>
                                  </w:r>
                                </w:p>
                                <w:p w:rsidR="00C27374" w:rsidRDefault="00173D0B" w:rsidP="007A6B1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организации работы </w:t>
                                  </w:r>
                                </w:p>
                                <w:p w:rsidR="00C036FC" w:rsidRDefault="00173D0B" w:rsidP="007A6B1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 </w:t>
                                  </w:r>
                                </w:p>
                                <w:p w:rsidR="00C036FC" w:rsidRDefault="00C036FC" w:rsidP="007A6B11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:rsidR="00C036FC" w:rsidRDefault="00C036FC" w:rsidP="007A6B11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B0AF6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C27374" w:rsidRDefault="00173D0B" w:rsidP="007A6B1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C27374" w:rsidRDefault="00173D0B" w:rsidP="007A6B1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по </w:t>
                            </w:r>
                          </w:p>
                          <w:p w:rsidR="00C27374" w:rsidRDefault="00173D0B" w:rsidP="007A6B1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регламенту, депутатской </w:t>
                            </w:r>
                            <w:r w:rsidR="00C27374">
                              <w:rPr>
                                <w:sz w:val="20"/>
                              </w:rPr>
                              <w:t xml:space="preserve">этике </w:t>
                            </w:r>
                            <w:r>
                              <w:rPr>
                                <w:sz w:val="20"/>
                              </w:rPr>
                              <w:t xml:space="preserve">и </w:t>
                            </w:r>
                          </w:p>
                          <w:p w:rsidR="00C27374" w:rsidRDefault="00173D0B" w:rsidP="007A6B1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организации работы </w:t>
                            </w:r>
                          </w:p>
                          <w:p w:rsidR="00C036FC" w:rsidRDefault="00173D0B" w:rsidP="007A6B1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 </w:t>
                            </w:r>
                          </w:p>
                          <w:p w:rsidR="00C036FC" w:rsidRDefault="00C036FC" w:rsidP="007A6B11">
                            <w:pPr>
                              <w:rPr>
                                <w:sz w:val="20"/>
                              </w:rPr>
                            </w:pPr>
                          </w:p>
                          <w:p w:rsidR="00C036FC" w:rsidRDefault="00C036FC" w:rsidP="007A6B11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6604C" w:rsidRDefault="0046604C"/>
          <w:p w:rsidR="0046604C" w:rsidRDefault="0046604C"/>
        </w:tc>
      </w:tr>
      <w:tr w:rsidR="0046604C">
        <w:tc>
          <w:tcPr>
            <w:tcW w:w="9570" w:type="dxa"/>
          </w:tcPr>
          <w:p w:rsidR="0046604C" w:rsidRDefault="0011773D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E705F" w:rsidRDefault="0065508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ИЗМЕНЕНИ</w:t>
      </w:r>
      <w:r w:rsidR="004623B3">
        <w:rPr>
          <w:b/>
        </w:rPr>
        <w:t>Й</w:t>
      </w:r>
      <w:r>
        <w:rPr>
          <w:b/>
        </w:rPr>
        <w:t xml:space="preserve"> В ЗАКОН </w:t>
      </w:r>
    </w:p>
    <w:p w:rsidR="0046604C" w:rsidRDefault="0065508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ПРИМОРСКОГО КРАЯ "О ЗАКОНОДАТЕЛЬНОМ СОБРАНИИ ПРИМОРСКОГО КРАЯ" </w:t>
      </w:r>
    </w:p>
    <w:p w:rsidR="0046604C" w:rsidRDefault="0046604C">
      <w:pPr>
        <w:pStyle w:val="a3"/>
        <w:tabs>
          <w:tab w:val="clear" w:pos="4153"/>
          <w:tab w:val="clear" w:pos="8306"/>
        </w:tabs>
      </w:pPr>
    </w:p>
    <w:p w:rsidR="000F2849" w:rsidRDefault="0011773D" w:rsidP="008B2B5B">
      <w:pPr>
        <w:ind w:firstLine="720"/>
        <w:jc w:val="both"/>
      </w:pPr>
      <w:r>
        <w:t>Принят Законодательным Собранием Приморского края</w:t>
      </w:r>
      <w:r w:rsidR="00655088">
        <w:t xml:space="preserve"> </w:t>
      </w:r>
    </w:p>
    <w:p w:rsidR="00486D29" w:rsidRDefault="00486D29">
      <w:pPr>
        <w:ind w:firstLine="720"/>
      </w:pPr>
    </w:p>
    <w:p w:rsidR="000F2849" w:rsidRDefault="000F2849" w:rsidP="000F2849">
      <w:pPr>
        <w:ind w:firstLine="720"/>
      </w:pPr>
      <w:r>
        <w:t>СТАТЬЯ 1.</w:t>
      </w:r>
    </w:p>
    <w:p w:rsidR="000F2849" w:rsidRDefault="000F2849" w:rsidP="000F2849">
      <w:pPr>
        <w:ind w:firstLine="720"/>
        <w:jc w:val="both"/>
      </w:pPr>
      <w:r>
        <w:t xml:space="preserve">Внести в Закон Приморского края от 5 мая 1995 года </w:t>
      </w:r>
      <w:r w:rsidR="00D05C7F">
        <w:br/>
      </w:r>
      <w:r>
        <w:t>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17, № 6, стр. 10; 2003, № 35, стр. 8; 2005, № 90, стр. 4; 2006, № 4, стр. 99; 2007, № 14, стр. 46; 2008, № 68, стр. 125, № 89, стр. 14; 2009, № 107,                стр. 32, № 118, стр. 44; 2010, № 157, стр. 20, № 163, стр. 39; 2011, № 176,             стр. 20, № 201, стр. 19; 2012, № 30, стр. 37, № 35, стр. 26, стр. 226; 2013,            № 46, стр. 19, № 52, стр. 47, № 55, стр. 37, № 62, стр. 48; 2014, № 86, стр. 12, № 89, стр. 40, № 98, стр. 54; 2015, № 141, стр. 60, № 145, стр. 51; 2016, № 148, стр. 39, № 1, стр. 17, № 7, стр. 62; 2017, № 18</w:t>
      </w:r>
      <w:r w:rsidR="00E66D92">
        <w:t>,</w:t>
      </w:r>
      <w:r>
        <w:t xml:space="preserve"> стр. 33, </w:t>
      </w:r>
      <w:r w:rsidR="00E66D92">
        <w:t>№ 20, стр. 32</w:t>
      </w:r>
      <w:r w:rsidR="00486D29">
        <w:t>, № 38, стр. 12</w:t>
      </w:r>
      <w:r w:rsidR="00A25095">
        <w:t>; 2018, № 49, стр. 12</w:t>
      </w:r>
      <w:r w:rsidR="002D7E4C">
        <w:t>, № 58, стр.</w:t>
      </w:r>
      <w:r w:rsidR="00CD5B30">
        <w:t xml:space="preserve"> </w:t>
      </w:r>
      <w:r w:rsidR="002D7E4C">
        <w:t>62</w:t>
      </w:r>
      <w:r>
        <w:t>) следующ</w:t>
      </w:r>
      <w:r w:rsidR="00E15DC4">
        <w:t>и</w:t>
      </w:r>
      <w:r w:rsidR="00D05C7F">
        <w:t>е</w:t>
      </w:r>
      <w:r>
        <w:t xml:space="preserve"> изменени</w:t>
      </w:r>
      <w:r w:rsidR="00E15DC4">
        <w:t>я</w:t>
      </w:r>
      <w:r>
        <w:t>:</w:t>
      </w:r>
    </w:p>
    <w:p w:rsidR="00F078BB" w:rsidRPr="00B17FA0" w:rsidRDefault="0079533C" w:rsidP="000F2849">
      <w:pPr>
        <w:ind w:firstLine="720"/>
        <w:jc w:val="both"/>
      </w:pPr>
      <w:r w:rsidRPr="00B17FA0">
        <w:t>1</w:t>
      </w:r>
      <w:r w:rsidR="002D7E4C" w:rsidRPr="00B17FA0">
        <w:t>)</w:t>
      </w:r>
      <w:r w:rsidR="002B28E2" w:rsidRPr="00B17FA0">
        <w:t xml:space="preserve">в </w:t>
      </w:r>
      <w:r w:rsidRPr="00B17FA0">
        <w:t>пункте</w:t>
      </w:r>
      <w:r w:rsidR="002B28E2" w:rsidRPr="00B17FA0">
        <w:t xml:space="preserve"> 1 статьи 12 после слова "является" дополнить словом "коллегиальным";</w:t>
      </w:r>
    </w:p>
    <w:p w:rsidR="00A25095" w:rsidRPr="00B17FA0" w:rsidRDefault="0079533C" w:rsidP="000F2849">
      <w:pPr>
        <w:ind w:firstLine="720"/>
        <w:jc w:val="both"/>
      </w:pPr>
      <w:r w:rsidRPr="00B17FA0">
        <w:t>2</w:t>
      </w:r>
      <w:r w:rsidR="002B28E2" w:rsidRPr="00B17FA0">
        <w:t>)</w:t>
      </w:r>
      <w:r w:rsidR="003A072B" w:rsidRPr="00B17FA0">
        <w:t>в статье 19:</w:t>
      </w:r>
    </w:p>
    <w:p w:rsidR="003A072B" w:rsidRPr="00B17FA0" w:rsidRDefault="003A072B" w:rsidP="000F2849">
      <w:pPr>
        <w:ind w:firstLine="720"/>
        <w:jc w:val="both"/>
      </w:pPr>
      <w:r w:rsidRPr="00B17FA0">
        <w:t>а)</w:t>
      </w:r>
      <w:r w:rsidR="004A37C1" w:rsidRPr="00B17FA0">
        <w:t>пункт</w:t>
      </w:r>
      <w:r w:rsidRPr="00B17FA0">
        <w:t xml:space="preserve"> 4</w:t>
      </w:r>
      <w:r w:rsidRPr="00B17FA0">
        <w:rPr>
          <w:vertAlign w:val="superscript"/>
        </w:rPr>
        <w:t>1</w:t>
      </w:r>
      <w:r w:rsidRPr="00B17FA0">
        <w:t xml:space="preserve"> признать утративш</w:t>
      </w:r>
      <w:r w:rsidR="00F074FC">
        <w:t>им</w:t>
      </w:r>
      <w:r w:rsidRPr="00B17FA0">
        <w:t xml:space="preserve"> силу;</w:t>
      </w:r>
    </w:p>
    <w:p w:rsidR="004728B8" w:rsidRDefault="003A072B" w:rsidP="000F2849">
      <w:pPr>
        <w:ind w:firstLine="720"/>
        <w:jc w:val="both"/>
      </w:pPr>
      <w:r w:rsidRPr="00B17FA0">
        <w:t xml:space="preserve">б)в </w:t>
      </w:r>
      <w:r w:rsidR="0083382A">
        <w:t>пункте</w:t>
      </w:r>
      <w:r w:rsidRPr="00B17FA0">
        <w:t xml:space="preserve"> 17 слова "</w:t>
      </w:r>
      <w:r w:rsidR="004728B8" w:rsidRPr="00B17FA0">
        <w:t>программ социально-экономического развития</w:t>
      </w:r>
      <w:r w:rsidR="004728B8">
        <w:t>" заменить словами "государственных программ"</w:t>
      </w:r>
      <w:r w:rsidR="004728B8" w:rsidRPr="00B17FA0">
        <w:t>;</w:t>
      </w:r>
    </w:p>
    <w:p w:rsidR="003A072B" w:rsidRPr="00B17FA0" w:rsidRDefault="00823C7C" w:rsidP="000F2849">
      <w:pPr>
        <w:ind w:firstLine="720"/>
        <w:jc w:val="both"/>
      </w:pPr>
      <w:r w:rsidRPr="00B17FA0">
        <w:t>в</w:t>
      </w:r>
      <w:r w:rsidR="003A072B" w:rsidRPr="00B17FA0">
        <w:t>)</w:t>
      </w:r>
      <w:r w:rsidRPr="00B17FA0">
        <w:t xml:space="preserve">дополнить </w:t>
      </w:r>
      <w:r w:rsidR="004A37C1" w:rsidRPr="00B17FA0">
        <w:t>пунктом</w:t>
      </w:r>
      <w:r w:rsidRPr="00B17FA0">
        <w:t xml:space="preserve"> 17</w:t>
      </w:r>
      <w:r w:rsidRPr="00B17FA0">
        <w:rPr>
          <w:vertAlign w:val="superscript"/>
        </w:rPr>
        <w:t>3</w:t>
      </w:r>
      <w:r w:rsidRPr="00B17FA0">
        <w:t xml:space="preserve"> следующего содержания:</w:t>
      </w:r>
    </w:p>
    <w:p w:rsidR="00AB7B16" w:rsidRPr="00B17FA0" w:rsidRDefault="00823C7C" w:rsidP="000F2849">
      <w:pPr>
        <w:ind w:firstLine="720"/>
        <w:jc w:val="both"/>
      </w:pPr>
      <w:r w:rsidRPr="00B17FA0">
        <w:t>"17</w:t>
      </w:r>
      <w:r w:rsidRPr="00B17FA0">
        <w:rPr>
          <w:vertAlign w:val="superscript"/>
        </w:rPr>
        <w:t>3</w:t>
      </w:r>
      <w:r w:rsidRPr="00B17FA0">
        <w:t>.Рассмотрение сводного годового доклада о ходе реализации и об оценке эффективности государственных программ Приморского края, ежегодного отчета о ходе исполнения плана мероприятий по реализации стратегии социально-экономического развития Приморского края</w:t>
      </w:r>
      <w:r w:rsidR="00CD5B30">
        <w:t>;</w:t>
      </w:r>
      <w:r w:rsidRPr="00B17FA0">
        <w:t xml:space="preserve">"; </w:t>
      </w:r>
    </w:p>
    <w:p w:rsidR="00823C7C" w:rsidRPr="00B17FA0" w:rsidRDefault="0079533C" w:rsidP="000F2849">
      <w:pPr>
        <w:ind w:firstLine="720"/>
        <w:jc w:val="both"/>
      </w:pPr>
      <w:r w:rsidRPr="00B17FA0">
        <w:t>3</w:t>
      </w:r>
      <w:r w:rsidR="00823C7C" w:rsidRPr="00B17FA0">
        <w:t>)в статье 20:</w:t>
      </w:r>
    </w:p>
    <w:p w:rsidR="00AB7B16" w:rsidRDefault="00823C7C" w:rsidP="000F2849">
      <w:pPr>
        <w:ind w:firstLine="720"/>
        <w:jc w:val="both"/>
      </w:pPr>
      <w:r w:rsidRPr="00B17FA0">
        <w:t xml:space="preserve">а)в </w:t>
      </w:r>
      <w:r w:rsidR="004A37C1" w:rsidRPr="00B17FA0">
        <w:t>пункте</w:t>
      </w:r>
      <w:r w:rsidRPr="00B17FA0">
        <w:t xml:space="preserve"> 1 после слова "заместителей</w:t>
      </w:r>
      <w:r w:rsidR="0092474E">
        <w:t>,</w:t>
      </w:r>
      <w:r w:rsidRPr="00B17FA0">
        <w:t xml:space="preserve">" дополнить словами "утверждение </w:t>
      </w:r>
      <w:r w:rsidR="0092474E">
        <w:t xml:space="preserve">и </w:t>
      </w:r>
      <w:r w:rsidRPr="00B17FA0">
        <w:t>освобо</w:t>
      </w:r>
      <w:r w:rsidRPr="00823C7C">
        <w:t>ждени</w:t>
      </w:r>
      <w:r>
        <w:t>е</w:t>
      </w:r>
      <w:r w:rsidRPr="00823C7C">
        <w:t xml:space="preserve"> от должности";</w:t>
      </w:r>
      <w:r>
        <w:t xml:space="preserve"> </w:t>
      </w:r>
    </w:p>
    <w:p w:rsidR="00823C7C" w:rsidRDefault="00823C7C" w:rsidP="000F2849">
      <w:pPr>
        <w:ind w:firstLine="720"/>
        <w:jc w:val="both"/>
      </w:pPr>
      <w:r>
        <w:t>б)</w:t>
      </w:r>
      <w:r w:rsidR="004A37C1">
        <w:t xml:space="preserve">пункт </w:t>
      </w:r>
      <w:r>
        <w:t>14 изложить в следующей редакции:</w:t>
      </w:r>
    </w:p>
    <w:p w:rsidR="00823C7C" w:rsidRDefault="00823C7C" w:rsidP="000F2849">
      <w:pPr>
        <w:ind w:firstLine="720"/>
        <w:jc w:val="both"/>
      </w:pPr>
      <w:r>
        <w:t>"14.</w:t>
      </w:r>
      <w:r w:rsidR="00967939" w:rsidRPr="00967939">
        <w:t>Учреждение наград, установление почетных и специальных званий, премий и стипендий Приморского края</w:t>
      </w:r>
      <w:r w:rsidR="00967939">
        <w:t xml:space="preserve">, а также </w:t>
      </w:r>
      <w:r>
        <w:t>форм поощрений Законодательного Собрания, не являющихся наградами Приморского края</w:t>
      </w:r>
      <w:r w:rsidR="00EE45D8">
        <w:t>;</w:t>
      </w:r>
      <w:r w:rsidR="002060FE">
        <w:t>";</w:t>
      </w:r>
      <w:r>
        <w:t xml:space="preserve"> </w:t>
      </w:r>
    </w:p>
    <w:p w:rsidR="00974B62" w:rsidRDefault="0079533C" w:rsidP="000F2849">
      <w:pPr>
        <w:ind w:firstLine="720"/>
        <w:jc w:val="both"/>
      </w:pPr>
      <w:r>
        <w:t>4</w:t>
      </w:r>
      <w:r w:rsidR="00974B62">
        <w:t>)в статье 22:</w:t>
      </w:r>
    </w:p>
    <w:p w:rsidR="00823C7C" w:rsidRDefault="00974B62" w:rsidP="000F2849">
      <w:pPr>
        <w:ind w:firstLine="720"/>
        <w:jc w:val="both"/>
      </w:pPr>
      <w:r>
        <w:t>а)</w:t>
      </w:r>
      <w:r w:rsidR="00CD5B30">
        <w:t xml:space="preserve">абзац пятый </w:t>
      </w:r>
      <w:r w:rsidR="003E4EAA">
        <w:t>пункт</w:t>
      </w:r>
      <w:r w:rsidR="00CD5B30">
        <w:t>а</w:t>
      </w:r>
      <w:r w:rsidR="003E4EAA">
        <w:t xml:space="preserve"> 1 </w:t>
      </w:r>
      <w:r>
        <w:t>изложить в следующей редакции:</w:t>
      </w:r>
    </w:p>
    <w:p w:rsidR="00974B62" w:rsidRDefault="00974B62" w:rsidP="000F2849">
      <w:pPr>
        <w:ind w:firstLine="720"/>
        <w:jc w:val="both"/>
      </w:pPr>
      <w:r>
        <w:t>"</w:t>
      </w:r>
      <w:r w:rsidR="00182554">
        <w:t>реализацией</w:t>
      </w:r>
      <w:r>
        <w:t xml:space="preserve"> государственных программ Приморского края;";</w:t>
      </w:r>
    </w:p>
    <w:p w:rsidR="00426B92" w:rsidRDefault="004A37C1" w:rsidP="000F2849">
      <w:pPr>
        <w:ind w:firstLine="720"/>
        <w:jc w:val="both"/>
      </w:pPr>
      <w:r>
        <w:lastRenderedPageBreak/>
        <w:t>б)</w:t>
      </w:r>
      <w:r w:rsidR="00426B92">
        <w:t xml:space="preserve">в </w:t>
      </w:r>
      <w:r w:rsidR="008E4D43">
        <w:t>пункт</w:t>
      </w:r>
      <w:r w:rsidR="00426B92">
        <w:t>е 2:</w:t>
      </w:r>
    </w:p>
    <w:p w:rsidR="00426B92" w:rsidRDefault="00426B92" w:rsidP="000F2849">
      <w:pPr>
        <w:ind w:firstLine="720"/>
        <w:jc w:val="both"/>
      </w:pPr>
      <w:r>
        <w:t xml:space="preserve">в абзаце седьмом слова </w:t>
      </w:r>
      <w:r w:rsidRPr="00426B92">
        <w:t>"программ социально-экономического развития" заменить словами "государственных программ</w:t>
      </w:r>
      <w:r>
        <w:t>";</w:t>
      </w:r>
    </w:p>
    <w:p w:rsidR="004A37C1" w:rsidRDefault="008E4D43" w:rsidP="000F2849">
      <w:pPr>
        <w:ind w:firstLine="720"/>
        <w:jc w:val="both"/>
      </w:pPr>
      <w:r>
        <w:t>дополнить абзацем следующего содержания:</w:t>
      </w:r>
    </w:p>
    <w:p w:rsidR="008E4D43" w:rsidRPr="00A31BC5" w:rsidRDefault="008E4D43" w:rsidP="00A31BC5">
      <w:pPr>
        <w:ind w:firstLine="720"/>
        <w:jc w:val="both"/>
      </w:pPr>
      <w:r>
        <w:t>"</w:t>
      </w:r>
      <w:r w:rsidR="00A31BC5">
        <w:t xml:space="preserve">Законодательное Собрание рассматривает </w:t>
      </w:r>
      <w:r w:rsidR="00A31BC5" w:rsidRPr="00A31BC5">
        <w:t>сводн</w:t>
      </w:r>
      <w:r w:rsidR="00A31BC5">
        <w:t>ый</w:t>
      </w:r>
      <w:r w:rsidR="00A31BC5" w:rsidRPr="00A31BC5">
        <w:t xml:space="preserve"> годово</w:t>
      </w:r>
      <w:r w:rsidR="00A31BC5">
        <w:t>й</w:t>
      </w:r>
      <w:r w:rsidR="00A31BC5" w:rsidRPr="00A31BC5">
        <w:t xml:space="preserve"> доклад о ходе реализации и об оценке эффективности государственных программ Приморского края, ежегодн</w:t>
      </w:r>
      <w:r w:rsidR="00A31BC5">
        <w:t>ый</w:t>
      </w:r>
      <w:r w:rsidR="00A31BC5" w:rsidRPr="00A31BC5">
        <w:t xml:space="preserve"> отчет о ходе исполнения плана мероприятий по реализации стратегии социально-экономического развития Приморского края</w:t>
      </w:r>
      <w:r w:rsidR="00A31BC5">
        <w:t>, представленные Губернатором Приморского края.</w:t>
      </w:r>
      <w:r w:rsidR="00A31BC5" w:rsidRPr="00A31BC5">
        <w:t>"</w:t>
      </w:r>
      <w:r w:rsidR="00EE45D8">
        <w:t>.</w:t>
      </w:r>
      <w:bookmarkStart w:id="0" w:name="_GoBack"/>
      <w:bookmarkEnd w:id="0"/>
    </w:p>
    <w:p w:rsidR="00823C7C" w:rsidRDefault="00823C7C" w:rsidP="000F2849">
      <w:pPr>
        <w:ind w:firstLine="720"/>
        <w:jc w:val="both"/>
      </w:pPr>
    </w:p>
    <w:p w:rsidR="00F078BB" w:rsidRDefault="00F078BB" w:rsidP="000F2849">
      <w:pPr>
        <w:ind w:firstLine="720"/>
        <w:jc w:val="both"/>
      </w:pPr>
      <w:r>
        <w:t>СТАТЬЯ 2.</w:t>
      </w:r>
    </w:p>
    <w:p w:rsidR="00F078BB" w:rsidRDefault="00F078BB" w:rsidP="000F2849">
      <w:pPr>
        <w:ind w:firstLine="720"/>
        <w:jc w:val="both"/>
      </w:pPr>
      <w:r>
        <w:t xml:space="preserve">Настоящий </w:t>
      </w:r>
      <w:r w:rsidR="009B44DD">
        <w:t>З</w:t>
      </w:r>
      <w:r>
        <w:t>акон вступает в силу со дня его официального опубликования.</w:t>
      </w:r>
    </w:p>
    <w:p w:rsidR="00F078BB" w:rsidRDefault="00F078BB" w:rsidP="000F2849">
      <w:pPr>
        <w:ind w:firstLine="720"/>
        <w:jc w:val="both"/>
      </w:pPr>
    </w:p>
    <w:p w:rsidR="00DE2425" w:rsidRDefault="00DE2425" w:rsidP="000F2849">
      <w:pPr>
        <w:ind w:firstLine="720"/>
        <w:jc w:val="both"/>
      </w:pPr>
    </w:p>
    <w:p w:rsidR="00F078BB" w:rsidRDefault="00F078BB" w:rsidP="000F2849">
      <w:pPr>
        <w:ind w:firstLine="720"/>
        <w:jc w:val="both"/>
      </w:pPr>
    </w:p>
    <w:p w:rsidR="00FC1917" w:rsidRPr="00FC1917" w:rsidRDefault="00FC1917" w:rsidP="00FC1917">
      <w:pPr>
        <w:jc w:val="both"/>
        <w:rPr>
          <w:szCs w:val="28"/>
        </w:rPr>
      </w:pPr>
      <w:r w:rsidRPr="00FC1917">
        <w:rPr>
          <w:szCs w:val="28"/>
        </w:rPr>
        <w:t xml:space="preserve">Губернатор края                                                       </w:t>
      </w:r>
      <w:r>
        <w:rPr>
          <w:szCs w:val="28"/>
        </w:rPr>
        <w:t xml:space="preserve">    </w:t>
      </w:r>
      <w:r w:rsidRPr="00FC1917">
        <w:rPr>
          <w:szCs w:val="28"/>
        </w:rPr>
        <w:t xml:space="preserve">        </w:t>
      </w:r>
      <w:r w:rsidR="00724AE2">
        <w:rPr>
          <w:szCs w:val="28"/>
        </w:rPr>
        <w:t xml:space="preserve">  </w:t>
      </w:r>
      <w:r w:rsidRPr="00FC1917">
        <w:rPr>
          <w:szCs w:val="28"/>
        </w:rPr>
        <w:t xml:space="preserve">     </w:t>
      </w:r>
      <w:r w:rsidR="008B2B5B">
        <w:rPr>
          <w:szCs w:val="28"/>
        </w:rPr>
        <w:t xml:space="preserve"> </w:t>
      </w:r>
      <w:r w:rsidRPr="00FC1917">
        <w:rPr>
          <w:szCs w:val="28"/>
        </w:rPr>
        <w:t xml:space="preserve">   </w:t>
      </w:r>
      <w:r w:rsidR="00724AE2">
        <w:rPr>
          <w:szCs w:val="28"/>
        </w:rPr>
        <w:t>О.Н. Кожемяко</w:t>
      </w:r>
    </w:p>
    <w:sectPr w:rsidR="00FC1917" w:rsidRPr="00FC1917" w:rsidSect="009A2735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D2D" w:rsidRDefault="00B83D2D">
      <w:r>
        <w:separator/>
      </w:r>
    </w:p>
  </w:endnote>
  <w:endnote w:type="continuationSeparator" w:id="0">
    <w:p w:rsidR="00B83D2D" w:rsidRDefault="00B83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D2D" w:rsidRDefault="00B83D2D">
      <w:r>
        <w:separator/>
      </w:r>
    </w:p>
  </w:footnote>
  <w:footnote w:type="continuationSeparator" w:id="0">
    <w:p w:rsidR="00B83D2D" w:rsidRDefault="00B83D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3982322"/>
      <w:docPartObj>
        <w:docPartGallery w:val="Page Numbers (Top of Page)"/>
        <w:docPartUnique/>
      </w:docPartObj>
    </w:sdtPr>
    <w:sdtEndPr/>
    <w:sdtContent>
      <w:p w:rsidR="00C466B4" w:rsidRDefault="00C466B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45D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9EE"/>
    <w:rsid w:val="0000389D"/>
    <w:rsid w:val="000051A0"/>
    <w:rsid w:val="000A1927"/>
    <w:rsid w:val="000F2849"/>
    <w:rsid w:val="00107E7C"/>
    <w:rsid w:val="0011773D"/>
    <w:rsid w:val="00173D0B"/>
    <w:rsid w:val="00182554"/>
    <w:rsid w:val="002060FE"/>
    <w:rsid w:val="00241371"/>
    <w:rsid w:val="002B28E2"/>
    <w:rsid w:val="002C253C"/>
    <w:rsid w:val="002D7E4C"/>
    <w:rsid w:val="002F0F3B"/>
    <w:rsid w:val="002F64F3"/>
    <w:rsid w:val="003A072B"/>
    <w:rsid w:val="003A580A"/>
    <w:rsid w:val="003E4EAA"/>
    <w:rsid w:val="00406B43"/>
    <w:rsid w:val="00426B92"/>
    <w:rsid w:val="004623B3"/>
    <w:rsid w:val="0046604C"/>
    <w:rsid w:val="004728B8"/>
    <w:rsid w:val="00486D29"/>
    <w:rsid w:val="004A37C1"/>
    <w:rsid w:val="004B47F8"/>
    <w:rsid w:val="004D1C48"/>
    <w:rsid w:val="0050448D"/>
    <w:rsid w:val="005A7C69"/>
    <w:rsid w:val="006153E5"/>
    <w:rsid w:val="00655088"/>
    <w:rsid w:val="006D6E80"/>
    <w:rsid w:val="00721975"/>
    <w:rsid w:val="00724AE2"/>
    <w:rsid w:val="00725958"/>
    <w:rsid w:val="0079533C"/>
    <w:rsid w:val="007A6B11"/>
    <w:rsid w:val="007D181D"/>
    <w:rsid w:val="008059EE"/>
    <w:rsid w:val="00823C7C"/>
    <w:rsid w:val="0083382A"/>
    <w:rsid w:val="008B2B5B"/>
    <w:rsid w:val="008E4D43"/>
    <w:rsid w:val="0092474E"/>
    <w:rsid w:val="00967939"/>
    <w:rsid w:val="00974B62"/>
    <w:rsid w:val="009A2735"/>
    <w:rsid w:val="009A5B6E"/>
    <w:rsid w:val="009B44DD"/>
    <w:rsid w:val="00A04E53"/>
    <w:rsid w:val="00A25095"/>
    <w:rsid w:val="00A31BC5"/>
    <w:rsid w:val="00A33272"/>
    <w:rsid w:val="00AB7B16"/>
    <w:rsid w:val="00AD586D"/>
    <w:rsid w:val="00B17FA0"/>
    <w:rsid w:val="00B334E8"/>
    <w:rsid w:val="00B5745F"/>
    <w:rsid w:val="00B83D2D"/>
    <w:rsid w:val="00B96596"/>
    <w:rsid w:val="00BC2DD4"/>
    <w:rsid w:val="00BC32EC"/>
    <w:rsid w:val="00C036FC"/>
    <w:rsid w:val="00C27374"/>
    <w:rsid w:val="00C466B4"/>
    <w:rsid w:val="00CD5B30"/>
    <w:rsid w:val="00D05C7F"/>
    <w:rsid w:val="00D22681"/>
    <w:rsid w:val="00D55128"/>
    <w:rsid w:val="00D75E89"/>
    <w:rsid w:val="00DE2425"/>
    <w:rsid w:val="00E15DC4"/>
    <w:rsid w:val="00E66D92"/>
    <w:rsid w:val="00E91057"/>
    <w:rsid w:val="00EE45D8"/>
    <w:rsid w:val="00EE705F"/>
    <w:rsid w:val="00F074FC"/>
    <w:rsid w:val="00F078BB"/>
    <w:rsid w:val="00F221EF"/>
    <w:rsid w:val="00F33DC8"/>
    <w:rsid w:val="00FB31D8"/>
    <w:rsid w:val="00FC1917"/>
    <w:rsid w:val="00FD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0EF24856"/>
  <w15:docId w15:val="{1DF8E61F-CFF2-4F35-A2DE-F63D205B5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2F64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64F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466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440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Аввакумова Галина Федоровна</cp:lastModifiedBy>
  <cp:revision>64</cp:revision>
  <cp:lastPrinted>2019-07-29T05:11:00Z</cp:lastPrinted>
  <dcterms:created xsi:type="dcterms:W3CDTF">2017-08-02T22:59:00Z</dcterms:created>
  <dcterms:modified xsi:type="dcterms:W3CDTF">2019-09-16T02:54:00Z</dcterms:modified>
</cp:coreProperties>
</file>