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B34D0E" w:rsidRPr="00816965" w:rsidRDefault="00B34D0E" w:rsidP="00B34D0E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 w:rsidRPr="00816965">
              <w:rPr>
                <w:b w:val="0"/>
                <w:sz w:val="20"/>
              </w:rPr>
              <w:t xml:space="preserve">Проект </w:t>
            </w:r>
            <w:r w:rsidR="00BF0362">
              <w:rPr>
                <w:b w:val="0"/>
                <w:sz w:val="20"/>
              </w:rPr>
              <w:t>внесен</w:t>
            </w:r>
            <w:r w:rsidRPr="00816965">
              <w:rPr>
                <w:b w:val="0"/>
                <w:sz w:val="20"/>
              </w:rPr>
              <w:t xml:space="preserve"> комитетом</w:t>
            </w:r>
          </w:p>
          <w:p w:rsidR="00B34D0E" w:rsidRPr="00816965" w:rsidRDefault="00B34D0E" w:rsidP="00B34D0E">
            <w:pPr>
              <w:ind w:left="6381"/>
              <w:rPr>
                <w:sz w:val="20"/>
              </w:rPr>
            </w:pPr>
            <w:r w:rsidRPr="00816965"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B34D0E" w:rsidP="00B34D0E">
            <w:pPr>
              <w:ind w:left="6381"/>
              <w:rPr>
                <w:b/>
              </w:rPr>
            </w:pPr>
            <w:r w:rsidRPr="00816965"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01635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1635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4E27B9">
            <w:pPr>
              <w:ind w:left="-109"/>
              <w:jc w:val="both"/>
              <w:rPr>
                <w:sz w:val="24"/>
              </w:rPr>
            </w:pPr>
          </w:p>
        </w:tc>
      </w:tr>
      <w:tr w:rsidR="000B3FB2" w:rsidRPr="004E27B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4E27B9" w:rsidP="00BF3324">
            <w:pPr>
              <w:ind w:left="-108"/>
              <w:jc w:val="both"/>
            </w:pPr>
            <w:r w:rsidRPr="004E27B9">
              <w:rPr>
                <w:szCs w:val="28"/>
              </w:rPr>
              <w:t>О внесении изменени</w:t>
            </w:r>
            <w:r w:rsidR="00BF3324">
              <w:rPr>
                <w:szCs w:val="28"/>
              </w:rPr>
              <w:t>я</w:t>
            </w:r>
            <w:r w:rsidRPr="004E27B9">
              <w:rPr>
                <w:szCs w:val="28"/>
              </w:rPr>
              <w:t xml:space="preserve"> в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4E27B9">
              <w:rPr>
                <w:szCs w:val="28"/>
              </w:rPr>
              <w:t>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</w:tr>
    </w:tbl>
    <w:p w:rsidR="000B3FB2" w:rsidRDefault="000B3FB2"/>
    <w:p w:rsidR="004E27B9" w:rsidRPr="004E27B9" w:rsidRDefault="004E27B9" w:rsidP="004E27B9">
      <w:pPr>
        <w:ind w:firstLine="709"/>
        <w:jc w:val="both"/>
      </w:pPr>
      <w:r w:rsidRPr="004E27B9">
        <w:t>Законодательное Собрание Приморского края</w:t>
      </w:r>
    </w:p>
    <w:p w:rsidR="004E27B9" w:rsidRPr="004E27B9" w:rsidRDefault="004E27B9" w:rsidP="004E27B9"/>
    <w:p w:rsidR="004E27B9" w:rsidRPr="004E27B9" w:rsidRDefault="004E27B9" w:rsidP="004E27B9">
      <w:r w:rsidRPr="004E27B9">
        <w:t>ПОСТАНОВЛЯЕТ:</w:t>
      </w:r>
    </w:p>
    <w:p w:rsidR="004E27B9" w:rsidRPr="004E27B9" w:rsidRDefault="004E27B9" w:rsidP="004E27B9"/>
    <w:p w:rsidR="004E27B9" w:rsidRPr="004E27B9" w:rsidRDefault="004E27B9" w:rsidP="004E27B9">
      <w:pPr>
        <w:ind w:firstLine="709"/>
        <w:jc w:val="both"/>
        <w:rPr>
          <w:szCs w:val="28"/>
        </w:rPr>
      </w:pPr>
      <w:r w:rsidRPr="004E27B9">
        <w:t xml:space="preserve">1.Внести в постановление Законодательного Собрания Приморского края от 31.01.2013 </w:t>
      </w:r>
      <w:r w:rsidRPr="004E27B9">
        <w:rPr>
          <w:szCs w:val="28"/>
        </w:rPr>
        <w:t xml:space="preserve">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49, № 87, стр. 67, </w:t>
      </w:r>
      <w:r w:rsidRPr="004E27B9">
        <w:rPr>
          <w:szCs w:val="28"/>
        </w:rPr>
        <w:br/>
        <w:t>№ 97, стр. 57; 2016, № 10, стр. 98</w:t>
      </w:r>
      <w:r>
        <w:rPr>
          <w:szCs w:val="28"/>
        </w:rPr>
        <w:t>; 2017, № 43, стр. 33</w:t>
      </w:r>
      <w:r w:rsidR="00154F78">
        <w:rPr>
          <w:szCs w:val="28"/>
        </w:rPr>
        <w:t>; 2019, № 88, стр. 76</w:t>
      </w:r>
      <w:r w:rsidRPr="004E27B9">
        <w:rPr>
          <w:szCs w:val="28"/>
        </w:rPr>
        <w:t>) следующ</w:t>
      </w:r>
      <w:r w:rsidR="00BF3324">
        <w:rPr>
          <w:szCs w:val="28"/>
        </w:rPr>
        <w:t>е</w:t>
      </w:r>
      <w:r w:rsidRPr="004E27B9">
        <w:rPr>
          <w:szCs w:val="28"/>
        </w:rPr>
        <w:t>е изменени</w:t>
      </w:r>
      <w:r w:rsidR="00BF3324">
        <w:rPr>
          <w:szCs w:val="28"/>
        </w:rPr>
        <w:t>е</w:t>
      </w:r>
      <w:r w:rsidRPr="004E27B9">
        <w:rPr>
          <w:szCs w:val="28"/>
        </w:rPr>
        <w:t>:</w:t>
      </w:r>
    </w:p>
    <w:p w:rsidR="004E27B9" w:rsidRPr="004E27B9" w:rsidRDefault="004E27B9" w:rsidP="004E27B9">
      <w:pPr>
        <w:ind w:firstLine="709"/>
        <w:jc w:val="both"/>
        <w:rPr>
          <w:szCs w:val="28"/>
        </w:rPr>
      </w:pPr>
      <w:r w:rsidRPr="004E27B9">
        <w:rPr>
          <w:szCs w:val="28"/>
        </w:rPr>
        <w:t>в Положении о Почетной грамоте Законодательного Собрания Приморского края:</w:t>
      </w:r>
    </w:p>
    <w:p w:rsidR="004E27B9" w:rsidRDefault="004E27B9" w:rsidP="00485F18">
      <w:pPr>
        <w:jc w:val="both"/>
      </w:pPr>
      <w:r>
        <w:tab/>
      </w:r>
      <w:r w:rsidR="0001635A">
        <w:t xml:space="preserve">в </w:t>
      </w:r>
      <w:r>
        <w:t>раздел</w:t>
      </w:r>
      <w:r w:rsidR="0001635A">
        <w:t>е 9</w:t>
      </w:r>
      <w:r w:rsidR="00F60E8E">
        <w:t xml:space="preserve"> слова "</w:t>
      </w:r>
      <w:r w:rsidR="00F60E8E" w:rsidRPr="00F60E8E">
        <w:t>не должна превышать 4 тысяч рублей</w:t>
      </w:r>
      <w:r w:rsidR="00F60E8E">
        <w:t>"</w:t>
      </w:r>
      <w:r>
        <w:t xml:space="preserve"> </w:t>
      </w:r>
      <w:r w:rsidR="00F60E8E">
        <w:t>заменить словами</w:t>
      </w:r>
      <w:r w:rsidR="008B559E">
        <w:t xml:space="preserve"> "не должна превышать 3</w:t>
      </w:r>
      <w:bookmarkStart w:id="0" w:name="_GoBack"/>
      <w:bookmarkEnd w:id="0"/>
      <w:r w:rsidR="00F60E8E">
        <w:t xml:space="preserve"> тысяч рублей".</w:t>
      </w:r>
    </w:p>
    <w:p w:rsidR="00BC234F" w:rsidRDefault="00BC234F" w:rsidP="00E40ACD">
      <w:pPr>
        <w:spacing w:after="20"/>
        <w:ind w:firstLine="709"/>
        <w:jc w:val="both"/>
      </w:pPr>
    </w:p>
    <w:p w:rsidR="00BC234F" w:rsidRPr="00BC234F" w:rsidRDefault="00BC234F" w:rsidP="00BC234F">
      <w:pPr>
        <w:ind w:firstLine="709"/>
        <w:jc w:val="both"/>
      </w:pPr>
      <w:r w:rsidRPr="00BC234F">
        <w:t xml:space="preserve">2.Настоящее постановление вступает в силу </w:t>
      </w:r>
      <w:r w:rsidR="0001635A">
        <w:t>с 1 января 2020 года</w:t>
      </w:r>
      <w:r w:rsidRPr="00BC234F">
        <w:t>.</w:t>
      </w:r>
    </w:p>
    <w:p w:rsidR="00BC234F" w:rsidRPr="00BC234F" w:rsidRDefault="00BC234F" w:rsidP="00BC234F">
      <w:pPr>
        <w:ind w:firstLine="709"/>
        <w:jc w:val="both"/>
      </w:pPr>
    </w:p>
    <w:p w:rsidR="00BC234F" w:rsidRPr="00BC234F" w:rsidRDefault="00BC234F" w:rsidP="00BC234F">
      <w:pPr>
        <w:ind w:firstLine="709"/>
        <w:jc w:val="both"/>
      </w:pPr>
    </w:p>
    <w:p w:rsidR="00BC234F" w:rsidRPr="00BC234F" w:rsidRDefault="00BC234F" w:rsidP="00BC234F">
      <w:pPr>
        <w:ind w:firstLine="709"/>
        <w:jc w:val="both"/>
      </w:pPr>
    </w:p>
    <w:p w:rsidR="00BC234F" w:rsidRPr="00BC234F" w:rsidRDefault="00BC234F" w:rsidP="00BC234F">
      <w:pPr>
        <w:jc w:val="both"/>
      </w:pPr>
      <w:r w:rsidRPr="00BC234F">
        <w:t>Председатель</w:t>
      </w:r>
    </w:p>
    <w:p w:rsidR="00BC234F" w:rsidRPr="00BC234F" w:rsidRDefault="00BC234F" w:rsidP="00BC234F">
      <w:pPr>
        <w:jc w:val="both"/>
      </w:pPr>
      <w:r w:rsidRPr="00BC234F">
        <w:t xml:space="preserve">Законодательного Собрания </w:t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  <w:t xml:space="preserve">             А.И. Ролик</w:t>
      </w:r>
    </w:p>
    <w:p w:rsidR="00BC234F" w:rsidRPr="00B418D6" w:rsidRDefault="00BC234F" w:rsidP="005E2C2B">
      <w:pPr>
        <w:ind w:firstLine="709"/>
        <w:jc w:val="both"/>
      </w:pPr>
    </w:p>
    <w:p w:rsidR="00B418D6" w:rsidRDefault="00B418D6" w:rsidP="00B418D6">
      <w:pPr>
        <w:ind w:firstLine="709"/>
        <w:jc w:val="both"/>
      </w:pPr>
    </w:p>
    <w:p w:rsidR="00931FD6" w:rsidRDefault="00931FD6" w:rsidP="00137DB0">
      <w:pPr>
        <w:jc w:val="center"/>
      </w:pPr>
    </w:p>
    <w:sectPr w:rsidR="00931FD6" w:rsidSect="00FE4BD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DDC" w:rsidRDefault="00FF3DDC">
      <w:r>
        <w:separator/>
      </w:r>
    </w:p>
  </w:endnote>
  <w:endnote w:type="continuationSeparator" w:id="0">
    <w:p w:rsidR="00FF3DDC" w:rsidRDefault="00FF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DDC" w:rsidRDefault="00FF3DDC">
      <w:r>
        <w:separator/>
      </w:r>
    </w:p>
  </w:footnote>
  <w:footnote w:type="continuationSeparator" w:id="0">
    <w:p w:rsidR="00FF3DDC" w:rsidRDefault="00FF3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BD5" w:rsidRDefault="00FE4BD5" w:rsidP="00137DB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1635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381A"/>
    <w:rsid w:val="0001635A"/>
    <w:rsid w:val="00057575"/>
    <w:rsid w:val="0007488C"/>
    <w:rsid w:val="000B3FB2"/>
    <w:rsid w:val="000D628E"/>
    <w:rsid w:val="000E5228"/>
    <w:rsid w:val="00122113"/>
    <w:rsid w:val="00123119"/>
    <w:rsid w:val="00124C69"/>
    <w:rsid w:val="00134B90"/>
    <w:rsid w:val="00137DB0"/>
    <w:rsid w:val="001421C6"/>
    <w:rsid w:val="00154F78"/>
    <w:rsid w:val="00155F7F"/>
    <w:rsid w:val="00156FE9"/>
    <w:rsid w:val="001920C9"/>
    <w:rsid w:val="00193E21"/>
    <w:rsid w:val="001A7CF6"/>
    <w:rsid w:val="001D381A"/>
    <w:rsid w:val="002367F8"/>
    <w:rsid w:val="00264C72"/>
    <w:rsid w:val="003107DA"/>
    <w:rsid w:val="003325F4"/>
    <w:rsid w:val="0035160D"/>
    <w:rsid w:val="0037612D"/>
    <w:rsid w:val="00392E21"/>
    <w:rsid w:val="00393D8C"/>
    <w:rsid w:val="0039503A"/>
    <w:rsid w:val="003A6BCC"/>
    <w:rsid w:val="003B436F"/>
    <w:rsid w:val="003F3801"/>
    <w:rsid w:val="004646BF"/>
    <w:rsid w:val="004743DC"/>
    <w:rsid w:val="004805D3"/>
    <w:rsid w:val="00481A69"/>
    <w:rsid w:val="00485F18"/>
    <w:rsid w:val="004B69FA"/>
    <w:rsid w:val="004D1A01"/>
    <w:rsid w:val="004E27B9"/>
    <w:rsid w:val="0058363D"/>
    <w:rsid w:val="00596462"/>
    <w:rsid w:val="005A6019"/>
    <w:rsid w:val="005E2C2B"/>
    <w:rsid w:val="005E6130"/>
    <w:rsid w:val="005F4656"/>
    <w:rsid w:val="00601B87"/>
    <w:rsid w:val="00605646"/>
    <w:rsid w:val="006106A0"/>
    <w:rsid w:val="00695A4A"/>
    <w:rsid w:val="006D45ED"/>
    <w:rsid w:val="006E650F"/>
    <w:rsid w:val="006F548E"/>
    <w:rsid w:val="00726997"/>
    <w:rsid w:val="00732E89"/>
    <w:rsid w:val="00744A60"/>
    <w:rsid w:val="0079030E"/>
    <w:rsid w:val="007A4E8A"/>
    <w:rsid w:val="007B48E7"/>
    <w:rsid w:val="007B4D07"/>
    <w:rsid w:val="007B5289"/>
    <w:rsid w:val="00816965"/>
    <w:rsid w:val="00835A0E"/>
    <w:rsid w:val="008818A7"/>
    <w:rsid w:val="008932B4"/>
    <w:rsid w:val="008B559E"/>
    <w:rsid w:val="00922AED"/>
    <w:rsid w:val="00924B45"/>
    <w:rsid w:val="00931FD6"/>
    <w:rsid w:val="00936E78"/>
    <w:rsid w:val="009372FF"/>
    <w:rsid w:val="0094344A"/>
    <w:rsid w:val="00975B01"/>
    <w:rsid w:val="009959AC"/>
    <w:rsid w:val="0099656D"/>
    <w:rsid w:val="009A75AB"/>
    <w:rsid w:val="009C06BA"/>
    <w:rsid w:val="009D6277"/>
    <w:rsid w:val="00A13794"/>
    <w:rsid w:val="00A26C60"/>
    <w:rsid w:val="00A348B8"/>
    <w:rsid w:val="00A42F56"/>
    <w:rsid w:val="00A77B17"/>
    <w:rsid w:val="00A93332"/>
    <w:rsid w:val="00AE5EE6"/>
    <w:rsid w:val="00AF5AF6"/>
    <w:rsid w:val="00B02996"/>
    <w:rsid w:val="00B05B94"/>
    <w:rsid w:val="00B34D0E"/>
    <w:rsid w:val="00B418D6"/>
    <w:rsid w:val="00B439C8"/>
    <w:rsid w:val="00B44B09"/>
    <w:rsid w:val="00BA58C7"/>
    <w:rsid w:val="00BA7B45"/>
    <w:rsid w:val="00BC13E6"/>
    <w:rsid w:val="00BC234F"/>
    <w:rsid w:val="00BF0362"/>
    <w:rsid w:val="00BF3324"/>
    <w:rsid w:val="00C20E8F"/>
    <w:rsid w:val="00C30CD9"/>
    <w:rsid w:val="00C34424"/>
    <w:rsid w:val="00C926D8"/>
    <w:rsid w:val="00CA7E54"/>
    <w:rsid w:val="00CB4EC6"/>
    <w:rsid w:val="00CC5425"/>
    <w:rsid w:val="00CD2791"/>
    <w:rsid w:val="00CD5EBA"/>
    <w:rsid w:val="00CE19DF"/>
    <w:rsid w:val="00D02716"/>
    <w:rsid w:val="00D06D62"/>
    <w:rsid w:val="00D26257"/>
    <w:rsid w:val="00D47FC1"/>
    <w:rsid w:val="00D55D5E"/>
    <w:rsid w:val="00D573C6"/>
    <w:rsid w:val="00D73B35"/>
    <w:rsid w:val="00DF01B2"/>
    <w:rsid w:val="00E40ACD"/>
    <w:rsid w:val="00E56EF7"/>
    <w:rsid w:val="00E8377D"/>
    <w:rsid w:val="00E93A7F"/>
    <w:rsid w:val="00E94223"/>
    <w:rsid w:val="00E946B7"/>
    <w:rsid w:val="00EF502B"/>
    <w:rsid w:val="00F13893"/>
    <w:rsid w:val="00F14CBB"/>
    <w:rsid w:val="00F60E8E"/>
    <w:rsid w:val="00F660E3"/>
    <w:rsid w:val="00F75CDD"/>
    <w:rsid w:val="00F90C73"/>
    <w:rsid w:val="00FB11D4"/>
    <w:rsid w:val="00FE3C8D"/>
    <w:rsid w:val="00FE4BD5"/>
    <w:rsid w:val="00FF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74F0D"/>
  <w15:chartTrackingRefBased/>
  <w15:docId w15:val="{17F6EAFB-754F-41E2-A8B8-26F6B2A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424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6">
    <w:name w:val="Нижний колонтитул Знак"/>
    <w:link w:val="a5"/>
    <w:uiPriority w:val="99"/>
    <w:rsid w:val="00FE4BD5"/>
    <w:rPr>
      <w:sz w:val="28"/>
    </w:rPr>
  </w:style>
  <w:style w:type="character" w:customStyle="1" w:styleId="a4">
    <w:name w:val="Верхний колонтитул Знак"/>
    <w:link w:val="a3"/>
    <w:uiPriority w:val="99"/>
    <w:rsid w:val="00FE4BD5"/>
    <w:rPr>
      <w:sz w:val="28"/>
    </w:rPr>
  </w:style>
  <w:style w:type="paragraph" w:customStyle="1" w:styleId="ConsPlusNonformat">
    <w:name w:val="ConsPlusNonformat"/>
    <w:rsid w:val="00D55D5E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vakumova_g_f\Desktop\&#1054;&#1042;&#1048;%20&#1055;&#1086;&#1095;&#1077;&#1090;&#1085;&#1072;&#1103;%20&#1075;&#1088;&#1072;&#1084;&#1086;&#1090;&#1072;\&#1055;&#1086;&#1089;&#1090;&#1072;&#1085;&#1086;&#1074;&#1083;&#1077;&#1085;&#1080;&#1077;%20&#1087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66B16-65D7-4A52-902F-C96DDC75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</Template>
  <TotalTime>459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cp:lastModifiedBy>Мельчакова Светлана Алексеевна</cp:lastModifiedBy>
  <cp:revision>59</cp:revision>
  <cp:lastPrinted>2019-09-11T01:32:00Z</cp:lastPrinted>
  <dcterms:created xsi:type="dcterms:W3CDTF">2019-02-05T03:57:00Z</dcterms:created>
  <dcterms:modified xsi:type="dcterms:W3CDTF">2019-09-11T01:40:00Z</dcterms:modified>
</cp:coreProperties>
</file>