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963031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369C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69C2">
              <w:rPr>
                <w:szCs w:val="28"/>
              </w:rPr>
              <w:t>10.09.2019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69C2" w:rsidRPr="007369C2">
              <w:rPr>
                <w:szCs w:val="28"/>
              </w:rPr>
              <w:t>1604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369C2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изменения в   </w:t>
            </w:r>
            <w:r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br/>
              <w:t>"Об административных право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нарушениях в Приморском крае"</w:t>
            </w:r>
          </w:p>
          <w:p w:rsidR="000B3FB2" w:rsidRPr="007369C2" w:rsidRDefault="000B3FB2">
            <w:pPr>
              <w:jc w:val="both"/>
            </w:pPr>
          </w:p>
        </w:tc>
      </w:tr>
    </w:tbl>
    <w:p w:rsidR="007369C2" w:rsidRDefault="007369C2" w:rsidP="007369C2">
      <w:pPr>
        <w:ind w:firstLine="720"/>
        <w:jc w:val="both"/>
      </w:pPr>
      <w:r>
        <w:t xml:space="preserve">Законодательное Собрание Приморского края </w:t>
      </w:r>
    </w:p>
    <w:p w:rsidR="007369C2" w:rsidRDefault="007369C2" w:rsidP="007369C2"/>
    <w:p w:rsidR="007369C2" w:rsidRDefault="007369C2" w:rsidP="007369C2">
      <w:r>
        <w:t>ПОСТАНОВЛЯЕТ:</w:t>
      </w:r>
    </w:p>
    <w:p w:rsidR="007369C2" w:rsidRDefault="007369C2" w:rsidP="007369C2"/>
    <w:p w:rsidR="007369C2" w:rsidRDefault="007369C2" w:rsidP="007369C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 xml:space="preserve">Закон Приморского края "Об административных правонарушениях в Приморском крае" </w:t>
      </w:r>
      <w:r>
        <w:t>во втором чтении.</w:t>
      </w:r>
    </w:p>
    <w:p w:rsidR="007369C2" w:rsidRDefault="007369C2" w:rsidP="007369C2">
      <w:pPr>
        <w:ind w:right="-144" w:firstLine="720"/>
        <w:jc w:val="both"/>
      </w:pPr>
    </w:p>
    <w:p w:rsidR="007369C2" w:rsidRDefault="007369C2" w:rsidP="007369C2">
      <w:pPr>
        <w:ind w:firstLine="720"/>
        <w:jc w:val="both"/>
      </w:pPr>
      <w:r w:rsidRPr="00805F6A">
        <w:t>2.Комитету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</w:t>
      </w:r>
      <w:proofErr w:type="spellStart"/>
      <w:r w:rsidRPr="00805F6A">
        <w:t>Текиев</w:t>
      </w:r>
      <w:proofErr w:type="spellEnd"/>
      <w:r w:rsidRPr="00805F6A">
        <w:t xml:space="preserve">) доработать указанный законопроект с учетом </w:t>
      </w:r>
      <w:r>
        <w:t>принятых поправок и внести его на рассмотрение Законодательного Собрания в третьем чтении.</w:t>
      </w:r>
    </w:p>
    <w:p w:rsidR="007369C2" w:rsidRDefault="007369C2" w:rsidP="007369C2">
      <w:pPr>
        <w:ind w:firstLine="720"/>
        <w:jc w:val="both"/>
      </w:pPr>
    </w:p>
    <w:p w:rsidR="007369C2" w:rsidRPr="006C285D" w:rsidRDefault="007369C2" w:rsidP="007369C2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7369C2" w:rsidRDefault="007369C2" w:rsidP="007369C2">
      <w:pPr>
        <w:jc w:val="both"/>
      </w:pPr>
    </w:p>
    <w:p w:rsidR="007369C2" w:rsidRDefault="007369C2" w:rsidP="007369C2">
      <w:pPr>
        <w:jc w:val="both"/>
      </w:pPr>
    </w:p>
    <w:p w:rsidR="007369C2" w:rsidRDefault="007369C2" w:rsidP="007369C2">
      <w:pPr>
        <w:jc w:val="both"/>
      </w:pPr>
    </w:p>
    <w:p w:rsidR="007369C2" w:rsidRDefault="007369C2" w:rsidP="007369C2">
      <w:pPr>
        <w:jc w:val="both"/>
      </w:pPr>
      <w:r>
        <w:t>Председатель</w:t>
      </w:r>
    </w:p>
    <w:p w:rsidR="007369C2" w:rsidRDefault="007369C2" w:rsidP="007369C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25E" w:rsidRDefault="00E2525E">
      <w:r>
        <w:separator/>
      </w:r>
    </w:p>
  </w:endnote>
  <w:endnote w:type="continuationSeparator" w:id="0">
    <w:p w:rsidR="00E2525E" w:rsidRDefault="00E25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25E" w:rsidRDefault="00E2525E">
      <w:r>
        <w:separator/>
      </w:r>
    </w:p>
  </w:footnote>
  <w:footnote w:type="continuationSeparator" w:id="0">
    <w:p w:rsidR="00E2525E" w:rsidRDefault="00E25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69C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69C2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2525E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B6F6C"/>
  <w15:docId w15:val="{5C3523A9-F3AA-45A6-BC32-ABF03EB48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2019-09-10T04:14:00Z</cp:lastPrinted>
  <dcterms:created xsi:type="dcterms:W3CDTF">2019-09-10T04:14:00Z</dcterms:created>
  <dcterms:modified xsi:type="dcterms:W3CDTF">2019-09-10T04:15:00Z</dcterms:modified>
</cp:coreProperties>
</file>