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30364D" w:rsidP="006C75E4">
            <w:pPr>
              <w:ind w:left="-108"/>
              <w:jc w:val="both"/>
            </w:pPr>
            <w: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27 Федерального закона "Об ответственном обращении с животными и о внесении изменений в отдельные законодательные акты Российской Федерации</w:t>
            </w:r>
            <w:r w:rsidR="006363F9">
              <w:t>"</w:t>
            </w:r>
            <w:bookmarkStart w:id="0" w:name="_GoBack"/>
            <w:bookmarkEnd w:id="0"/>
          </w:p>
        </w:tc>
      </w:tr>
    </w:tbl>
    <w:p w:rsidR="000B3FB2" w:rsidRDefault="000B3FB2"/>
    <w:p w:rsidR="001B6F2F" w:rsidRDefault="001B6F2F" w:rsidP="001B6F2F">
      <w:pPr>
        <w:ind w:firstLine="709"/>
        <w:jc w:val="both"/>
      </w:pPr>
      <w:r>
        <w:t xml:space="preserve">Рассмотрев и обсудив </w:t>
      </w:r>
      <w:r w:rsidR="0030364D">
        <w:t>з</w:t>
      </w:r>
      <w:r w:rsidR="0030364D">
        <w:t>аконод</w:t>
      </w:r>
      <w:r w:rsidR="0030364D">
        <w:t>ательную</w:t>
      </w:r>
      <w:r w:rsidR="0030364D">
        <w:t xml:space="preserve"> инициа</w:t>
      </w:r>
      <w:r w:rsidR="0030364D">
        <w:t>тиву</w:t>
      </w:r>
      <w:r w:rsidR="0030364D">
        <w:t xml:space="preserve">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27 Федерального закона "Об ответственном обращении с животными и о внесении изменений в отдельные законодательные акты Российской Федерации</w:t>
      </w:r>
      <w:r w:rsidR="0030364D">
        <w:t>"</w:t>
      </w:r>
      <w:r>
        <w:t>, Законодательное Собрание Приморского края</w:t>
      </w:r>
    </w:p>
    <w:p w:rsidR="001B6F2F" w:rsidRDefault="001B6F2F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1B6F2F" w:rsidRDefault="001B6F2F" w:rsidP="001B6F2F">
      <w:pPr>
        <w:ind w:firstLine="709"/>
        <w:jc w:val="both"/>
      </w:pPr>
      <w:r>
        <w:t xml:space="preserve">1.Поддержать </w:t>
      </w:r>
      <w:r w:rsidR="0030364D"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27 Федерального закона "Об ответственном обращении с животными и о внесении изменений в отдельные законодательные акты Российской Федерации</w:t>
      </w:r>
      <w:r w:rsidR="0030364D">
        <w:t>"</w:t>
      </w:r>
      <w:r>
        <w:t>.</w:t>
      </w:r>
    </w:p>
    <w:p w:rsidR="001B6F2F" w:rsidRDefault="001B6F2F" w:rsidP="001B6F2F">
      <w:pPr>
        <w:jc w:val="both"/>
      </w:pPr>
    </w:p>
    <w:p w:rsidR="001B6F2F" w:rsidRDefault="001B6F2F" w:rsidP="001B6F2F">
      <w:pPr>
        <w:ind w:firstLine="709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="0030364D">
        <w:t>Законода</w:t>
      </w:r>
      <w:r w:rsidR="00787DA8">
        <w:t>тельное собрание Ленинградской области</w:t>
      </w:r>
      <w:r>
        <w:t>.</w:t>
      </w:r>
    </w:p>
    <w:p w:rsidR="00787DA8" w:rsidRDefault="00787DA8" w:rsidP="001B6F2F">
      <w:pPr>
        <w:ind w:firstLine="709"/>
        <w:jc w:val="both"/>
      </w:pPr>
    </w:p>
    <w:p w:rsidR="00787DA8" w:rsidRDefault="00787DA8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1B6F2F" w:rsidRDefault="001B6F2F" w:rsidP="001B6F2F">
      <w:pPr>
        <w:ind w:firstLine="709"/>
        <w:jc w:val="both"/>
        <w:rPr>
          <w:szCs w:val="28"/>
        </w:rPr>
      </w:pPr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B6F2F" w:rsidRDefault="001B6F2F" w:rsidP="001B6F2F">
      <w:pPr>
        <w:jc w:val="both"/>
        <w:rPr>
          <w:szCs w:val="28"/>
        </w:rPr>
      </w:pPr>
    </w:p>
    <w:p w:rsidR="001B6F2F" w:rsidRDefault="001B6F2F" w:rsidP="001B6F2F">
      <w:pPr>
        <w:jc w:val="both"/>
        <w:rPr>
          <w:szCs w:val="28"/>
        </w:rPr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sectPr w:rsidR="00B906C5" w:rsidRPr="00B906C5" w:rsidSect="0025262E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69" w:rsidRDefault="00DC2E69">
      <w:r>
        <w:separator/>
      </w:r>
    </w:p>
  </w:endnote>
  <w:endnote w:type="continuationSeparator" w:id="0">
    <w:p w:rsidR="00DC2E69" w:rsidRDefault="00DC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69" w:rsidRDefault="00DC2E69">
      <w:r>
        <w:separator/>
      </w:r>
    </w:p>
  </w:footnote>
  <w:footnote w:type="continuationSeparator" w:id="0">
    <w:p w:rsidR="00DC2E69" w:rsidRDefault="00DC2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660460"/>
      <w:docPartObj>
        <w:docPartGallery w:val="Page Numbers (Top of Page)"/>
        <w:docPartUnique/>
      </w:docPartObj>
    </w:sdtPr>
    <w:sdtEndPr/>
    <w:sdtContent>
      <w:p w:rsidR="0025262E" w:rsidRDefault="0025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3F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B6F2F"/>
    <w:rsid w:val="0025262E"/>
    <w:rsid w:val="0030364D"/>
    <w:rsid w:val="003074E2"/>
    <w:rsid w:val="003325F4"/>
    <w:rsid w:val="00392E21"/>
    <w:rsid w:val="004524A4"/>
    <w:rsid w:val="004B69FA"/>
    <w:rsid w:val="004D1A01"/>
    <w:rsid w:val="00506283"/>
    <w:rsid w:val="005A6019"/>
    <w:rsid w:val="005E6130"/>
    <w:rsid w:val="006363F9"/>
    <w:rsid w:val="00695A4A"/>
    <w:rsid w:val="006A469C"/>
    <w:rsid w:val="006C75E4"/>
    <w:rsid w:val="006D45ED"/>
    <w:rsid w:val="006E650F"/>
    <w:rsid w:val="00726997"/>
    <w:rsid w:val="00757A80"/>
    <w:rsid w:val="00787DA8"/>
    <w:rsid w:val="007938B0"/>
    <w:rsid w:val="007B48E7"/>
    <w:rsid w:val="007B5289"/>
    <w:rsid w:val="00835A0E"/>
    <w:rsid w:val="008818A7"/>
    <w:rsid w:val="00886967"/>
    <w:rsid w:val="008C4FC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FC8"/>
    <w:rsid w:val="00A93332"/>
    <w:rsid w:val="00AE5EE6"/>
    <w:rsid w:val="00B81A8A"/>
    <w:rsid w:val="00B906C5"/>
    <w:rsid w:val="00BA58C7"/>
    <w:rsid w:val="00C20E8F"/>
    <w:rsid w:val="00C21F51"/>
    <w:rsid w:val="00CA7E54"/>
    <w:rsid w:val="00CE19DF"/>
    <w:rsid w:val="00D02716"/>
    <w:rsid w:val="00D771F7"/>
    <w:rsid w:val="00DA66B7"/>
    <w:rsid w:val="00DC2E69"/>
    <w:rsid w:val="00DF01B2"/>
    <w:rsid w:val="00E93A7F"/>
    <w:rsid w:val="00ED3F8A"/>
    <w:rsid w:val="00EF502B"/>
    <w:rsid w:val="00F1230E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12</TotalTime>
  <Pages>2</Pages>
  <Words>180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4</cp:revision>
  <cp:lastPrinted>2019-08-01T23:05:00Z</cp:lastPrinted>
  <dcterms:created xsi:type="dcterms:W3CDTF">2019-08-01T22:22:00Z</dcterms:created>
  <dcterms:modified xsi:type="dcterms:W3CDTF">2019-08-01T23:06:00Z</dcterms:modified>
</cp:coreProperties>
</file>