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57694C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57694C" w:rsidRPr="00C13483">
              <w:t xml:space="preserve">"О внесении изменения в статью </w:t>
            </w:r>
            <w:r w:rsidR="0057694C">
              <w:t>6</w:t>
            </w:r>
            <w:r w:rsidR="0057694C" w:rsidRPr="00C13483">
              <w:t xml:space="preserve"> Закона Приморского края </w:t>
            </w:r>
            <w:r w:rsidR="0057694C">
              <w:br/>
            </w:r>
            <w:r w:rsidR="0057694C" w:rsidRPr="00C13483"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 w:rsidR="0058263F">
        <w:t xml:space="preserve"> </w:t>
      </w:r>
      <w:r w:rsidR="0057694C" w:rsidRPr="00C13483">
        <w:t xml:space="preserve">"О внесении изменения в статью </w:t>
      </w:r>
      <w:r w:rsidR="0057694C">
        <w:t>6</w:t>
      </w:r>
      <w:r w:rsidR="0057694C" w:rsidRPr="00C13483"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57694C">
        <w:t>.</w:t>
      </w:r>
      <w:bookmarkStart w:id="0" w:name="_GoBack"/>
      <w:bookmarkEnd w:id="0"/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469" w:rsidRDefault="00535469">
      <w:r>
        <w:separator/>
      </w:r>
    </w:p>
  </w:endnote>
  <w:endnote w:type="continuationSeparator" w:id="0">
    <w:p w:rsidR="00535469" w:rsidRDefault="0053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469" w:rsidRDefault="00535469">
      <w:r>
        <w:separator/>
      </w:r>
    </w:p>
  </w:footnote>
  <w:footnote w:type="continuationSeparator" w:id="0">
    <w:p w:rsidR="00535469" w:rsidRDefault="00535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3514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408C7"/>
    <w:rsid w:val="004B69FA"/>
    <w:rsid w:val="004D1A01"/>
    <w:rsid w:val="00535469"/>
    <w:rsid w:val="0057694C"/>
    <w:rsid w:val="0058263F"/>
    <w:rsid w:val="005A6019"/>
    <w:rsid w:val="005B451B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4</cp:revision>
  <cp:lastPrinted>2017-08-22T01:48:00Z</cp:lastPrinted>
  <dcterms:created xsi:type="dcterms:W3CDTF">2019-03-10T22:31:00Z</dcterms:created>
  <dcterms:modified xsi:type="dcterms:W3CDTF">2019-09-01T22:54:00Z</dcterms:modified>
</cp:coreProperties>
</file>