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752A91" w:rsidP="006D360D">
            <w:pPr>
              <w:ind w:left="-108"/>
              <w:jc w:val="both"/>
            </w:pPr>
            <w:r>
              <w:t xml:space="preserve">О </w:t>
            </w:r>
            <w:r w:rsidRPr="00752A91">
              <w:t>проект</w:t>
            </w:r>
            <w:r>
              <w:t>е</w:t>
            </w:r>
            <w:r w:rsidRPr="00752A91">
              <w:t xml:space="preserve"> закона Приморского края </w:t>
            </w:r>
            <w:r w:rsidR="00C13483" w:rsidRPr="00C13483">
              <w:t xml:space="preserve">"О внесении изменения в статью </w:t>
            </w:r>
            <w:r w:rsidR="006D360D">
              <w:t>6</w:t>
            </w:r>
            <w:r w:rsidR="00C13483" w:rsidRPr="00C13483">
              <w:t xml:space="preserve">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752A91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</w:t>
      </w:r>
      <w:r w:rsidR="00C13483" w:rsidRPr="00C13483">
        <w:t xml:space="preserve">"О внесении изменения в статью </w:t>
      </w:r>
      <w:r w:rsidR="00F754A0">
        <w:t>6</w:t>
      </w:r>
      <w:bookmarkStart w:id="0" w:name="_GoBack"/>
      <w:bookmarkEnd w:id="0"/>
      <w:r w:rsidR="00C13483" w:rsidRPr="00C13483">
        <w:t xml:space="preserve">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</w:r>
      <w:r>
        <w:t xml:space="preserve"> в первом чтении.</w:t>
      </w:r>
    </w:p>
    <w:p w:rsidR="00C204CD" w:rsidRDefault="00C204CD" w:rsidP="00752A91">
      <w:pPr>
        <w:ind w:firstLine="709"/>
        <w:jc w:val="both"/>
      </w:pPr>
    </w:p>
    <w:p w:rsidR="002A5F60" w:rsidRDefault="006D360D" w:rsidP="002A5F60">
      <w:pPr>
        <w:ind w:firstLine="709"/>
        <w:jc w:val="both"/>
      </w:pPr>
      <w:proofErr w:type="spellStart"/>
      <w:r>
        <w:t>2</w:t>
      </w:r>
      <w:r w:rsidR="003B2998">
        <w:t>.</w:t>
      </w:r>
      <w:r w:rsidR="002A5F60">
        <w:t>Комитету</w:t>
      </w:r>
      <w:proofErr w:type="spellEnd"/>
      <w:r w:rsidR="002A5F60">
        <w:t xml:space="preserve"> Законодательного Собрания по продовольственной политике и природопользованию (</w:t>
      </w:r>
      <w:r w:rsidR="00C0504B" w:rsidRPr="00EF373D">
        <w:t>Зотов</w:t>
      </w:r>
      <w:r w:rsidR="002A5F60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A5F60" w:rsidRDefault="002A5F60" w:rsidP="002A5F60">
      <w:pPr>
        <w:jc w:val="both"/>
      </w:pPr>
    </w:p>
    <w:p w:rsidR="002A5F60" w:rsidRDefault="006D360D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2A5F60">
      <w:pPr>
        <w:ind w:firstLine="709"/>
      </w:pPr>
    </w:p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A98" w:rsidRDefault="008C5A98">
      <w:r>
        <w:separator/>
      </w:r>
    </w:p>
  </w:endnote>
  <w:endnote w:type="continuationSeparator" w:id="0">
    <w:p w:rsidR="008C5A98" w:rsidRDefault="008C5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A98" w:rsidRDefault="008C5A98">
      <w:r>
        <w:separator/>
      </w:r>
    </w:p>
  </w:footnote>
  <w:footnote w:type="continuationSeparator" w:id="0">
    <w:p w:rsidR="008C5A98" w:rsidRDefault="008C5A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3119"/>
    <w:rsid w:val="00136BF3"/>
    <w:rsid w:val="00152CF3"/>
    <w:rsid w:val="00155F7F"/>
    <w:rsid w:val="001E69CE"/>
    <w:rsid w:val="00236B98"/>
    <w:rsid w:val="002649C6"/>
    <w:rsid w:val="002A5F60"/>
    <w:rsid w:val="003325F4"/>
    <w:rsid w:val="00364032"/>
    <w:rsid w:val="00392E21"/>
    <w:rsid w:val="003B2998"/>
    <w:rsid w:val="003E335F"/>
    <w:rsid w:val="004B69FA"/>
    <w:rsid w:val="004D1A01"/>
    <w:rsid w:val="00514504"/>
    <w:rsid w:val="005A6019"/>
    <w:rsid w:val="005B747C"/>
    <w:rsid w:val="005C23F9"/>
    <w:rsid w:val="005E6130"/>
    <w:rsid w:val="00695A4A"/>
    <w:rsid w:val="006D360D"/>
    <w:rsid w:val="006D45ED"/>
    <w:rsid w:val="006E650F"/>
    <w:rsid w:val="00726997"/>
    <w:rsid w:val="00752A91"/>
    <w:rsid w:val="00756CD8"/>
    <w:rsid w:val="007B48E7"/>
    <w:rsid w:val="007B5289"/>
    <w:rsid w:val="007C1194"/>
    <w:rsid w:val="00835A0E"/>
    <w:rsid w:val="008818A7"/>
    <w:rsid w:val="008C5A98"/>
    <w:rsid w:val="00922AED"/>
    <w:rsid w:val="009238CA"/>
    <w:rsid w:val="00924B45"/>
    <w:rsid w:val="00931FD6"/>
    <w:rsid w:val="009372FF"/>
    <w:rsid w:val="0094344A"/>
    <w:rsid w:val="00967E7C"/>
    <w:rsid w:val="009959AC"/>
    <w:rsid w:val="009C06BA"/>
    <w:rsid w:val="00A13794"/>
    <w:rsid w:val="00A26C60"/>
    <w:rsid w:val="00A355A6"/>
    <w:rsid w:val="00A75EA7"/>
    <w:rsid w:val="00A93332"/>
    <w:rsid w:val="00AE5EE6"/>
    <w:rsid w:val="00B06E9E"/>
    <w:rsid w:val="00B262F6"/>
    <w:rsid w:val="00BA58C7"/>
    <w:rsid w:val="00BB1806"/>
    <w:rsid w:val="00C0504B"/>
    <w:rsid w:val="00C13483"/>
    <w:rsid w:val="00C204CD"/>
    <w:rsid w:val="00C20E8F"/>
    <w:rsid w:val="00C63E06"/>
    <w:rsid w:val="00CA7E54"/>
    <w:rsid w:val="00CE19DF"/>
    <w:rsid w:val="00D02716"/>
    <w:rsid w:val="00DF01B2"/>
    <w:rsid w:val="00E6044C"/>
    <w:rsid w:val="00E74745"/>
    <w:rsid w:val="00E93A7F"/>
    <w:rsid w:val="00EB4010"/>
    <w:rsid w:val="00EF373D"/>
    <w:rsid w:val="00EF502B"/>
    <w:rsid w:val="00F14CBB"/>
    <w:rsid w:val="00F213EF"/>
    <w:rsid w:val="00F754A0"/>
    <w:rsid w:val="00F75CDD"/>
    <w:rsid w:val="00FD1D9D"/>
    <w:rsid w:val="00FE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61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26</cp:revision>
  <cp:lastPrinted>2017-08-22T01:05:00Z</cp:lastPrinted>
  <dcterms:created xsi:type="dcterms:W3CDTF">2015-08-06T01:39:00Z</dcterms:created>
  <dcterms:modified xsi:type="dcterms:W3CDTF">2019-08-26T23:49:00Z</dcterms:modified>
</cp:coreProperties>
</file>