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58263F">
            <w:pPr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58263F" w:rsidRPr="004E2AE4">
              <w:t xml:space="preserve">"О внесении изменений в отдельные законодательные акты Приморского края в области регулирования земельных </w:t>
            </w:r>
            <w:proofErr w:type="spellStart"/>
            <w:proofErr w:type="gramStart"/>
            <w:r w:rsidR="0058263F" w:rsidRPr="004E2AE4">
              <w:t>отно</w:t>
            </w:r>
            <w:r w:rsidR="0058263F">
              <w:t>-</w:t>
            </w:r>
            <w:r w:rsidR="0058263F" w:rsidRPr="004E2AE4">
              <w:t>шений</w:t>
            </w:r>
            <w:proofErr w:type="spellEnd"/>
            <w:proofErr w:type="gramEnd"/>
            <w:r w:rsidR="0058263F" w:rsidRPr="004E2AE4">
              <w:t xml:space="preserve"> в Приморском крае"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 w:rsidR="0058263F">
        <w:t xml:space="preserve"> </w:t>
      </w:r>
      <w:bookmarkStart w:id="0" w:name="_GoBack"/>
      <w:bookmarkEnd w:id="0"/>
      <w:r w:rsidR="0058263F" w:rsidRPr="004E2AE4">
        <w:t>"О внесении изменений в отдельные законодательные акты Приморского края в области регулирования земельных отношений в Приморском крае"</w:t>
      </w:r>
      <w: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514" w:rsidRDefault="00233514">
      <w:r>
        <w:separator/>
      </w:r>
    </w:p>
  </w:endnote>
  <w:endnote w:type="continuationSeparator" w:id="0">
    <w:p w:rsidR="00233514" w:rsidRDefault="00233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514" w:rsidRDefault="00233514">
      <w:r>
        <w:separator/>
      </w:r>
    </w:p>
  </w:footnote>
  <w:footnote w:type="continuationSeparator" w:id="0">
    <w:p w:rsidR="00233514" w:rsidRDefault="00233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0E5332"/>
    <w:rsid w:val="000E7D28"/>
    <w:rsid w:val="00123119"/>
    <w:rsid w:val="00155F7F"/>
    <w:rsid w:val="00196561"/>
    <w:rsid w:val="001D251D"/>
    <w:rsid w:val="001E69CE"/>
    <w:rsid w:val="00233514"/>
    <w:rsid w:val="00236B98"/>
    <w:rsid w:val="002649C6"/>
    <w:rsid w:val="002A5F60"/>
    <w:rsid w:val="003325F4"/>
    <w:rsid w:val="00364032"/>
    <w:rsid w:val="00392E21"/>
    <w:rsid w:val="003B2998"/>
    <w:rsid w:val="003E335F"/>
    <w:rsid w:val="004115C7"/>
    <w:rsid w:val="004408C7"/>
    <w:rsid w:val="004B69FA"/>
    <w:rsid w:val="004D1A01"/>
    <w:rsid w:val="0058263F"/>
    <w:rsid w:val="005A6019"/>
    <w:rsid w:val="005B451B"/>
    <w:rsid w:val="005B747C"/>
    <w:rsid w:val="005C23F9"/>
    <w:rsid w:val="005E6130"/>
    <w:rsid w:val="00601CA3"/>
    <w:rsid w:val="00695A4A"/>
    <w:rsid w:val="006D45ED"/>
    <w:rsid w:val="006E650F"/>
    <w:rsid w:val="00726997"/>
    <w:rsid w:val="00751A79"/>
    <w:rsid w:val="00756CD8"/>
    <w:rsid w:val="007A3F3B"/>
    <w:rsid w:val="007B48E7"/>
    <w:rsid w:val="007B5289"/>
    <w:rsid w:val="007C6996"/>
    <w:rsid w:val="00835A0E"/>
    <w:rsid w:val="00862854"/>
    <w:rsid w:val="008818A7"/>
    <w:rsid w:val="00904BF4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46887"/>
    <w:rsid w:val="00A75EA7"/>
    <w:rsid w:val="00A93332"/>
    <w:rsid w:val="00AE5EE6"/>
    <w:rsid w:val="00B0325C"/>
    <w:rsid w:val="00B207EC"/>
    <w:rsid w:val="00B262F6"/>
    <w:rsid w:val="00B83091"/>
    <w:rsid w:val="00BA58C7"/>
    <w:rsid w:val="00C0504B"/>
    <w:rsid w:val="00C12C14"/>
    <w:rsid w:val="00C20E8F"/>
    <w:rsid w:val="00C63E06"/>
    <w:rsid w:val="00CA7E54"/>
    <w:rsid w:val="00CE19DF"/>
    <w:rsid w:val="00D02716"/>
    <w:rsid w:val="00D07EE1"/>
    <w:rsid w:val="00D4596C"/>
    <w:rsid w:val="00D72C67"/>
    <w:rsid w:val="00DF01B2"/>
    <w:rsid w:val="00E24597"/>
    <w:rsid w:val="00E541A1"/>
    <w:rsid w:val="00E55F48"/>
    <w:rsid w:val="00E6044C"/>
    <w:rsid w:val="00E74745"/>
    <w:rsid w:val="00E93A7F"/>
    <w:rsid w:val="00EB4010"/>
    <w:rsid w:val="00EF502B"/>
    <w:rsid w:val="00F14850"/>
    <w:rsid w:val="00F14CBB"/>
    <w:rsid w:val="00F213EF"/>
    <w:rsid w:val="00F75CDD"/>
    <w:rsid w:val="00F9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3</cp:revision>
  <cp:lastPrinted>2017-08-22T01:48:00Z</cp:lastPrinted>
  <dcterms:created xsi:type="dcterms:W3CDTF">2019-03-10T22:31:00Z</dcterms:created>
  <dcterms:modified xsi:type="dcterms:W3CDTF">2019-04-02T05:15:00Z</dcterms:modified>
</cp:coreProperties>
</file>