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45.6pt" o:ole="" fillcolor="window">
            <v:imagedata r:id="rId6" o:title="" grayscale="t"/>
          </v:shape>
          <o:OLEObject Type="Embed" ProgID="Word.Picture.8" ShapeID="_x0000_i1025" DrawAspect="Content" ObjectID="_1628667061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161E48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161E48" w:rsidP="00161E48">
            <w:pPr>
              <w:spacing w:line="228" w:lineRule="auto"/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в статью 5 Закона Приморского края "О комиссиях по делам несовершеннолетних и защите их прав на территории Приморского края"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 w:rsidP="00161E48">
            <w:pPr>
              <w:spacing w:line="228" w:lineRule="auto"/>
            </w:pPr>
          </w:p>
        </w:tc>
      </w:tr>
    </w:tbl>
    <w:p w:rsidR="002A4CCB" w:rsidRPr="00784532" w:rsidRDefault="002A4CCB" w:rsidP="00161E48">
      <w:pPr>
        <w:shd w:val="clear" w:color="auto" w:fill="FFFFFF"/>
        <w:spacing w:line="228" w:lineRule="auto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43422F" w:rsidRPr="007233D9">
        <w:rPr>
          <w:szCs w:val="28"/>
        </w:rPr>
        <w:t>"</w:t>
      </w:r>
      <w:r w:rsidR="00161E48" w:rsidRPr="002D7B55">
        <w:rPr>
          <w:szCs w:val="28"/>
        </w:rPr>
        <w:t xml:space="preserve">О </w:t>
      </w:r>
      <w:r w:rsidR="00161E48">
        <w:rPr>
          <w:szCs w:val="28"/>
        </w:rPr>
        <w:t>внесении изменений в статью 5 Закона Приморского края "О комиссиях по делам несовершеннолетних и защите их прав на территории Приморского края"</w:t>
      </w:r>
      <w:r w:rsidR="0043422F">
        <w:rPr>
          <w:szCs w:val="28"/>
        </w:rPr>
        <w:t>,</w:t>
      </w:r>
      <w:r w:rsidRPr="00784532">
        <w:t xml:space="preserve"> </w:t>
      </w:r>
      <w:r w:rsidR="00161E48">
        <w:br/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 от 22 декабря 2008 года № 373-КЗ "О законодательной деятельности в Приморском крае", согласно которому</w:t>
      </w:r>
      <w:r w:rsidR="00161E48">
        <w:rPr>
          <w:szCs w:val="28"/>
        </w:rPr>
        <w:t xml:space="preserve"> </w:t>
      </w:r>
      <w:r>
        <w:rPr>
          <w:szCs w:val="28"/>
        </w:rPr>
        <w:t>по письменному обращению Губернатора Приморского края,</w:t>
      </w:r>
      <w:r w:rsidR="00161E48">
        <w:rPr>
          <w:szCs w:val="28"/>
        </w:rPr>
        <w:t xml:space="preserve"> могут быть приняты в целом после обсуждения в первом чтении законы Приморского края,</w:t>
      </w:r>
      <w:r>
        <w:rPr>
          <w:szCs w:val="28"/>
        </w:rPr>
        <w:t xml:space="preserve"> </w:t>
      </w:r>
      <w:r w:rsidRPr="00784532">
        <w:t>комитет</w:t>
      </w:r>
    </w:p>
    <w:p w:rsidR="002A4CCB" w:rsidRPr="00784532" w:rsidRDefault="002A4CCB" w:rsidP="00161E48">
      <w:pPr>
        <w:pStyle w:val="a8"/>
        <w:spacing w:after="0" w:line="228" w:lineRule="auto"/>
        <w:ind w:left="142" w:firstLine="709"/>
        <w:rPr>
          <w:szCs w:val="28"/>
        </w:rPr>
      </w:pPr>
    </w:p>
    <w:p w:rsidR="002A4CCB" w:rsidRDefault="002A4CCB" w:rsidP="00161E48">
      <w:pPr>
        <w:pStyle w:val="a8"/>
        <w:spacing w:after="0" w:line="228" w:lineRule="auto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161E48">
      <w:pPr>
        <w:spacing w:line="228" w:lineRule="auto"/>
        <w:ind w:left="142" w:firstLine="709"/>
        <w:jc w:val="both"/>
        <w:rPr>
          <w:szCs w:val="28"/>
        </w:rPr>
      </w:pPr>
    </w:p>
    <w:p w:rsidR="002A4CCB" w:rsidRDefault="002A4CCB" w:rsidP="00161E48">
      <w:pPr>
        <w:spacing w:line="228" w:lineRule="auto"/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161E48">
        <w:rPr>
          <w:szCs w:val="28"/>
        </w:rPr>
        <w:t>"</w:t>
      </w:r>
      <w:r w:rsidR="00161E48" w:rsidRPr="002D7B55">
        <w:rPr>
          <w:szCs w:val="28"/>
        </w:rPr>
        <w:t xml:space="preserve">О </w:t>
      </w:r>
      <w:r w:rsidR="00161E48">
        <w:rPr>
          <w:szCs w:val="28"/>
        </w:rPr>
        <w:t xml:space="preserve">внесении изменений в статью 5 Закона Приморского края "О комиссиях по делам несовершеннолетних и защите их прав на территории Приморского края" </w:t>
      </w:r>
      <w:r w:rsidR="00161E48">
        <w:rPr>
          <w:szCs w:val="28"/>
        </w:rPr>
        <w:br/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 w:rsidR="00774F71">
        <w:rPr>
          <w:szCs w:val="28"/>
        </w:rPr>
        <w:t>вне</w:t>
      </w:r>
      <w:bookmarkStart w:id="0" w:name="_GoBack"/>
      <w:bookmarkEnd w:id="0"/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161E48">
      <w:pPr>
        <w:spacing w:line="228" w:lineRule="auto"/>
        <w:ind w:left="142" w:firstLine="709"/>
        <w:jc w:val="both"/>
        <w:rPr>
          <w:szCs w:val="28"/>
        </w:rPr>
      </w:pPr>
    </w:p>
    <w:p w:rsidR="002A4CCB" w:rsidRDefault="002A4CCB" w:rsidP="00161E48">
      <w:pPr>
        <w:pStyle w:val="a3"/>
        <w:tabs>
          <w:tab w:val="clear" w:pos="4153"/>
          <w:tab w:val="clear" w:pos="8306"/>
        </w:tabs>
        <w:spacing w:line="228" w:lineRule="auto"/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161E48">
      <w:pPr>
        <w:pStyle w:val="a3"/>
        <w:tabs>
          <w:tab w:val="clear" w:pos="4153"/>
          <w:tab w:val="clear" w:pos="8306"/>
        </w:tabs>
        <w:spacing w:line="228" w:lineRule="auto"/>
        <w:ind w:left="142" w:firstLine="709"/>
        <w:jc w:val="both"/>
        <w:rPr>
          <w:szCs w:val="28"/>
        </w:rPr>
      </w:pPr>
    </w:p>
    <w:p w:rsidR="002A4CCB" w:rsidRDefault="002A4CCB" w:rsidP="00161E48">
      <w:pPr>
        <w:pStyle w:val="a3"/>
        <w:tabs>
          <w:tab w:val="clear" w:pos="4153"/>
          <w:tab w:val="clear" w:pos="8306"/>
        </w:tabs>
        <w:spacing w:line="228" w:lineRule="auto"/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161E48">
        <w:rPr>
          <w:szCs w:val="28"/>
        </w:rPr>
        <w:t>Косьяненко Т.С</w:t>
      </w:r>
      <w:r>
        <w:rPr>
          <w:szCs w:val="28"/>
        </w:rPr>
        <w:t xml:space="preserve">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2A4CCB" w:rsidRPr="007C0B76" w:rsidRDefault="002A4CCB" w:rsidP="00161E48">
      <w:pPr>
        <w:pStyle w:val="a3"/>
        <w:tabs>
          <w:tab w:val="clear" w:pos="4153"/>
          <w:tab w:val="clear" w:pos="8306"/>
        </w:tabs>
        <w:spacing w:line="228" w:lineRule="auto"/>
        <w:ind w:left="142" w:firstLine="709"/>
        <w:jc w:val="both"/>
        <w:rPr>
          <w:szCs w:val="28"/>
        </w:rPr>
      </w:pPr>
    </w:p>
    <w:p w:rsidR="002A4CCB" w:rsidRPr="007C0B76" w:rsidRDefault="002A4CCB" w:rsidP="00161E48">
      <w:pPr>
        <w:spacing w:line="228" w:lineRule="auto"/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161E48">
      <w:pPr>
        <w:spacing w:line="228" w:lineRule="auto"/>
        <w:ind w:firstLine="709"/>
        <w:jc w:val="both"/>
        <w:rPr>
          <w:szCs w:val="28"/>
        </w:rPr>
      </w:pPr>
    </w:p>
    <w:p w:rsidR="002A4CCB" w:rsidRDefault="002A4CCB" w:rsidP="00161E48">
      <w:pPr>
        <w:spacing w:line="228" w:lineRule="auto"/>
        <w:ind w:firstLine="709"/>
        <w:jc w:val="both"/>
        <w:rPr>
          <w:szCs w:val="28"/>
        </w:rPr>
      </w:pPr>
    </w:p>
    <w:p w:rsidR="00F10463" w:rsidRDefault="00F10463" w:rsidP="00161E48">
      <w:pPr>
        <w:spacing w:line="228" w:lineRule="auto"/>
        <w:ind w:firstLine="709"/>
        <w:jc w:val="both"/>
        <w:rPr>
          <w:szCs w:val="28"/>
        </w:rPr>
      </w:pPr>
    </w:p>
    <w:p w:rsidR="00357541" w:rsidRDefault="002A4CCB" w:rsidP="00161E48">
      <w:pPr>
        <w:pStyle w:val="a3"/>
        <w:tabs>
          <w:tab w:val="clear" w:pos="4153"/>
          <w:tab w:val="clear" w:pos="8306"/>
        </w:tabs>
        <w:spacing w:line="228" w:lineRule="auto"/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161E48">
        <w:rPr>
          <w:szCs w:val="28"/>
        </w:rPr>
        <w:t xml:space="preserve">    Т.С. Косьяненко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532" w:rsidRDefault="00D82532">
      <w:r>
        <w:separator/>
      </w:r>
    </w:p>
  </w:endnote>
  <w:endnote w:type="continuationSeparator" w:id="0">
    <w:p w:rsidR="00D82532" w:rsidRDefault="00D82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532" w:rsidRDefault="00D82532">
      <w:r>
        <w:separator/>
      </w:r>
    </w:p>
  </w:footnote>
  <w:footnote w:type="continuationSeparator" w:id="0">
    <w:p w:rsidR="00D82532" w:rsidRDefault="00D82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E4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028E0"/>
    <w:rsid w:val="00113B97"/>
    <w:rsid w:val="00160F97"/>
    <w:rsid w:val="00161E48"/>
    <w:rsid w:val="001B3A35"/>
    <w:rsid w:val="001C3498"/>
    <w:rsid w:val="001C5162"/>
    <w:rsid w:val="001E594D"/>
    <w:rsid w:val="0020003C"/>
    <w:rsid w:val="002937CA"/>
    <w:rsid w:val="002A4CCB"/>
    <w:rsid w:val="002E3D59"/>
    <w:rsid w:val="00357541"/>
    <w:rsid w:val="00383131"/>
    <w:rsid w:val="003B4C86"/>
    <w:rsid w:val="003D4A28"/>
    <w:rsid w:val="003F2358"/>
    <w:rsid w:val="0043422F"/>
    <w:rsid w:val="00461E2B"/>
    <w:rsid w:val="004720ED"/>
    <w:rsid w:val="00564E2C"/>
    <w:rsid w:val="00587FA9"/>
    <w:rsid w:val="005A1F08"/>
    <w:rsid w:val="005E36DC"/>
    <w:rsid w:val="00692D49"/>
    <w:rsid w:val="006E4AB9"/>
    <w:rsid w:val="00700FF0"/>
    <w:rsid w:val="007128C1"/>
    <w:rsid w:val="007258FB"/>
    <w:rsid w:val="00751091"/>
    <w:rsid w:val="00774F71"/>
    <w:rsid w:val="0077731F"/>
    <w:rsid w:val="007D1D9C"/>
    <w:rsid w:val="007F0598"/>
    <w:rsid w:val="008602F8"/>
    <w:rsid w:val="0087792E"/>
    <w:rsid w:val="00880FBF"/>
    <w:rsid w:val="00897459"/>
    <w:rsid w:val="008D6242"/>
    <w:rsid w:val="00946B53"/>
    <w:rsid w:val="00974FBE"/>
    <w:rsid w:val="0099314B"/>
    <w:rsid w:val="009E5CD9"/>
    <w:rsid w:val="009F0165"/>
    <w:rsid w:val="009F626B"/>
    <w:rsid w:val="00A22219"/>
    <w:rsid w:val="00A22D08"/>
    <w:rsid w:val="00A97609"/>
    <w:rsid w:val="00AA459C"/>
    <w:rsid w:val="00AD2C89"/>
    <w:rsid w:val="00B37B51"/>
    <w:rsid w:val="00B668A9"/>
    <w:rsid w:val="00B803DE"/>
    <w:rsid w:val="00BE16C2"/>
    <w:rsid w:val="00BF6A53"/>
    <w:rsid w:val="00C9335B"/>
    <w:rsid w:val="00C958B6"/>
    <w:rsid w:val="00CA5534"/>
    <w:rsid w:val="00CA7222"/>
    <w:rsid w:val="00D12E8A"/>
    <w:rsid w:val="00D17A7A"/>
    <w:rsid w:val="00D82532"/>
    <w:rsid w:val="00DA28FB"/>
    <w:rsid w:val="00E02CAE"/>
    <w:rsid w:val="00E326C2"/>
    <w:rsid w:val="00E54BF7"/>
    <w:rsid w:val="00E77161"/>
    <w:rsid w:val="00E85955"/>
    <w:rsid w:val="00F01DD8"/>
    <w:rsid w:val="00F10463"/>
    <w:rsid w:val="00F65753"/>
    <w:rsid w:val="00FB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ABF12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43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25</cp:revision>
  <cp:lastPrinted>2019-08-30T00:44:00Z</cp:lastPrinted>
  <dcterms:created xsi:type="dcterms:W3CDTF">2019-01-10T02:44:00Z</dcterms:created>
  <dcterms:modified xsi:type="dcterms:W3CDTF">2019-08-30T00:44:00Z</dcterms:modified>
</cp:coreProperties>
</file>