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55931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9462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9462A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9462A" w:rsidRPr="0079462A">
              <w:rPr>
                <w:szCs w:val="28"/>
              </w:rPr>
              <w:t>1563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79462A" w:rsidP="0079462A">
            <w:pPr>
              <w:ind w:left="-108"/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</w:t>
            </w:r>
            <w:r>
              <w:rPr>
                <w:szCs w:val="28"/>
              </w:rPr>
              <w:br/>
              <w:t>Закон Приморского края</w:t>
            </w:r>
            <w:r>
              <w:rPr>
                <w:szCs w:val="28"/>
              </w:rPr>
              <w:br/>
              <w:t>"</w:t>
            </w:r>
            <w:r w:rsidRPr="00E66774">
              <w:rPr>
                <w:szCs w:val="28"/>
              </w:rPr>
              <w:t xml:space="preserve">О </w:t>
            </w:r>
            <w:r>
              <w:rPr>
                <w:szCs w:val="28"/>
              </w:rPr>
              <w:t>наградах Приморского края</w:t>
            </w:r>
            <w:r w:rsidRPr="00C44970">
              <w:rPr>
                <w:szCs w:val="28"/>
              </w:rPr>
              <w:t>"</w:t>
            </w:r>
          </w:p>
          <w:p w:rsidR="0079462A" w:rsidRPr="0079462A" w:rsidRDefault="0079462A" w:rsidP="0079462A">
            <w:pPr>
              <w:ind w:left="-108"/>
              <w:jc w:val="both"/>
            </w:pPr>
          </w:p>
        </w:tc>
      </w:tr>
    </w:tbl>
    <w:p w:rsidR="0079462A" w:rsidRDefault="0079462A" w:rsidP="0079462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9462A" w:rsidRDefault="0079462A" w:rsidP="0079462A">
      <w:pPr>
        <w:pStyle w:val="a3"/>
        <w:tabs>
          <w:tab w:val="clear" w:pos="4153"/>
          <w:tab w:val="clear" w:pos="8306"/>
        </w:tabs>
      </w:pPr>
    </w:p>
    <w:p w:rsidR="0079462A" w:rsidRDefault="0079462A" w:rsidP="0079462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9462A" w:rsidRDefault="0079462A" w:rsidP="0079462A">
      <w:pPr>
        <w:pStyle w:val="a3"/>
        <w:tabs>
          <w:tab w:val="clear" w:pos="4153"/>
          <w:tab w:val="clear" w:pos="8306"/>
        </w:tabs>
        <w:jc w:val="both"/>
      </w:pPr>
    </w:p>
    <w:p w:rsidR="0079462A" w:rsidRDefault="0079462A" w:rsidP="0079462A">
      <w:pPr>
        <w:ind w:firstLine="720"/>
        <w:jc w:val="both"/>
      </w:pPr>
      <w:r>
        <w:t xml:space="preserve">1.Принять Закон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Закон Приморского края "</w:t>
      </w:r>
      <w:r w:rsidRPr="00E66774">
        <w:rPr>
          <w:szCs w:val="28"/>
        </w:rPr>
        <w:t xml:space="preserve">О </w:t>
      </w:r>
      <w:r>
        <w:rPr>
          <w:szCs w:val="28"/>
        </w:rPr>
        <w:t>наградах Приморского края</w:t>
      </w:r>
      <w:r w:rsidRPr="00C44970">
        <w:rPr>
          <w:szCs w:val="28"/>
        </w:rPr>
        <w:t>"</w:t>
      </w:r>
      <w:r>
        <w:rPr>
          <w:szCs w:val="28"/>
        </w:rPr>
        <w:t>.</w:t>
      </w:r>
    </w:p>
    <w:p w:rsidR="0079462A" w:rsidRDefault="0079462A" w:rsidP="0079462A">
      <w:pPr>
        <w:ind w:firstLine="720"/>
        <w:jc w:val="both"/>
      </w:pPr>
    </w:p>
    <w:p w:rsidR="0079462A" w:rsidRPr="00FA1287" w:rsidRDefault="0079462A" w:rsidP="0079462A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79462A" w:rsidRDefault="0079462A" w:rsidP="0079462A">
      <w:pPr>
        <w:ind w:firstLine="709"/>
        <w:jc w:val="both"/>
      </w:pPr>
    </w:p>
    <w:p w:rsidR="0079462A" w:rsidRDefault="0079462A" w:rsidP="0079462A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9462A" w:rsidRDefault="0079462A" w:rsidP="0079462A">
      <w:pPr>
        <w:pStyle w:val="a3"/>
        <w:tabs>
          <w:tab w:val="left" w:pos="708"/>
        </w:tabs>
        <w:ind w:firstLine="720"/>
        <w:jc w:val="both"/>
      </w:pPr>
    </w:p>
    <w:p w:rsidR="0079462A" w:rsidRDefault="0079462A" w:rsidP="0079462A">
      <w:pPr>
        <w:pStyle w:val="a3"/>
        <w:tabs>
          <w:tab w:val="left" w:pos="708"/>
        </w:tabs>
        <w:ind w:firstLine="720"/>
        <w:jc w:val="both"/>
      </w:pPr>
    </w:p>
    <w:p w:rsidR="0079462A" w:rsidRDefault="0079462A" w:rsidP="0079462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9462A" w:rsidRDefault="0079462A" w:rsidP="0079462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9462A" w:rsidRDefault="0079462A" w:rsidP="0079462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9462A" w:rsidRDefault="0079462A" w:rsidP="0079462A">
      <w:pPr>
        <w:pStyle w:val="a3"/>
        <w:tabs>
          <w:tab w:val="clear" w:pos="4153"/>
          <w:tab w:val="clear" w:pos="8306"/>
        </w:tabs>
        <w:jc w:val="both"/>
      </w:pPr>
    </w:p>
    <w:p w:rsidR="0079462A" w:rsidRDefault="0079462A" w:rsidP="0079462A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5DA" w:rsidRDefault="007A75DA">
      <w:r>
        <w:separator/>
      </w:r>
    </w:p>
  </w:endnote>
  <w:endnote w:type="continuationSeparator" w:id="0">
    <w:p w:rsidR="007A75DA" w:rsidRDefault="007A7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5DA" w:rsidRDefault="007A75DA">
      <w:r>
        <w:separator/>
      </w:r>
    </w:p>
  </w:footnote>
  <w:footnote w:type="continuationSeparator" w:id="0">
    <w:p w:rsidR="007A75DA" w:rsidRDefault="007A7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462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9462A"/>
    <w:rsid w:val="007A75DA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0586C"/>
  <w15:docId w15:val="{11EB3A0A-6283-4077-9B3E-388932AA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9462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2019-07-25T01:15:00Z</cp:lastPrinted>
  <dcterms:created xsi:type="dcterms:W3CDTF">2019-07-25T01:14:00Z</dcterms:created>
  <dcterms:modified xsi:type="dcterms:W3CDTF">2019-07-25T01:15:00Z</dcterms:modified>
</cp:coreProperties>
</file>