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80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339A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339A4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339A4" w:rsidRPr="00F339A4">
              <w:rPr>
                <w:szCs w:val="28"/>
              </w:rPr>
              <w:t>1576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339A4" w:rsidRDefault="00F339A4" w:rsidP="00F339A4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</w:t>
            </w:r>
            <w:r>
              <w:rPr>
                <w:szCs w:val="28"/>
              </w:rPr>
              <w:br/>
              <w:t xml:space="preserve">Закон Приморского края </w:t>
            </w:r>
            <w:r>
              <w:rPr>
                <w:szCs w:val="28"/>
              </w:rPr>
              <w:br/>
              <w:t>"О предоставлении мер социальной поддержки отдельным категориям медицинских работников меди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цинских</w:t>
            </w:r>
            <w:proofErr w:type="spellEnd"/>
            <w:r>
              <w:rPr>
                <w:szCs w:val="28"/>
              </w:rPr>
              <w:t xml:space="preserve"> организаций, под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ведомственных уполномоченному органу исполнительной власти Приморского края в сфере здравоохранения"</w:t>
            </w:r>
          </w:p>
        </w:tc>
      </w:tr>
    </w:tbl>
    <w:p w:rsidR="000B3FB2" w:rsidRDefault="000B3FB2"/>
    <w:p w:rsidR="00F339A4" w:rsidRPr="009E27DC" w:rsidRDefault="00F339A4" w:rsidP="00F339A4">
      <w:pPr>
        <w:ind w:firstLine="709"/>
        <w:rPr>
          <w:szCs w:val="28"/>
        </w:rPr>
      </w:pPr>
      <w:bookmarkStart w:id="0" w:name="_GoBack"/>
      <w:bookmarkEnd w:id="0"/>
      <w:r w:rsidRPr="009E27DC">
        <w:rPr>
          <w:szCs w:val="28"/>
        </w:rPr>
        <w:t>Законодательное Собрание Приморского края</w:t>
      </w:r>
    </w:p>
    <w:p w:rsidR="00F339A4" w:rsidRPr="009E27DC" w:rsidRDefault="00F339A4" w:rsidP="00F339A4">
      <w:pPr>
        <w:rPr>
          <w:szCs w:val="28"/>
        </w:rPr>
      </w:pPr>
    </w:p>
    <w:p w:rsidR="00F339A4" w:rsidRPr="009E27DC" w:rsidRDefault="00F339A4" w:rsidP="00F339A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F339A4" w:rsidRPr="009E27DC" w:rsidRDefault="00F339A4" w:rsidP="00F339A4">
      <w:pPr>
        <w:rPr>
          <w:szCs w:val="28"/>
        </w:rPr>
      </w:pPr>
    </w:p>
    <w:p w:rsidR="00F339A4" w:rsidRDefault="00F339A4" w:rsidP="00F339A4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  <w:r>
        <w:t>.</w:t>
      </w:r>
    </w:p>
    <w:p w:rsidR="00F339A4" w:rsidRDefault="00F339A4" w:rsidP="00F339A4">
      <w:pPr>
        <w:jc w:val="both"/>
      </w:pPr>
    </w:p>
    <w:p w:rsidR="00F339A4" w:rsidRDefault="00F339A4" w:rsidP="00F339A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339A4" w:rsidRDefault="00F339A4" w:rsidP="00F339A4">
      <w:pPr>
        <w:jc w:val="both"/>
      </w:pPr>
    </w:p>
    <w:p w:rsidR="00F339A4" w:rsidRDefault="00F339A4" w:rsidP="00F339A4">
      <w:pPr>
        <w:jc w:val="both"/>
      </w:pPr>
      <w:r>
        <w:tab/>
        <w:t>3.Настоящее постановление вступает в силу со дня его принятия.</w:t>
      </w:r>
    </w:p>
    <w:p w:rsidR="00F339A4" w:rsidRDefault="00F339A4" w:rsidP="00F339A4">
      <w:pPr>
        <w:jc w:val="both"/>
      </w:pPr>
    </w:p>
    <w:p w:rsidR="00F339A4" w:rsidRPr="009E27DC" w:rsidRDefault="00F339A4" w:rsidP="00F339A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339A4" w:rsidRPr="009E27DC" w:rsidRDefault="00F339A4" w:rsidP="00F339A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339A4" w:rsidRPr="009E27DC" w:rsidRDefault="00F339A4" w:rsidP="00F339A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F339A4" w:rsidRPr="009E27DC" w:rsidRDefault="00F339A4" w:rsidP="00F339A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F339A4" w:rsidRPr="009E27DC" w:rsidRDefault="00F339A4" w:rsidP="00F339A4">
      <w:pPr>
        <w:rPr>
          <w:szCs w:val="28"/>
        </w:rPr>
      </w:pP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128" w:rsidRDefault="00617128">
      <w:r>
        <w:separator/>
      </w:r>
    </w:p>
  </w:endnote>
  <w:endnote w:type="continuationSeparator" w:id="0">
    <w:p w:rsidR="00617128" w:rsidRDefault="0061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128" w:rsidRDefault="00617128">
      <w:r>
        <w:separator/>
      </w:r>
    </w:p>
  </w:footnote>
  <w:footnote w:type="continuationSeparator" w:id="0">
    <w:p w:rsidR="00617128" w:rsidRDefault="00617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9A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17128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39A4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0DDC"/>
  <w15:docId w15:val="{C89E3971-99AB-4AD8-9E1D-46E8E302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2019-07-24T05:37:00Z</cp:lastPrinted>
  <dcterms:created xsi:type="dcterms:W3CDTF">2019-07-24T05:36:00Z</dcterms:created>
  <dcterms:modified xsi:type="dcterms:W3CDTF">2019-07-24T05:37:00Z</dcterms:modified>
</cp:coreProperties>
</file>