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5487783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7115C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7115C">
              <w:rPr>
                <w:szCs w:val="28"/>
              </w:rPr>
              <w:t>24.07.2019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7115C" w:rsidRPr="00E7115C">
              <w:rPr>
                <w:szCs w:val="28"/>
              </w:rPr>
              <w:t>1575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E7115C" w:rsidRDefault="00E7115C" w:rsidP="00E7115C">
            <w:pPr>
              <w:ind w:left="-105"/>
              <w:jc w:val="both"/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внесении изменений </w:t>
            </w:r>
            <w:r>
              <w:rPr>
                <w:szCs w:val="28"/>
              </w:rPr>
              <w:br/>
              <w:t xml:space="preserve">в Закон Приморского края </w:t>
            </w:r>
            <w:r>
              <w:rPr>
                <w:szCs w:val="28"/>
              </w:rPr>
              <w:br/>
              <w:t>"О предоставлении мер социальной поддержки отдельным категориям медицинских работников меди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цинских</w:t>
            </w:r>
            <w:proofErr w:type="spellEnd"/>
            <w:r>
              <w:rPr>
                <w:szCs w:val="28"/>
              </w:rPr>
              <w:t xml:space="preserve"> организаций, под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 xml:space="preserve">ведомственных уполномоченному органу исполнительной власти Приморского края в сфере здравоохранения" </w:t>
            </w:r>
          </w:p>
        </w:tc>
      </w:tr>
    </w:tbl>
    <w:p w:rsidR="000B3FB2" w:rsidRDefault="000B3FB2"/>
    <w:p w:rsidR="00E7115C" w:rsidRDefault="00E7115C" w:rsidP="00E7115C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E7115C" w:rsidRDefault="00E7115C" w:rsidP="00E7115C">
      <w:pPr>
        <w:rPr>
          <w:szCs w:val="28"/>
        </w:rPr>
      </w:pPr>
    </w:p>
    <w:p w:rsidR="00E7115C" w:rsidRDefault="00E7115C" w:rsidP="00E7115C">
      <w:pPr>
        <w:rPr>
          <w:szCs w:val="28"/>
        </w:rPr>
      </w:pPr>
      <w:r>
        <w:rPr>
          <w:szCs w:val="28"/>
        </w:rPr>
        <w:t>ПОСТАНОВЛЯЕТ:</w:t>
      </w:r>
    </w:p>
    <w:p w:rsidR="00E7115C" w:rsidRDefault="00E7115C" w:rsidP="00E7115C">
      <w:pPr>
        <w:rPr>
          <w:szCs w:val="28"/>
        </w:rPr>
      </w:pPr>
    </w:p>
    <w:p w:rsidR="00E7115C" w:rsidRDefault="00E7115C" w:rsidP="00E7115C">
      <w:pPr>
        <w:ind w:firstLine="709"/>
        <w:jc w:val="both"/>
        <w:rPr>
          <w:szCs w:val="28"/>
        </w:rPr>
      </w:pPr>
      <w:r>
        <w:rPr>
          <w:szCs w:val="28"/>
        </w:rPr>
        <w:t xml:space="preserve">1.Принять проект закона Приморского края </w:t>
      </w:r>
      <w:r w:rsidRPr="007233D9">
        <w:rPr>
          <w:szCs w:val="28"/>
        </w:rPr>
        <w:t>"</w:t>
      </w:r>
      <w:r w:rsidRPr="002D7B55">
        <w:rPr>
          <w:szCs w:val="28"/>
        </w:rPr>
        <w:t xml:space="preserve">О </w:t>
      </w:r>
      <w:r>
        <w:rPr>
          <w:szCs w:val="28"/>
        </w:rPr>
        <w:t xml:space="preserve">внесении изменений </w:t>
      </w:r>
      <w:r>
        <w:rPr>
          <w:szCs w:val="28"/>
        </w:rPr>
        <w:br/>
        <w:t>в Закон Приморского края "О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здравоохранения" в первом чтении.</w:t>
      </w:r>
    </w:p>
    <w:p w:rsidR="00E7115C" w:rsidRDefault="00E7115C" w:rsidP="00E7115C">
      <w:pPr>
        <w:jc w:val="both"/>
        <w:rPr>
          <w:szCs w:val="28"/>
        </w:rPr>
      </w:pPr>
    </w:p>
    <w:p w:rsidR="00E7115C" w:rsidRDefault="00E7115C" w:rsidP="00E7115C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 xml:space="preserve">и защите прав граждан (Косьяненко)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E7115C" w:rsidRDefault="00E7115C" w:rsidP="00E7115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7115C" w:rsidRDefault="00E7115C" w:rsidP="00E7115C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E7115C" w:rsidRDefault="00E7115C" w:rsidP="00E7115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7115C" w:rsidRDefault="00E7115C" w:rsidP="00E7115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7115C" w:rsidRDefault="00E7115C" w:rsidP="00E7115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7115C" w:rsidRDefault="00E7115C" w:rsidP="00E7115C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E7115C" w:rsidRDefault="00E7115C" w:rsidP="00E7115C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931FD6" w:rsidRDefault="00931FD6"/>
    <w:p w:rsidR="00931FD6" w:rsidRDefault="00AE5EE6">
      <w:r>
        <w:t xml:space="preserve">  </w:t>
      </w:r>
      <w:bookmarkStart w:id="0" w:name="_GoBack"/>
      <w:bookmarkEnd w:id="0"/>
    </w:p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068" w:rsidRDefault="005F5068">
      <w:r>
        <w:separator/>
      </w:r>
    </w:p>
  </w:endnote>
  <w:endnote w:type="continuationSeparator" w:id="0">
    <w:p w:rsidR="005F5068" w:rsidRDefault="005F5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068" w:rsidRDefault="005F5068">
      <w:r>
        <w:separator/>
      </w:r>
    </w:p>
  </w:footnote>
  <w:footnote w:type="continuationSeparator" w:id="0">
    <w:p w:rsidR="005F5068" w:rsidRDefault="005F50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115C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5F5068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7115C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95C7A1"/>
  <w15:docId w15:val="{D35E5BD7-B29C-4674-9855-BC6C8083D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7115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2019-07-24T05:34:00Z</cp:lastPrinted>
  <dcterms:created xsi:type="dcterms:W3CDTF">2019-07-24T05:31:00Z</dcterms:created>
  <dcterms:modified xsi:type="dcterms:W3CDTF">2019-07-24T05:34:00Z</dcterms:modified>
</cp:coreProperties>
</file>