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23737015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976BE" w:rsidRDefault="00DF3FB1" w:rsidP="0059039E">
            <w:pPr>
              <w:ind w:left="-105"/>
              <w:jc w:val="both"/>
            </w:pPr>
            <w:r>
              <w:t xml:space="preserve">О предоставлении средств субвенций муниципальным образованием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</w:t>
            </w:r>
            <w:proofErr w:type="spellStart"/>
            <w:proofErr w:type="gramStart"/>
            <w:r>
              <w:t>общеобразова</w:t>
            </w:r>
            <w:proofErr w:type="spellEnd"/>
            <w:r>
              <w:t>-тельных</w:t>
            </w:r>
            <w:proofErr w:type="gramEnd"/>
            <w:r>
              <w:t xml:space="preserve"> организациях Приморского края на основании Соглашения </w:t>
            </w:r>
          </w:p>
          <w:p w:rsidR="001D7AAC" w:rsidRDefault="001D7AAC" w:rsidP="0059039E">
            <w:pPr>
              <w:ind w:left="-105"/>
              <w:jc w:val="both"/>
            </w:pPr>
          </w:p>
        </w:tc>
      </w:tr>
    </w:tbl>
    <w:p w:rsidR="00743256" w:rsidRDefault="00743256" w:rsidP="00D976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1503D" w:rsidRDefault="00546EDC" w:rsidP="00DB52C9">
      <w:pPr>
        <w:ind w:firstLine="709"/>
        <w:jc w:val="both"/>
        <w:rPr>
          <w:szCs w:val="28"/>
        </w:rPr>
      </w:pPr>
      <w:r w:rsidRPr="008D4084">
        <w:rPr>
          <w:szCs w:val="28"/>
        </w:rPr>
        <w:t>Рассмотрев</w:t>
      </w:r>
      <w:r w:rsidR="00A1503D">
        <w:rPr>
          <w:szCs w:val="28"/>
        </w:rPr>
        <w:t>, заслушав</w:t>
      </w:r>
      <w:r w:rsidRPr="008D4084">
        <w:rPr>
          <w:szCs w:val="28"/>
        </w:rPr>
        <w:t xml:space="preserve"> и обсудив</w:t>
      </w:r>
      <w:r w:rsidR="00A1503D">
        <w:rPr>
          <w:szCs w:val="28"/>
        </w:rPr>
        <w:t>:</w:t>
      </w:r>
    </w:p>
    <w:p w:rsidR="00A1503D" w:rsidRDefault="00A1503D" w:rsidP="00DB52C9">
      <w:pPr>
        <w:ind w:firstLine="709"/>
        <w:jc w:val="both"/>
        <w:rPr>
          <w:szCs w:val="28"/>
        </w:rPr>
      </w:pPr>
      <w:r>
        <w:rPr>
          <w:szCs w:val="28"/>
        </w:rPr>
        <w:t>письмо</w:t>
      </w:r>
      <w:r w:rsidR="00091065">
        <w:rPr>
          <w:szCs w:val="28"/>
        </w:rPr>
        <w:t xml:space="preserve"> депутат</w:t>
      </w:r>
      <w:r w:rsidR="00C80ED0">
        <w:rPr>
          <w:szCs w:val="28"/>
        </w:rPr>
        <w:t>а</w:t>
      </w:r>
      <w:r w:rsidR="00091065">
        <w:rPr>
          <w:szCs w:val="28"/>
        </w:rPr>
        <w:t xml:space="preserve"> Законодательного Собрания Кузьмен</w:t>
      </w:r>
      <w:r w:rsidR="00C80ED0">
        <w:rPr>
          <w:szCs w:val="28"/>
        </w:rPr>
        <w:t>ко</w:t>
      </w:r>
      <w:r w:rsidR="00091065">
        <w:rPr>
          <w:szCs w:val="28"/>
        </w:rPr>
        <w:t xml:space="preserve"> С.А. </w:t>
      </w:r>
      <w:r>
        <w:rPr>
          <w:szCs w:val="28"/>
        </w:rPr>
        <w:br/>
      </w:r>
      <w:r w:rsidR="00091065">
        <w:rPr>
          <w:szCs w:val="28"/>
        </w:rPr>
        <w:t xml:space="preserve">по вопросу, связанному с пересмотром показателей, предлагаемых проектом Соглашения о предоставлении средств субвенций на обеспечение государственных гарантий реализации прав на получение общедоступного </w:t>
      </w:r>
      <w:r>
        <w:rPr>
          <w:szCs w:val="28"/>
        </w:rPr>
        <w:br/>
      </w:r>
      <w:r w:rsidR="00091065">
        <w:rPr>
          <w:szCs w:val="28"/>
        </w:rPr>
        <w:t>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2019 год</w:t>
      </w:r>
      <w:r>
        <w:rPr>
          <w:szCs w:val="28"/>
        </w:rPr>
        <w:t>;</w:t>
      </w:r>
      <w:r w:rsidR="00091065">
        <w:rPr>
          <w:szCs w:val="28"/>
        </w:rPr>
        <w:t xml:space="preserve"> </w:t>
      </w:r>
    </w:p>
    <w:p w:rsidR="00A1503D" w:rsidRDefault="00091065" w:rsidP="00DB52C9">
      <w:pPr>
        <w:ind w:firstLine="709"/>
        <w:jc w:val="both"/>
        <w:rPr>
          <w:szCs w:val="28"/>
        </w:rPr>
      </w:pPr>
      <w:r>
        <w:rPr>
          <w:szCs w:val="28"/>
        </w:rPr>
        <w:t xml:space="preserve">обращения </w:t>
      </w:r>
      <w:r w:rsidR="00A47A74">
        <w:rPr>
          <w:szCs w:val="28"/>
        </w:rPr>
        <w:t>глав</w:t>
      </w:r>
      <w:r w:rsidR="00A1503D">
        <w:rPr>
          <w:szCs w:val="28"/>
        </w:rPr>
        <w:t xml:space="preserve"> муниципальных образований Приморского</w:t>
      </w:r>
      <w:bookmarkStart w:id="0" w:name="_GoBack"/>
      <w:bookmarkEnd w:id="0"/>
      <w:r w:rsidR="00A1503D">
        <w:rPr>
          <w:szCs w:val="28"/>
        </w:rPr>
        <w:t xml:space="preserve"> края</w:t>
      </w:r>
      <w:r w:rsidR="00A47A74">
        <w:rPr>
          <w:szCs w:val="28"/>
        </w:rPr>
        <w:t xml:space="preserve">: </w:t>
      </w:r>
      <w:r>
        <w:rPr>
          <w:szCs w:val="28"/>
        </w:rPr>
        <w:t xml:space="preserve">Октябрьского муниципального района, </w:t>
      </w:r>
      <w:proofErr w:type="spellStart"/>
      <w:r>
        <w:rPr>
          <w:szCs w:val="28"/>
        </w:rPr>
        <w:t>Хорольского</w:t>
      </w:r>
      <w:proofErr w:type="spellEnd"/>
      <w:r>
        <w:rPr>
          <w:szCs w:val="28"/>
        </w:rPr>
        <w:t xml:space="preserve"> муниципального района, </w:t>
      </w:r>
      <w:proofErr w:type="spellStart"/>
      <w:r>
        <w:rPr>
          <w:szCs w:val="28"/>
        </w:rPr>
        <w:t>Ханкайск</w:t>
      </w:r>
      <w:r w:rsidR="00C80ED0">
        <w:rPr>
          <w:szCs w:val="28"/>
        </w:rPr>
        <w:t>ого</w:t>
      </w:r>
      <w:proofErr w:type="spellEnd"/>
      <w:r>
        <w:rPr>
          <w:szCs w:val="28"/>
        </w:rPr>
        <w:t xml:space="preserve"> муниципальн</w:t>
      </w:r>
      <w:r w:rsidR="00C80ED0">
        <w:rPr>
          <w:szCs w:val="28"/>
        </w:rPr>
        <w:t>ого</w:t>
      </w:r>
      <w:r>
        <w:rPr>
          <w:szCs w:val="28"/>
        </w:rPr>
        <w:t xml:space="preserve"> район</w:t>
      </w:r>
      <w:r w:rsidR="00C80ED0">
        <w:rPr>
          <w:szCs w:val="28"/>
        </w:rPr>
        <w:t>а</w:t>
      </w:r>
      <w:r>
        <w:rPr>
          <w:szCs w:val="28"/>
        </w:rPr>
        <w:t xml:space="preserve">, </w:t>
      </w:r>
      <w:r w:rsidR="00C80ED0">
        <w:rPr>
          <w:szCs w:val="28"/>
        </w:rPr>
        <w:t xml:space="preserve">Пограничного муниципального района, Артемовского городского округа, </w:t>
      </w:r>
      <w:r w:rsidR="00A47A74">
        <w:rPr>
          <w:szCs w:val="28"/>
        </w:rPr>
        <w:t>выразивших несогласие в отношении отельных пунктов Соглашения</w:t>
      </w:r>
      <w:r w:rsidR="00A1503D">
        <w:rPr>
          <w:szCs w:val="28"/>
        </w:rPr>
        <w:t>;</w:t>
      </w:r>
    </w:p>
    <w:p w:rsidR="00DF3FB1" w:rsidRDefault="00C80ED0" w:rsidP="00DB52C9">
      <w:pPr>
        <w:ind w:firstLine="709"/>
        <w:jc w:val="both"/>
        <w:rPr>
          <w:szCs w:val="28"/>
        </w:rPr>
      </w:pPr>
      <w:r>
        <w:rPr>
          <w:szCs w:val="28"/>
        </w:rPr>
        <w:t xml:space="preserve">заслушав </w:t>
      </w:r>
      <w:r w:rsidR="00546EDC" w:rsidRPr="008D4084">
        <w:rPr>
          <w:szCs w:val="28"/>
        </w:rPr>
        <w:t>информаци</w:t>
      </w:r>
      <w:r w:rsidR="00440F42">
        <w:rPr>
          <w:szCs w:val="28"/>
        </w:rPr>
        <w:t>ю</w:t>
      </w:r>
      <w:r w:rsidR="00546EDC" w:rsidRPr="008D4084">
        <w:rPr>
          <w:szCs w:val="28"/>
        </w:rPr>
        <w:t xml:space="preserve"> </w:t>
      </w:r>
      <w:r w:rsidR="00546EDC">
        <w:rPr>
          <w:szCs w:val="28"/>
        </w:rPr>
        <w:t xml:space="preserve">исполняющей обязанности </w:t>
      </w:r>
      <w:r w:rsidR="00DB36B7">
        <w:rPr>
          <w:szCs w:val="28"/>
        </w:rPr>
        <w:t>вице-губернатора Приморского края-</w:t>
      </w:r>
      <w:r w:rsidR="00546EDC" w:rsidRPr="008D4084">
        <w:rPr>
          <w:szCs w:val="28"/>
        </w:rPr>
        <w:t xml:space="preserve">директора департамента образования и науки Приморского края </w:t>
      </w:r>
      <w:r w:rsidR="00F50AA3">
        <w:rPr>
          <w:szCs w:val="28"/>
        </w:rPr>
        <w:t>Бондаренко Н.В</w:t>
      </w:r>
      <w:r w:rsidR="00546EDC">
        <w:rPr>
          <w:szCs w:val="28"/>
        </w:rPr>
        <w:t>.</w:t>
      </w:r>
      <w:r>
        <w:rPr>
          <w:szCs w:val="28"/>
        </w:rPr>
        <w:t>, комитет</w:t>
      </w:r>
      <w:r w:rsidR="00546EDC" w:rsidRPr="008D4084">
        <w:rPr>
          <w:szCs w:val="28"/>
        </w:rPr>
        <w:t xml:space="preserve"> </w:t>
      </w:r>
    </w:p>
    <w:p w:rsidR="00C80ED0" w:rsidRDefault="00C80ED0" w:rsidP="00DB52C9">
      <w:pPr>
        <w:widowControl w:val="0"/>
        <w:autoSpaceDE w:val="0"/>
        <w:autoSpaceDN w:val="0"/>
        <w:adjustRightInd w:val="0"/>
        <w:ind w:right="-31" w:firstLine="709"/>
        <w:jc w:val="both"/>
        <w:rPr>
          <w:szCs w:val="28"/>
        </w:rPr>
      </w:pPr>
    </w:p>
    <w:p w:rsidR="00546EDC" w:rsidRPr="000E2DE3" w:rsidRDefault="00546EDC" w:rsidP="00DB52C9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0E2DE3">
        <w:rPr>
          <w:bCs/>
          <w:szCs w:val="28"/>
        </w:rPr>
        <w:t>РЕШИЛ:</w:t>
      </w:r>
    </w:p>
    <w:p w:rsidR="00546EDC" w:rsidRPr="000E2DE3" w:rsidRDefault="00546EDC" w:rsidP="00DB52C9">
      <w:pPr>
        <w:ind w:firstLine="709"/>
        <w:jc w:val="both"/>
        <w:rPr>
          <w:szCs w:val="28"/>
        </w:rPr>
      </w:pPr>
      <w:r w:rsidRPr="000E2DE3">
        <w:rPr>
          <w:szCs w:val="28"/>
        </w:rPr>
        <w:tab/>
      </w:r>
    </w:p>
    <w:p w:rsidR="00546EDC" w:rsidRDefault="00546EDC" w:rsidP="00DB52C9">
      <w:pPr>
        <w:ind w:firstLine="709"/>
        <w:jc w:val="both"/>
        <w:rPr>
          <w:szCs w:val="28"/>
        </w:rPr>
      </w:pPr>
      <w:r w:rsidRPr="000E2DE3">
        <w:rPr>
          <w:szCs w:val="28"/>
        </w:rPr>
        <w:t>1.Принять к сведению информаци</w:t>
      </w:r>
      <w:r w:rsidR="002348B5">
        <w:rPr>
          <w:szCs w:val="28"/>
        </w:rPr>
        <w:t>ю</w:t>
      </w:r>
      <w:r w:rsidRPr="000E2DE3">
        <w:rPr>
          <w:szCs w:val="28"/>
        </w:rPr>
        <w:t xml:space="preserve"> </w:t>
      </w:r>
      <w:r w:rsidRPr="008D4084">
        <w:rPr>
          <w:szCs w:val="28"/>
        </w:rPr>
        <w:t xml:space="preserve">департамента образования и науки Приморского края </w:t>
      </w:r>
      <w:r w:rsidR="002348B5">
        <w:rPr>
          <w:szCs w:val="28"/>
        </w:rPr>
        <w:t>"</w:t>
      </w:r>
      <w:r w:rsidR="00C80ED0">
        <w:t xml:space="preserve">О предоставлении средств субвенций муниципальным образованием Приморского края на обеспечение государственных гарантий реализации прав на получение общедоступного и бесплатного дошкольного, </w:t>
      </w:r>
      <w:r w:rsidR="00C80ED0">
        <w:lastRenderedPageBreak/>
        <w:t>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основании Соглашения".</w:t>
      </w:r>
    </w:p>
    <w:p w:rsidR="00A47A74" w:rsidRDefault="00A47A74" w:rsidP="00DB52C9">
      <w:pPr>
        <w:ind w:firstLine="709"/>
        <w:jc w:val="both"/>
        <w:rPr>
          <w:szCs w:val="28"/>
        </w:rPr>
      </w:pPr>
    </w:p>
    <w:p w:rsidR="00DB52C9" w:rsidRDefault="00546EDC" w:rsidP="00DB52C9">
      <w:pPr>
        <w:ind w:firstLine="709"/>
        <w:jc w:val="both"/>
        <w:rPr>
          <w:szCs w:val="28"/>
        </w:rPr>
      </w:pPr>
      <w:r w:rsidRPr="00A43B72">
        <w:rPr>
          <w:szCs w:val="28"/>
        </w:rPr>
        <w:t>2.</w:t>
      </w:r>
      <w:r w:rsidR="00DB52C9">
        <w:rPr>
          <w:szCs w:val="28"/>
        </w:rPr>
        <w:t>Рекомендовать</w:t>
      </w:r>
      <w:r w:rsidR="00A47A74">
        <w:rPr>
          <w:szCs w:val="28"/>
        </w:rPr>
        <w:t>:</w:t>
      </w:r>
      <w:r w:rsidR="00DB52C9">
        <w:rPr>
          <w:szCs w:val="28"/>
        </w:rPr>
        <w:t xml:space="preserve"> </w:t>
      </w:r>
    </w:p>
    <w:p w:rsidR="00DB52C9" w:rsidRDefault="00DB52C9" w:rsidP="00DB52C9">
      <w:pPr>
        <w:ind w:firstLine="709"/>
        <w:jc w:val="both"/>
        <w:rPr>
          <w:szCs w:val="28"/>
        </w:rPr>
      </w:pPr>
    </w:p>
    <w:p w:rsidR="00DB52C9" w:rsidRDefault="00DB52C9" w:rsidP="00DB52C9">
      <w:pPr>
        <w:ind w:firstLine="709"/>
        <w:jc w:val="both"/>
        <w:rPr>
          <w:szCs w:val="28"/>
        </w:rPr>
      </w:pPr>
    </w:p>
    <w:p w:rsidR="00DB52C9" w:rsidRPr="000E2DE3" w:rsidRDefault="00DB52C9" w:rsidP="00DB52C9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546EDC" w:rsidRPr="000E2DE3" w:rsidRDefault="00546EDC" w:rsidP="00A1503D">
      <w:pPr>
        <w:pStyle w:val="a8"/>
        <w:rPr>
          <w:szCs w:val="28"/>
        </w:rPr>
      </w:pPr>
      <w:r w:rsidRPr="000E2DE3">
        <w:rPr>
          <w:szCs w:val="28"/>
        </w:rPr>
        <w:t>Председатель комитета</w:t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="00DB52C9">
        <w:rPr>
          <w:szCs w:val="28"/>
        </w:rPr>
        <w:t xml:space="preserve">   </w:t>
      </w:r>
      <w:r w:rsidR="00A1503D">
        <w:rPr>
          <w:szCs w:val="28"/>
        </w:rPr>
        <w:t xml:space="preserve">           </w:t>
      </w:r>
      <w:r w:rsidR="00DB52C9">
        <w:rPr>
          <w:szCs w:val="28"/>
        </w:rPr>
        <w:t xml:space="preserve">     И</w:t>
      </w:r>
      <w:r w:rsidRPr="000E2DE3">
        <w:rPr>
          <w:szCs w:val="28"/>
        </w:rPr>
        <w:t xml:space="preserve">.С. </w:t>
      </w:r>
      <w:proofErr w:type="spellStart"/>
      <w:r w:rsidRPr="000E2DE3">
        <w:rPr>
          <w:szCs w:val="28"/>
        </w:rPr>
        <w:t>Чемерис</w:t>
      </w:r>
      <w:proofErr w:type="spellEnd"/>
    </w:p>
    <w:p w:rsidR="00357541" w:rsidRDefault="00357541" w:rsidP="00DB52C9">
      <w:pPr>
        <w:shd w:val="clear" w:color="auto" w:fill="FFFFFF"/>
        <w:ind w:firstLine="709"/>
        <w:jc w:val="both"/>
      </w:pPr>
    </w:p>
    <w:sectPr w:rsidR="00357541" w:rsidSect="00A1503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397" w:rsidRDefault="00310397">
      <w:r>
        <w:separator/>
      </w:r>
    </w:p>
  </w:endnote>
  <w:endnote w:type="continuationSeparator" w:id="0">
    <w:p w:rsidR="00310397" w:rsidRDefault="00310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397" w:rsidRDefault="00310397">
      <w:r>
        <w:separator/>
      </w:r>
    </w:p>
  </w:footnote>
  <w:footnote w:type="continuationSeparator" w:id="0">
    <w:p w:rsidR="00310397" w:rsidRDefault="00310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03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71E8"/>
    <w:rsid w:val="00022B36"/>
    <w:rsid w:val="0003005F"/>
    <w:rsid w:val="00033018"/>
    <w:rsid w:val="00053C61"/>
    <w:rsid w:val="00054EC5"/>
    <w:rsid w:val="00080DED"/>
    <w:rsid w:val="00084D18"/>
    <w:rsid w:val="00091065"/>
    <w:rsid w:val="000D6810"/>
    <w:rsid w:val="00105296"/>
    <w:rsid w:val="00130908"/>
    <w:rsid w:val="001339AC"/>
    <w:rsid w:val="00160F97"/>
    <w:rsid w:val="001B3A35"/>
    <w:rsid w:val="001C3014"/>
    <w:rsid w:val="001C5162"/>
    <w:rsid w:val="001D7AAC"/>
    <w:rsid w:val="0020003C"/>
    <w:rsid w:val="002348B5"/>
    <w:rsid w:val="00250B28"/>
    <w:rsid w:val="0027241B"/>
    <w:rsid w:val="002943ED"/>
    <w:rsid w:val="002B3B9D"/>
    <w:rsid w:val="002D18AD"/>
    <w:rsid w:val="00301C0A"/>
    <w:rsid w:val="00310397"/>
    <w:rsid w:val="0032062E"/>
    <w:rsid w:val="00357541"/>
    <w:rsid w:val="003625E7"/>
    <w:rsid w:val="003639FE"/>
    <w:rsid w:val="00383131"/>
    <w:rsid w:val="00387D74"/>
    <w:rsid w:val="003B4C86"/>
    <w:rsid w:val="003C32A0"/>
    <w:rsid w:val="003C52ED"/>
    <w:rsid w:val="003D4A28"/>
    <w:rsid w:val="003F2358"/>
    <w:rsid w:val="004060BD"/>
    <w:rsid w:val="00440F42"/>
    <w:rsid w:val="00444969"/>
    <w:rsid w:val="00461E2B"/>
    <w:rsid w:val="004A3CDB"/>
    <w:rsid w:val="00546EDC"/>
    <w:rsid w:val="005678D5"/>
    <w:rsid w:val="00580593"/>
    <w:rsid w:val="005862A2"/>
    <w:rsid w:val="0059039E"/>
    <w:rsid w:val="005E6B79"/>
    <w:rsid w:val="00660158"/>
    <w:rsid w:val="00674BBC"/>
    <w:rsid w:val="00692D49"/>
    <w:rsid w:val="00694111"/>
    <w:rsid w:val="00700FF0"/>
    <w:rsid w:val="007128C1"/>
    <w:rsid w:val="007258FB"/>
    <w:rsid w:val="00727355"/>
    <w:rsid w:val="00743256"/>
    <w:rsid w:val="00751091"/>
    <w:rsid w:val="0076749D"/>
    <w:rsid w:val="0077731F"/>
    <w:rsid w:val="007E0ED9"/>
    <w:rsid w:val="007F0598"/>
    <w:rsid w:val="008602F8"/>
    <w:rsid w:val="0087792E"/>
    <w:rsid w:val="009415E2"/>
    <w:rsid w:val="00984DF5"/>
    <w:rsid w:val="0099314B"/>
    <w:rsid w:val="009C722E"/>
    <w:rsid w:val="009E5CD9"/>
    <w:rsid w:val="009E62B8"/>
    <w:rsid w:val="009F0165"/>
    <w:rsid w:val="009F626B"/>
    <w:rsid w:val="00A1503D"/>
    <w:rsid w:val="00A4493F"/>
    <w:rsid w:val="00A47A74"/>
    <w:rsid w:val="00A62172"/>
    <w:rsid w:val="00A97609"/>
    <w:rsid w:val="00AF68B2"/>
    <w:rsid w:val="00B01639"/>
    <w:rsid w:val="00B610FA"/>
    <w:rsid w:val="00B668A9"/>
    <w:rsid w:val="00B803DE"/>
    <w:rsid w:val="00BD766B"/>
    <w:rsid w:val="00BE16C2"/>
    <w:rsid w:val="00C11647"/>
    <w:rsid w:val="00C739F3"/>
    <w:rsid w:val="00C75B09"/>
    <w:rsid w:val="00C80ED0"/>
    <w:rsid w:val="00C9335B"/>
    <w:rsid w:val="00C958B6"/>
    <w:rsid w:val="00CA0FCC"/>
    <w:rsid w:val="00D13319"/>
    <w:rsid w:val="00D17A7A"/>
    <w:rsid w:val="00D20C1B"/>
    <w:rsid w:val="00D33992"/>
    <w:rsid w:val="00D5451C"/>
    <w:rsid w:val="00D976BE"/>
    <w:rsid w:val="00DB36B7"/>
    <w:rsid w:val="00DB52C9"/>
    <w:rsid w:val="00DE7354"/>
    <w:rsid w:val="00DF3FB1"/>
    <w:rsid w:val="00E02557"/>
    <w:rsid w:val="00E03F47"/>
    <w:rsid w:val="00E326C2"/>
    <w:rsid w:val="00E74E3F"/>
    <w:rsid w:val="00E77161"/>
    <w:rsid w:val="00E85955"/>
    <w:rsid w:val="00EC1D1F"/>
    <w:rsid w:val="00ED29CA"/>
    <w:rsid w:val="00ED4294"/>
    <w:rsid w:val="00F01DD8"/>
    <w:rsid w:val="00F34152"/>
    <w:rsid w:val="00F50AA3"/>
    <w:rsid w:val="00F65753"/>
    <w:rsid w:val="00FE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530CD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rsid w:val="00D976BE"/>
    <w:rPr>
      <w:sz w:val="28"/>
    </w:rPr>
  </w:style>
  <w:style w:type="paragraph" w:styleId="aa">
    <w:name w:val="No Spacing"/>
    <w:qFormat/>
    <w:rsid w:val="00546EDC"/>
    <w:rPr>
      <w:rFonts w:ascii="Calibri" w:hAnsi="Calibri"/>
      <w:sz w:val="22"/>
      <w:szCs w:val="22"/>
    </w:rPr>
  </w:style>
  <w:style w:type="paragraph" w:customStyle="1" w:styleId="20">
    <w:name w:val="Знак2"/>
    <w:basedOn w:val="a"/>
    <w:rsid w:val="00546EDC"/>
    <w:pPr>
      <w:spacing w:after="160" w:line="240" w:lineRule="exact"/>
    </w:pPr>
    <w:rPr>
      <w:rFonts w:ascii="Verdana" w:hAnsi="Verdana"/>
      <w:sz w:val="26"/>
      <w:szCs w:val="26"/>
      <w:lang w:val="en-US" w:eastAsia="en-US"/>
    </w:rPr>
  </w:style>
  <w:style w:type="paragraph" w:customStyle="1" w:styleId="Default">
    <w:name w:val="Default"/>
    <w:rsid w:val="00440F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uiPriority w:val="22"/>
    <w:qFormat/>
    <w:rsid w:val="00CA0F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08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523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28</cp:revision>
  <cp:lastPrinted>2019-07-03T23:17:00Z</cp:lastPrinted>
  <dcterms:created xsi:type="dcterms:W3CDTF">2019-01-10T02:44:00Z</dcterms:created>
  <dcterms:modified xsi:type="dcterms:W3CDTF">2019-07-03T23:17:00Z</dcterms:modified>
</cp:coreProperties>
</file>