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89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0428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428F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428F" w:rsidRPr="00E0428F">
              <w:rPr>
                <w:szCs w:val="28"/>
              </w:rPr>
              <w:t>1569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0428F" w:rsidRDefault="00E0428F" w:rsidP="00E0428F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D77A2D">
              <w:t>"</w:t>
            </w:r>
            <w:r w:rsidRPr="00600EE7">
              <w:t>О внесении изменений в Закон Приморского края "О физической культуре и спорте в Приморском крае</w:t>
            </w:r>
            <w:r w:rsidRPr="00D77A2D">
              <w:t>"</w:t>
            </w:r>
          </w:p>
        </w:tc>
      </w:tr>
    </w:tbl>
    <w:p w:rsidR="00E0428F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</w:pPr>
      <w:bookmarkStart w:id="0" w:name="_GoBack"/>
      <w:bookmarkEnd w:id="0"/>
      <w:r>
        <w:t>Законодательное Собрание Приморского края</w:t>
      </w: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0428F" w:rsidRPr="003E384A" w:rsidRDefault="00E0428F" w:rsidP="00E0428F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D77A2D">
        <w:rPr>
          <w:sz w:val="28"/>
          <w:szCs w:val="28"/>
        </w:rPr>
        <w:t>"</w:t>
      </w:r>
      <w:r w:rsidRPr="00600EE7">
        <w:rPr>
          <w:sz w:val="28"/>
          <w:szCs w:val="28"/>
        </w:rPr>
        <w:t>О внесении изменений в Закон Приморского края "О физической культуре и спорте в Приморском крае</w:t>
      </w:r>
      <w:r w:rsidRPr="00D77A2D">
        <w:rPr>
          <w:sz w:val="28"/>
          <w:szCs w:val="28"/>
        </w:rPr>
        <w:t>"</w:t>
      </w:r>
      <w:r w:rsidRPr="003E384A">
        <w:rPr>
          <w:sz w:val="28"/>
          <w:szCs w:val="28"/>
        </w:rPr>
        <w:t>.</w:t>
      </w:r>
    </w:p>
    <w:p w:rsidR="00E0428F" w:rsidRPr="003E384A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E0428F" w:rsidRDefault="00E0428F" w:rsidP="00E0428F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E0428F" w:rsidRDefault="00E0428F" w:rsidP="00E0428F">
      <w:r>
        <w:t>Законодательного Собрания                                                                  А.И. Ролик</w:t>
      </w:r>
    </w:p>
    <w:p w:rsidR="00E0428F" w:rsidRDefault="00E0428F" w:rsidP="00E0428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8AD" w:rsidRDefault="000128AD">
      <w:r>
        <w:separator/>
      </w:r>
    </w:p>
  </w:endnote>
  <w:endnote w:type="continuationSeparator" w:id="0">
    <w:p w:rsidR="000128AD" w:rsidRDefault="0001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8AD" w:rsidRDefault="000128AD">
      <w:r>
        <w:separator/>
      </w:r>
    </w:p>
  </w:footnote>
  <w:footnote w:type="continuationSeparator" w:id="0">
    <w:p w:rsidR="000128AD" w:rsidRDefault="00012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428F"/>
    <w:rsid w:val="000128A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0428F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1E3B6"/>
  <w15:docId w15:val="{743A6D24-A48B-45A0-A137-6A6A9DE9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0428F"/>
    <w:rPr>
      <w:sz w:val="20"/>
    </w:rPr>
  </w:style>
  <w:style w:type="character" w:customStyle="1" w:styleId="a7">
    <w:name w:val="Основной текст Знак"/>
    <w:basedOn w:val="a0"/>
    <w:link w:val="a6"/>
    <w:rsid w:val="00E04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2019-07-24T05:52:00Z</cp:lastPrinted>
  <dcterms:created xsi:type="dcterms:W3CDTF">2019-07-24T05:52:00Z</dcterms:created>
  <dcterms:modified xsi:type="dcterms:W3CDTF">2019-07-24T05:52:00Z</dcterms:modified>
</cp:coreProperties>
</file>