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850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F100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100D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100D" w:rsidRPr="002F100D">
              <w:rPr>
                <w:szCs w:val="28"/>
              </w:rPr>
              <w:t>1568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F100D" w:rsidRDefault="002F100D" w:rsidP="002F100D">
            <w:pPr>
              <w:ind w:left="-108"/>
              <w:jc w:val="both"/>
            </w:pPr>
            <w:r w:rsidRPr="002F100D">
              <w:t xml:space="preserve">О проекте закона Приморского края "О внесении изменений </w:t>
            </w:r>
            <w:r w:rsidRPr="002F100D">
              <w:br/>
              <w:t xml:space="preserve">в статью 12 Закона Приморского края "О физической культуре </w:t>
            </w:r>
            <w:r w:rsidRPr="002F100D">
              <w:br/>
              <w:t>и спорте в Приморском крае"</w:t>
            </w:r>
          </w:p>
        </w:tc>
      </w:tr>
    </w:tbl>
    <w:p w:rsidR="000B3FB2" w:rsidRDefault="000B3FB2"/>
    <w:p w:rsidR="002F100D" w:rsidRDefault="002F100D" w:rsidP="002F100D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F100D" w:rsidRDefault="002F100D" w:rsidP="002F100D">
      <w:pPr>
        <w:pStyle w:val="a3"/>
        <w:tabs>
          <w:tab w:val="clear" w:pos="4153"/>
          <w:tab w:val="clear" w:pos="8306"/>
        </w:tabs>
      </w:pPr>
    </w:p>
    <w:p w:rsidR="002F100D" w:rsidRDefault="002F100D" w:rsidP="002F100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F100D" w:rsidRDefault="002F100D" w:rsidP="002F100D">
      <w:pPr>
        <w:pStyle w:val="a3"/>
        <w:tabs>
          <w:tab w:val="clear" w:pos="4153"/>
          <w:tab w:val="clear" w:pos="8306"/>
        </w:tabs>
      </w:pPr>
    </w:p>
    <w:p w:rsidR="002F100D" w:rsidRDefault="002F100D" w:rsidP="002F100D">
      <w:pPr>
        <w:ind w:firstLine="709"/>
        <w:jc w:val="both"/>
      </w:pPr>
      <w:r>
        <w:t xml:space="preserve">1.Принять проект закона Приморского края </w:t>
      </w:r>
      <w:r w:rsidRPr="00497076">
        <w:t>"</w:t>
      </w:r>
      <w:r>
        <w:t xml:space="preserve">О внесении изменений </w:t>
      </w:r>
      <w:r>
        <w:br/>
        <w:t xml:space="preserve">в статью 12 Закона Приморского края "О физической культуре и спорте </w:t>
      </w:r>
      <w:r>
        <w:br/>
        <w:t>в Приморском крае</w:t>
      </w:r>
      <w:r w:rsidRPr="00497076">
        <w:t>"</w:t>
      </w:r>
      <w:r>
        <w:t xml:space="preserve"> с новым наименованием "О внесении изменений в Закон Приморского края "О физической культуре и спорте в Приморском крае"</w:t>
      </w:r>
      <w:r w:rsidRPr="00497AB9">
        <w:t xml:space="preserve"> </w:t>
      </w:r>
      <w:r>
        <w:br/>
        <w:t>во втором чтении.</w:t>
      </w:r>
    </w:p>
    <w:p w:rsidR="002F100D" w:rsidRDefault="002F100D" w:rsidP="002F100D">
      <w:pPr>
        <w:ind w:firstLine="709"/>
        <w:jc w:val="both"/>
      </w:pPr>
    </w:p>
    <w:p w:rsidR="002F100D" w:rsidRDefault="002F100D" w:rsidP="002F100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(Косьяненко</w:t>
      </w:r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2F100D" w:rsidRDefault="002F100D" w:rsidP="002F100D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2F100D" w:rsidRPr="00071DFA" w:rsidRDefault="002F100D" w:rsidP="002F100D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2F100D" w:rsidRDefault="002F100D" w:rsidP="002F100D">
      <w:pPr>
        <w:pStyle w:val="a3"/>
        <w:tabs>
          <w:tab w:val="clear" w:pos="4153"/>
          <w:tab w:val="clear" w:pos="8306"/>
        </w:tabs>
        <w:jc w:val="both"/>
      </w:pPr>
    </w:p>
    <w:p w:rsidR="002F100D" w:rsidRDefault="002F100D" w:rsidP="002F100D">
      <w:pPr>
        <w:pStyle w:val="a3"/>
        <w:tabs>
          <w:tab w:val="clear" w:pos="4153"/>
          <w:tab w:val="clear" w:pos="8306"/>
        </w:tabs>
        <w:jc w:val="both"/>
      </w:pPr>
    </w:p>
    <w:p w:rsidR="002F100D" w:rsidRDefault="002F100D" w:rsidP="002F100D">
      <w:pPr>
        <w:pStyle w:val="a3"/>
        <w:tabs>
          <w:tab w:val="clear" w:pos="4153"/>
          <w:tab w:val="clear" w:pos="8306"/>
        </w:tabs>
        <w:jc w:val="both"/>
      </w:pPr>
    </w:p>
    <w:p w:rsidR="002F100D" w:rsidRDefault="002F100D" w:rsidP="002F100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F100D" w:rsidRDefault="002F100D" w:rsidP="002F100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2F100D" w:rsidRDefault="002F100D" w:rsidP="002F100D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1B8" w:rsidRDefault="007031B8">
      <w:r>
        <w:separator/>
      </w:r>
    </w:p>
  </w:endnote>
  <w:endnote w:type="continuationSeparator" w:id="0">
    <w:p w:rsidR="007031B8" w:rsidRDefault="0070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1B8" w:rsidRDefault="007031B8">
      <w:r>
        <w:separator/>
      </w:r>
    </w:p>
  </w:footnote>
  <w:footnote w:type="continuationSeparator" w:id="0">
    <w:p w:rsidR="007031B8" w:rsidRDefault="0070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100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F100D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031B8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A57C56-260E-4AED-A205-CC3D5141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F10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2019-07-24T05:45:00Z</cp:lastPrinted>
  <dcterms:created xsi:type="dcterms:W3CDTF">2019-07-24T05:44:00Z</dcterms:created>
  <dcterms:modified xsi:type="dcterms:W3CDTF">2019-07-24T05:45:00Z</dcterms:modified>
</cp:coreProperties>
</file>