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56817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53CE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53CE4" w:rsidRPr="00453CE4">
              <w:rPr>
                <w:szCs w:val="28"/>
              </w:rPr>
              <w:t>1543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53CE4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 Приморского края "О референдуме</w:t>
            </w:r>
            <w:r>
              <w:t xml:space="preserve"> Приморского края"</w:t>
            </w:r>
          </w:p>
          <w:p w:rsidR="000B3FB2" w:rsidRPr="00453CE4" w:rsidRDefault="000B3FB2">
            <w:pPr>
              <w:jc w:val="both"/>
            </w:pPr>
          </w:p>
        </w:tc>
      </w:tr>
    </w:tbl>
    <w:p w:rsidR="00453CE4" w:rsidRDefault="00453CE4" w:rsidP="00453CE4">
      <w:pPr>
        <w:ind w:firstLine="720"/>
        <w:jc w:val="both"/>
      </w:pPr>
      <w:r>
        <w:t xml:space="preserve">Законодательное Собрание Приморского края </w:t>
      </w:r>
    </w:p>
    <w:p w:rsidR="00453CE4" w:rsidRDefault="00453CE4" w:rsidP="00453CE4"/>
    <w:p w:rsidR="00453CE4" w:rsidRDefault="00453CE4" w:rsidP="00453CE4">
      <w:r>
        <w:t>ПОСТАНОВЛЯЕТ:</w:t>
      </w:r>
    </w:p>
    <w:p w:rsidR="00453CE4" w:rsidRDefault="00453CE4" w:rsidP="00453CE4"/>
    <w:p w:rsidR="00453CE4" w:rsidRDefault="00453CE4" w:rsidP="00453CE4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>Закон Приморского края "О референдуме</w:t>
      </w:r>
      <w:r>
        <w:t xml:space="preserve"> Приморского края" в первом чтении.</w:t>
      </w:r>
    </w:p>
    <w:p w:rsidR="00453CE4" w:rsidRDefault="00453CE4" w:rsidP="00453CE4">
      <w:pPr>
        <w:ind w:right="-144" w:firstLine="720"/>
        <w:jc w:val="both"/>
      </w:pPr>
    </w:p>
    <w:p w:rsidR="00453CE4" w:rsidRDefault="00453CE4" w:rsidP="00453CE4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7 августа 2019 года.</w:t>
      </w:r>
    </w:p>
    <w:p w:rsidR="00453CE4" w:rsidRDefault="00453CE4" w:rsidP="00453CE4">
      <w:pPr>
        <w:ind w:firstLine="720"/>
        <w:jc w:val="both"/>
      </w:pPr>
    </w:p>
    <w:p w:rsidR="00453CE4" w:rsidRDefault="00453CE4" w:rsidP="00453CE4">
      <w:pPr>
        <w:ind w:firstLine="720"/>
        <w:jc w:val="both"/>
      </w:pPr>
      <w:r>
        <w:t xml:space="preserve">3.Комитету Законодательного Собрания по региональной </w:t>
      </w:r>
      <w:proofErr w:type="gramStart"/>
      <w:r>
        <w:t>политике,  законности</w:t>
      </w:r>
      <w:proofErr w:type="gramEnd"/>
      <w:r>
        <w:t xml:space="preserve"> и международному сотрудничеству </w:t>
      </w:r>
      <w:r w:rsidRPr="00B36F25">
        <w:t>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53CE4" w:rsidRDefault="00453CE4" w:rsidP="00453CE4">
      <w:pPr>
        <w:ind w:firstLine="720"/>
        <w:jc w:val="both"/>
      </w:pPr>
    </w:p>
    <w:p w:rsidR="00453CE4" w:rsidRPr="006C285D" w:rsidRDefault="00453CE4" w:rsidP="00453CE4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453CE4" w:rsidRDefault="00453CE4" w:rsidP="00453CE4">
      <w:pPr>
        <w:jc w:val="both"/>
      </w:pPr>
    </w:p>
    <w:p w:rsidR="00453CE4" w:rsidRDefault="00453CE4" w:rsidP="00453CE4">
      <w:pPr>
        <w:jc w:val="both"/>
      </w:pPr>
    </w:p>
    <w:p w:rsidR="00453CE4" w:rsidRDefault="00453CE4" w:rsidP="00453CE4">
      <w:pPr>
        <w:jc w:val="both"/>
      </w:pPr>
    </w:p>
    <w:p w:rsidR="00453CE4" w:rsidRDefault="00453CE4" w:rsidP="00453CE4">
      <w:pPr>
        <w:jc w:val="both"/>
      </w:pPr>
      <w:r>
        <w:t>Председатель</w:t>
      </w:r>
    </w:p>
    <w:p w:rsidR="00453CE4" w:rsidRDefault="00453CE4" w:rsidP="00453CE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398" w:rsidRDefault="00610398">
      <w:r>
        <w:separator/>
      </w:r>
    </w:p>
  </w:endnote>
  <w:endnote w:type="continuationSeparator" w:id="0">
    <w:p w:rsidR="00610398" w:rsidRDefault="00610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398" w:rsidRDefault="00610398">
      <w:r>
        <w:separator/>
      </w:r>
    </w:p>
  </w:footnote>
  <w:footnote w:type="continuationSeparator" w:id="0">
    <w:p w:rsidR="00610398" w:rsidRDefault="00610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3CE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53CE4"/>
    <w:rsid w:val="004B69FA"/>
    <w:rsid w:val="004D1A01"/>
    <w:rsid w:val="005129A5"/>
    <w:rsid w:val="005A2677"/>
    <w:rsid w:val="005A6019"/>
    <w:rsid w:val="005E6130"/>
    <w:rsid w:val="00610398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DA26F07-61DD-403E-B579-720D122AC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2019-07-25T03:41:00Z</cp:lastPrinted>
  <dcterms:created xsi:type="dcterms:W3CDTF">2019-07-25T03:40:00Z</dcterms:created>
  <dcterms:modified xsi:type="dcterms:W3CDTF">2019-07-25T03:41:00Z</dcterms:modified>
</cp:coreProperties>
</file>