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56763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7194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71947" w:rsidRPr="00271947">
              <w:rPr>
                <w:szCs w:val="28"/>
              </w:rPr>
              <w:t>1541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271947" w:rsidP="00271947">
            <w:pPr>
              <w:ind w:left="-108"/>
              <w:jc w:val="both"/>
              <w:rPr>
                <w:szCs w:val="28"/>
              </w:rPr>
            </w:pPr>
            <w:r>
              <w:t xml:space="preserve">О Законе Приморского края </w:t>
            </w:r>
            <w:r>
              <w:br/>
              <w:t xml:space="preserve">"О внесении изменений в отдельные законодательные акты  </w:t>
            </w:r>
            <w:r>
              <w:rPr>
                <w:szCs w:val="28"/>
              </w:rPr>
              <w:t xml:space="preserve"> Приморского края"   </w:t>
            </w:r>
          </w:p>
          <w:p w:rsidR="00271947" w:rsidRPr="00271947" w:rsidRDefault="00271947" w:rsidP="00271947">
            <w:pPr>
              <w:ind w:left="-108"/>
              <w:jc w:val="both"/>
            </w:pPr>
          </w:p>
        </w:tc>
      </w:tr>
    </w:tbl>
    <w:p w:rsidR="00271947" w:rsidRDefault="00271947" w:rsidP="00271947">
      <w:pPr>
        <w:ind w:firstLine="720"/>
        <w:jc w:val="both"/>
      </w:pPr>
      <w:r>
        <w:t xml:space="preserve">Законодательное Собрание Приморского края </w:t>
      </w:r>
    </w:p>
    <w:p w:rsidR="00271947" w:rsidRDefault="00271947" w:rsidP="00271947"/>
    <w:p w:rsidR="00271947" w:rsidRDefault="00271947" w:rsidP="00271947">
      <w:r>
        <w:t>ПОСТАНОВЛЯЕТ:</w:t>
      </w:r>
    </w:p>
    <w:p w:rsidR="00271947" w:rsidRDefault="00271947" w:rsidP="00271947"/>
    <w:p w:rsidR="00271947" w:rsidRDefault="00271947" w:rsidP="00271947">
      <w:pPr>
        <w:ind w:right="-2"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отдельные законодательные акты </w:t>
      </w:r>
      <w:r>
        <w:rPr>
          <w:szCs w:val="28"/>
        </w:rPr>
        <w:t xml:space="preserve">Приморского края". </w:t>
      </w:r>
      <w:r>
        <w:t xml:space="preserve"> </w:t>
      </w:r>
    </w:p>
    <w:p w:rsidR="00271947" w:rsidRDefault="00271947" w:rsidP="00271947">
      <w:pPr>
        <w:ind w:right="-144" w:firstLine="720"/>
        <w:jc w:val="both"/>
      </w:pPr>
    </w:p>
    <w:p w:rsidR="00271947" w:rsidRPr="00B41C3F" w:rsidRDefault="00271947" w:rsidP="00271947">
      <w:pPr>
        <w:ind w:firstLine="709"/>
        <w:jc w:val="both"/>
      </w:pPr>
      <w:r w:rsidRPr="00B41C3F">
        <w:t>2.Направить указанный Закон Губернатору Приморского края для обнародования.</w:t>
      </w:r>
    </w:p>
    <w:p w:rsidR="00271947" w:rsidRDefault="00271947" w:rsidP="00271947">
      <w:pPr>
        <w:ind w:firstLine="720"/>
        <w:jc w:val="both"/>
      </w:pPr>
    </w:p>
    <w:p w:rsidR="00271947" w:rsidRPr="006C285D" w:rsidRDefault="00271947" w:rsidP="00271947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271947" w:rsidRDefault="00271947" w:rsidP="00271947">
      <w:pPr>
        <w:jc w:val="both"/>
      </w:pPr>
    </w:p>
    <w:p w:rsidR="00271947" w:rsidRDefault="00271947" w:rsidP="00271947">
      <w:pPr>
        <w:jc w:val="both"/>
      </w:pPr>
    </w:p>
    <w:p w:rsidR="00271947" w:rsidRDefault="00271947" w:rsidP="00271947">
      <w:pPr>
        <w:jc w:val="both"/>
      </w:pPr>
    </w:p>
    <w:p w:rsidR="00271947" w:rsidRDefault="00271947" w:rsidP="00271947">
      <w:pPr>
        <w:jc w:val="both"/>
      </w:pPr>
      <w:r>
        <w:t>Председатель</w:t>
      </w:r>
    </w:p>
    <w:p w:rsidR="00271947" w:rsidRDefault="00271947" w:rsidP="0027194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271947" w:rsidRDefault="00271947" w:rsidP="00271947">
      <w:pPr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BF6" w:rsidRDefault="00A31BF6">
      <w:r>
        <w:separator/>
      </w:r>
    </w:p>
  </w:endnote>
  <w:endnote w:type="continuationSeparator" w:id="0">
    <w:p w:rsidR="00A31BF6" w:rsidRDefault="00A31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BF6" w:rsidRDefault="00A31BF6">
      <w:r>
        <w:separator/>
      </w:r>
    </w:p>
  </w:footnote>
  <w:footnote w:type="continuationSeparator" w:id="0">
    <w:p w:rsidR="00A31BF6" w:rsidRDefault="00A31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194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1947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31BF6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F74EC"/>
  <w15:docId w15:val="{E07AF746-CF5B-400B-A1E6-F6535E69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2019-07-25T03:32:00Z</cp:lastPrinted>
  <dcterms:created xsi:type="dcterms:W3CDTF">2019-07-25T03:32:00Z</dcterms:created>
  <dcterms:modified xsi:type="dcterms:W3CDTF">2019-07-25T03:33:00Z</dcterms:modified>
</cp:coreProperties>
</file>