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49186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9623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9623D">
              <w:rPr>
                <w:szCs w:val="28"/>
              </w:rPr>
              <w:t>1552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17584" w:rsidRDefault="00317584" w:rsidP="00317584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>"</w:t>
            </w:r>
            <w:r>
              <w:rPr>
                <w:szCs w:val="28"/>
              </w:rPr>
              <w:t>О</w:t>
            </w:r>
            <w:r w:rsidRPr="00047978">
              <w:rPr>
                <w:szCs w:val="28"/>
              </w:rPr>
              <w:t xml:space="preserve"> внесении изменений </w:t>
            </w:r>
            <w:r>
              <w:rPr>
                <w:szCs w:val="28"/>
              </w:rPr>
              <w:t xml:space="preserve">в Закон Приморского края "Об особо охраняемых природных </w:t>
            </w:r>
            <w:proofErr w:type="spellStart"/>
            <w:r>
              <w:rPr>
                <w:szCs w:val="28"/>
              </w:rPr>
              <w:t>терри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ториях Приморского края"</w:t>
            </w:r>
          </w:p>
        </w:tc>
      </w:tr>
    </w:tbl>
    <w:p w:rsidR="00317584" w:rsidRDefault="00317584" w:rsidP="00317584"/>
    <w:p w:rsidR="00317584" w:rsidRDefault="00317584" w:rsidP="00317584">
      <w:pPr>
        <w:ind w:firstLine="709"/>
      </w:pPr>
      <w:r>
        <w:t>Законодательное Собрание Приморского края</w:t>
      </w:r>
    </w:p>
    <w:p w:rsidR="00317584" w:rsidRDefault="00317584" w:rsidP="00317584"/>
    <w:p w:rsidR="00317584" w:rsidRDefault="00317584" w:rsidP="00317584">
      <w:r>
        <w:t>ПОСТАНОВЛЯЕТ:</w:t>
      </w:r>
    </w:p>
    <w:p w:rsidR="00317584" w:rsidRDefault="00317584" w:rsidP="00317584"/>
    <w:p w:rsidR="00317584" w:rsidRDefault="00317584" w:rsidP="00317584">
      <w:pPr>
        <w:jc w:val="both"/>
        <w:rPr>
          <w:szCs w:val="28"/>
        </w:rPr>
      </w:pPr>
      <w:r>
        <w:tab/>
        <w:t>1.Принять Закон Приморского края "</w:t>
      </w:r>
      <w:r>
        <w:rPr>
          <w:szCs w:val="28"/>
        </w:rPr>
        <w:t>О</w:t>
      </w:r>
      <w:r w:rsidRPr="00047978">
        <w:rPr>
          <w:szCs w:val="28"/>
        </w:rPr>
        <w:t xml:space="preserve"> внесении изменений </w:t>
      </w:r>
      <w:r>
        <w:rPr>
          <w:szCs w:val="28"/>
        </w:rPr>
        <w:t>в Закон Приморского края "Об особо охраняемых природных территориях Приморского края".</w:t>
      </w:r>
    </w:p>
    <w:p w:rsidR="00317584" w:rsidRDefault="00317584" w:rsidP="00317584">
      <w:pPr>
        <w:jc w:val="both"/>
      </w:pPr>
    </w:p>
    <w:p w:rsidR="00317584" w:rsidRDefault="00317584" w:rsidP="00317584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317584" w:rsidRDefault="00317584" w:rsidP="00317584">
      <w:pPr>
        <w:jc w:val="both"/>
      </w:pPr>
    </w:p>
    <w:p w:rsidR="00317584" w:rsidRDefault="00317584" w:rsidP="00317584">
      <w:pPr>
        <w:jc w:val="both"/>
      </w:pPr>
      <w:r>
        <w:tab/>
        <w:t>3.Настоящее постановление вступает в силу со дня его принятия.</w:t>
      </w:r>
    </w:p>
    <w:p w:rsidR="00317584" w:rsidRDefault="00317584" w:rsidP="00317584">
      <w:pPr>
        <w:jc w:val="both"/>
      </w:pPr>
    </w:p>
    <w:p w:rsidR="00317584" w:rsidRDefault="00317584" w:rsidP="00317584">
      <w:pPr>
        <w:jc w:val="both"/>
      </w:pPr>
    </w:p>
    <w:p w:rsidR="00317584" w:rsidRDefault="00317584" w:rsidP="00317584">
      <w:pPr>
        <w:jc w:val="both"/>
      </w:pPr>
    </w:p>
    <w:p w:rsidR="00317584" w:rsidRDefault="00317584" w:rsidP="00317584">
      <w:pPr>
        <w:jc w:val="both"/>
      </w:pPr>
      <w:r>
        <w:t>Председатель</w:t>
      </w:r>
    </w:p>
    <w:p w:rsidR="00317584" w:rsidRDefault="00317584" w:rsidP="00317584">
      <w:pPr>
        <w:tabs>
          <w:tab w:val="right" w:pos="9354"/>
        </w:tabs>
        <w:jc w:val="both"/>
      </w:pPr>
      <w:r>
        <w:t xml:space="preserve">Законодательного Собрания </w:t>
      </w:r>
      <w:r>
        <w:tab/>
      </w:r>
      <w:bookmarkStart w:id="0" w:name="_GoBack"/>
      <w:bookmarkEnd w:id="0"/>
      <w:proofErr w:type="spellStart"/>
      <w:r>
        <w:t>А.И</w:t>
      </w:r>
      <w:proofErr w:type="spellEnd"/>
      <w:r>
        <w:t>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23D" w:rsidRDefault="0009623D">
      <w:r>
        <w:separator/>
      </w:r>
    </w:p>
  </w:endnote>
  <w:endnote w:type="continuationSeparator" w:id="0">
    <w:p w:rsidR="0009623D" w:rsidRDefault="00096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23D" w:rsidRDefault="0009623D">
      <w:r>
        <w:separator/>
      </w:r>
    </w:p>
  </w:footnote>
  <w:footnote w:type="continuationSeparator" w:id="0">
    <w:p w:rsidR="0009623D" w:rsidRDefault="00096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623D"/>
    <w:rsid w:val="00057575"/>
    <w:rsid w:val="0009623D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17584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AF8C56"/>
  <w15:docId w15:val="{90629890-1163-4428-9E26-96DC91C44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Марюшина Евгения Владимировна</dc:creator>
  <cp:lastModifiedBy>Марюшина Евгения Владимировна</cp:lastModifiedBy>
  <cp:revision>2</cp:revision>
  <cp:lastPrinted>2007-12-21T23:00:00Z</cp:lastPrinted>
  <dcterms:created xsi:type="dcterms:W3CDTF">2019-07-24T06:41:00Z</dcterms:created>
  <dcterms:modified xsi:type="dcterms:W3CDTF">2019-07-24T06:43:00Z</dcterms:modified>
</cp:coreProperties>
</file>