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 grayscale="t"/>
                </v:shape>
                <o:OLEObject Type="Embed" ProgID="Word.Picture.8" ShapeID="_x0000_i1025" DrawAspect="Content" ObjectID="_162548724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930B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30BB">
              <w:rPr>
                <w:szCs w:val="28"/>
              </w:rPr>
              <w:t>1551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930BB" w:rsidRDefault="00E930BB" w:rsidP="00E930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изменений </w:t>
            </w:r>
            <w:r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>в Закон Приморского края "Об особо охраняемых природных территориях Приморского края"</w:t>
            </w:r>
          </w:p>
        </w:tc>
      </w:tr>
    </w:tbl>
    <w:p w:rsidR="00E930BB" w:rsidRDefault="00E930BB" w:rsidP="00E930BB"/>
    <w:p w:rsidR="00E930BB" w:rsidRDefault="00E930BB" w:rsidP="00E930BB">
      <w:pPr>
        <w:ind w:firstLine="709"/>
      </w:pPr>
      <w:r>
        <w:t>Законодательное Собрание Приморского края</w:t>
      </w:r>
    </w:p>
    <w:p w:rsidR="00E930BB" w:rsidRDefault="00E930BB" w:rsidP="00E930BB"/>
    <w:p w:rsidR="00E930BB" w:rsidRDefault="00E930BB" w:rsidP="00E930BB">
      <w:r>
        <w:t>ПОСТАНОВЛЯЕТ:</w:t>
      </w:r>
    </w:p>
    <w:p w:rsidR="00E930BB" w:rsidRDefault="00E930BB" w:rsidP="00E930BB"/>
    <w:p w:rsidR="00E930BB" w:rsidRDefault="00E930BB" w:rsidP="00E930BB">
      <w:pPr>
        <w:jc w:val="both"/>
      </w:pPr>
      <w:r>
        <w:tab/>
        <w:t xml:space="preserve">1.Принять проект закона </w:t>
      </w:r>
      <w:r w:rsidRPr="0045315B">
        <w:t>Приморского края</w:t>
      </w:r>
      <w:r>
        <w:t xml:space="preserve">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</w:t>
      </w:r>
      <w:r>
        <w:rPr>
          <w:szCs w:val="28"/>
        </w:rPr>
        <w:t>в Закон Приморского края "Об особо охраняемых природных территориях Приморского края"</w:t>
      </w:r>
      <w:r>
        <w:t xml:space="preserve"> во втором чтении.</w:t>
      </w:r>
    </w:p>
    <w:p w:rsidR="00E930BB" w:rsidRDefault="00E930BB" w:rsidP="00E930BB">
      <w:pPr>
        <w:jc w:val="both"/>
      </w:pPr>
    </w:p>
    <w:p w:rsidR="00E930BB" w:rsidRDefault="00E930BB" w:rsidP="00E930BB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930BB" w:rsidRDefault="00E930BB" w:rsidP="00E930BB">
      <w:pPr>
        <w:jc w:val="both"/>
      </w:pPr>
    </w:p>
    <w:p w:rsidR="00E930BB" w:rsidRDefault="00E930BB" w:rsidP="00E930BB">
      <w:pPr>
        <w:jc w:val="both"/>
      </w:pPr>
      <w:r>
        <w:tab/>
        <w:t>3.Настоящее постановление вступает в силу со дня его принятия.</w:t>
      </w:r>
    </w:p>
    <w:p w:rsidR="00E930BB" w:rsidRDefault="00E930BB" w:rsidP="00E930BB">
      <w:pPr>
        <w:jc w:val="both"/>
      </w:pPr>
    </w:p>
    <w:p w:rsidR="00E930BB" w:rsidRDefault="00E930BB" w:rsidP="00E930BB">
      <w:pPr>
        <w:jc w:val="both"/>
      </w:pPr>
    </w:p>
    <w:p w:rsidR="00E930BB" w:rsidRDefault="00E930BB" w:rsidP="00E930BB">
      <w:pPr>
        <w:jc w:val="both"/>
      </w:pPr>
    </w:p>
    <w:p w:rsidR="00E930BB" w:rsidRDefault="00E930BB" w:rsidP="00E930BB">
      <w:pPr>
        <w:jc w:val="both"/>
      </w:pPr>
      <w:r>
        <w:t>Председатель</w:t>
      </w:r>
    </w:p>
    <w:p w:rsidR="00E930BB" w:rsidRDefault="00E930BB" w:rsidP="00E930BB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proofErr w:type="spellStart"/>
      <w:r>
        <w:t>А.И</w:t>
      </w:r>
      <w:proofErr w:type="spellEnd"/>
      <w:r>
        <w:t>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3BD" w:rsidRDefault="004243BD">
      <w:r>
        <w:separator/>
      </w:r>
    </w:p>
  </w:endnote>
  <w:endnote w:type="continuationSeparator" w:id="0">
    <w:p w:rsidR="004243BD" w:rsidRDefault="0042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3BD" w:rsidRDefault="004243BD">
      <w:r>
        <w:separator/>
      </w:r>
    </w:p>
  </w:footnote>
  <w:footnote w:type="continuationSeparator" w:id="0">
    <w:p w:rsidR="004243BD" w:rsidRDefault="00424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3B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243BD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0BB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64A7D"/>
  <w15:docId w15:val="{58100AB6-562E-4D9E-B024-089F7F5F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Марюшина Евгения Владимировна</dc:creator>
  <cp:lastModifiedBy>Марюшина Евгения Владимировна</cp:lastModifiedBy>
  <cp:revision>2</cp:revision>
  <cp:lastPrinted>2007-12-21T23:00:00Z</cp:lastPrinted>
  <dcterms:created xsi:type="dcterms:W3CDTF">2019-07-24T05:24:00Z</dcterms:created>
  <dcterms:modified xsi:type="dcterms:W3CDTF">2019-07-24T05:27:00Z</dcterms:modified>
</cp:coreProperties>
</file>