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093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9240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2408" w:rsidRPr="00992408">
              <w:rPr>
                <w:szCs w:val="28"/>
              </w:rPr>
              <w:t>1583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92408" w:rsidRDefault="00992408" w:rsidP="00992408">
            <w:pPr>
              <w:ind w:left="-108"/>
              <w:jc w:val="both"/>
            </w:pPr>
            <w:r>
              <w:t>О З</w:t>
            </w:r>
            <w:r w:rsidRPr="005B4B72">
              <w:t>акон</w:t>
            </w:r>
            <w:r>
              <w:t>е</w:t>
            </w:r>
            <w:r w:rsidRPr="005B4B72">
              <w:t xml:space="preserve"> Приморского края </w:t>
            </w:r>
            <w:r>
              <w:t xml:space="preserve">"О внесении изменений в Закон Приморского края </w:t>
            </w:r>
            <w:r w:rsidRPr="005B4B72">
              <w:t>"</w:t>
            </w:r>
            <w:r>
              <w:t>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      </w:r>
            <w:r w:rsidRPr="00AE0A30">
              <w:t>"</w:t>
            </w:r>
          </w:p>
        </w:tc>
      </w:tr>
    </w:tbl>
    <w:p w:rsidR="000B3FB2" w:rsidRDefault="000B3FB2"/>
    <w:p w:rsidR="00992408" w:rsidRDefault="00992408" w:rsidP="00992408">
      <w:pPr>
        <w:ind w:firstLine="709"/>
      </w:pPr>
      <w:r>
        <w:t xml:space="preserve">Законодательное Собрание Приморского края </w:t>
      </w:r>
    </w:p>
    <w:p w:rsidR="00992408" w:rsidRDefault="00992408" w:rsidP="00992408"/>
    <w:p w:rsidR="00992408" w:rsidRDefault="00992408" w:rsidP="00992408">
      <w:r>
        <w:t>ПОСТАНОВЛЯЕТ:</w:t>
      </w:r>
    </w:p>
    <w:p w:rsidR="00992408" w:rsidRDefault="00992408" w:rsidP="00992408"/>
    <w:p w:rsidR="00992408" w:rsidRDefault="00992408" w:rsidP="00992408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4D1D5B">
        <w:t xml:space="preserve">"О внесении изменений в Закон Приморского края </w:t>
      </w:r>
      <w:r w:rsidRPr="00792A83">
        <w:t>"О поддержке граждан Российской Федерации, чьи денежные средства при</w:t>
      </w:r>
      <w:r>
        <w:t>влечены для строительства много</w:t>
      </w:r>
      <w:r w:rsidRPr="00792A83">
        <w:t>квартирных домов на территории Партизанского городского округа Приморского края и чьи права нарушены"</w:t>
      </w:r>
      <w:r>
        <w:t>.</w:t>
      </w:r>
    </w:p>
    <w:p w:rsidR="00992408" w:rsidRDefault="00992408" w:rsidP="00992408">
      <w:pPr>
        <w:ind w:firstLine="709"/>
        <w:jc w:val="both"/>
      </w:pPr>
    </w:p>
    <w:p w:rsidR="00992408" w:rsidRDefault="00992408" w:rsidP="00992408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92408" w:rsidRDefault="00992408" w:rsidP="00992408">
      <w:pPr>
        <w:jc w:val="both"/>
      </w:pPr>
    </w:p>
    <w:p w:rsidR="00992408" w:rsidRDefault="00992408" w:rsidP="0099240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92408" w:rsidRDefault="00992408" w:rsidP="00992408">
      <w:pPr>
        <w:jc w:val="both"/>
      </w:pPr>
    </w:p>
    <w:p w:rsidR="00992408" w:rsidRDefault="00992408" w:rsidP="00992408">
      <w:pPr>
        <w:jc w:val="both"/>
      </w:pPr>
    </w:p>
    <w:p w:rsidR="00992408" w:rsidRDefault="00992408" w:rsidP="00992408">
      <w:pPr>
        <w:jc w:val="both"/>
      </w:pPr>
    </w:p>
    <w:p w:rsidR="00992408" w:rsidRDefault="00992408" w:rsidP="00992408">
      <w:pPr>
        <w:jc w:val="both"/>
      </w:pPr>
      <w:r>
        <w:t>Председатель</w:t>
      </w:r>
    </w:p>
    <w:p w:rsidR="00992408" w:rsidRDefault="00992408" w:rsidP="0099240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</w:t>
      </w:r>
      <w:r>
        <w:t xml:space="preserve"> </w:t>
      </w:r>
      <w:r>
        <w:t xml:space="preserve"> </w:t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BDE" w:rsidRDefault="00822BDE">
      <w:r>
        <w:separator/>
      </w:r>
    </w:p>
  </w:endnote>
  <w:endnote w:type="continuationSeparator" w:id="0">
    <w:p w:rsidR="00822BDE" w:rsidRDefault="0082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BDE" w:rsidRDefault="00822BDE">
      <w:r>
        <w:separator/>
      </w:r>
    </w:p>
  </w:footnote>
  <w:footnote w:type="continuationSeparator" w:id="0">
    <w:p w:rsidR="00822BDE" w:rsidRDefault="0082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240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22BDE"/>
    <w:rsid w:val="00835A0E"/>
    <w:rsid w:val="008818A7"/>
    <w:rsid w:val="00924B45"/>
    <w:rsid w:val="00931FD6"/>
    <w:rsid w:val="009372FF"/>
    <w:rsid w:val="0099240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4C38D"/>
  <w15:docId w15:val="{E80C3869-9C10-4A73-93BB-FE106EE5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2019-07-24T22:58:00Z</cp:lastPrinted>
  <dcterms:created xsi:type="dcterms:W3CDTF">2019-07-24T22:56:00Z</dcterms:created>
  <dcterms:modified xsi:type="dcterms:W3CDTF">2019-07-24T23:00:00Z</dcterms:modified>
</cp:coreProperties>
</file>