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555720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4373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43732">
              <w:rPr>
                <w:szCs w:val="28"/>
              </w:rPr>
              <w:t>24.07.2019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43732" w:rsidRPr="00543732">
              <w:rPr>
                <w:szCs w:val="28"/>
              </w:rPr>
              <w:t>1539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43732" w:rsidRDefault="00543732" w:rsidP="00543732">
            <w:pPr>
              <w:ind w:left="-108"/>
              <w:jc w:val="both"/>
            </w:pPr>
            <w:r w:rsidRPr="00543732">
              <w:t>О Законе Приморского края "О внесении изменений в Устав Приморского края"</w:t>
            </w:r>
          </w:p>
        </w:tc>
      </w:tr>
    </w:tbl>
    <w:p w:rsidR="000B3FB2" w:rsidRDefault="000B3FB2"/>
    <w:p w:rsidR="000D0EB4" w:rsidRPr="00F2794F" w:rsidRDefault="000D0EB4" w:rsidP="000D0EB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0D0EB4" w:rsidRPr="00F2794F" w:rsidRDefault="000D0EB4" w:rsidP="000D0EB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B4" w:rsidRPr="00F2794F" w:rsidRDefault="000D0EB4" w:rsidP="000D0EB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D0EB4" w:rsidRPr="00F2794F" w:rsidRDefault="000D0EB4" w:rsidP="000D0EB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0EB4" w:rsidRDefault="000D0EB4" w:rsidP="000D0E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</w:t>
      </w:r>
      <w:r>
        <w:t>"О внесении изменений в Устав Приморского края".</w:t>
      </w:r>
    </w:p>
    <w:p w:rsidR="000D0EB4" w:rsidRDefault="000D0EB4" w:rsidP="000D0EB4">
      <w:pPr>
        <w:autoSpaceDE w:val="0"/>
        <w:autoSpaceDN w:val="0"/>
        <w:adjustRightInd w:val="0"/>
        <w:jc w:val="both"/>
        <w:rPr>
          <w:szCs w:val="28"/>
        </w:rPr>
      </w:pPr>
    </w:p>
    <w:p w:rsidR="000D0EB4" w:rsidRPr="00805F6A" w:rsidRDefault="000D0EB4" w:rsidP="000D0EB4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0D0EB4" w:rsidRPr="00805F6A" w:rsidRDefault="000D0EB4" w:rsidP="000D0EB4">
      <w:pPr>
        <w:ind w:firstLine="709"/>
        <w:jc w:val="both"/>
      </w:pPr>
    </w:p>
    <w:p w:rsidR="000D0EB4" w:rsidRPr="00805F6A" w:rsidRDefault="000D0EB4" w:rsidP="000D0EB4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0D0EB4" w:rsidRDefault="000D0EB4" w:rsidP="000D0EB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0EB4" w:rsidRDefault="000D0EB4" w:rsidP="000D0EB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0EB4" w:rsidRPr="00F2794F" w:rsidRDefault="000D0EB4" w:rsidP="000D0EB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D0EB4" w:rsidRPr="00F2794F" w:rsidRDefault="000D0EB4" w:rsidP="000D0EB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EB4" w:rsidRDefault="000D0EB4" w:rsidP="000D0EB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371" w:rsidRDefault="00ED5371">
      <w:r>
        <w:separator/>
      </w:r>
    </w:p>
  </w:endnote>
  <w:endnote w:type="continuationSeparator" w:id="0">
    <w:p w:rsidR="00ED5371" w:rsidRDefault="00ED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371" w:rsidRDefault="00ED5371">
      <w:r>
        <w:separator/>
      </w:r>
    </w:p>
  </w:footnote>
  <w:footnote w:type="continuationSeparator" w:id="0">
    <w:p w:rsidR="00ED5371" w:rsidRDefault="00ED5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3732"/>
    <w:rsid w:val="00057575"/>
    <w:rsid w:val="000B3FB2"/>
    <w:rsid w:val="000D0EB4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43732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D5371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2D267E2-00F0-4797-8AA0-8CC5B1C43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D0EB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2019-07-25T00:36:00Z</dcterms:created>
  <dcterms:modified xsi:type="dcterms:W3CDTF">2019-07-25T00:42:00Z</dcterms:modified>
</cp:coreProperties>
</file>