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749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A310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A310B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A310B" w:rsidRPr="002A310B">
              <w:rPr>
                <w:szCs w:val="28"/>
              </w:rPr>
              <w:t>1538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310B" w:rsidRDefault="002A310B" w:rsidP="002A310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</w:tc>
      </w:tr>
    </w:tbl>
    <w:p w:rsidR="000B3FB2" w:rsidRDefault="000B3FB2"/>
    <w:p w:rsidR="002A310B" w:rsidRPr="00F2794F" w:rsidRDefault="002A310B" w:rsidP="002A310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2A310B" w:rsidRPr="00F2794F" w:rsidRDefault="002A310B" w:rsidP="002A310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10B" w:rsidRPr="00F2794F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A310B" w:rsidRPr="00F2794F" w:rsidRDefault="002A310B" w:rsidP="002A310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10B" w:rsidRDefault="002A310B" w:rsidP="002A310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2A310B" w:rsidRDefault="002A310B" w:rsidP="002A310B">
      <w:pPr>
        <w:autoSpaceDE w:val="0"/>
        <w:autoSpaceDN w:val="0"/>
        <w:adjustRightInd w:val="0"/>
        <w:jc w:val="both"/>
        <w:rPr>
          <w:szCs w:val="28"/>
        </w:rPr>
      </w:pPr>
    </w:p>
    <w:p w:rsidR="002A310B" w:rsidRPr="00805F6A" w:rsidRDefault="002A310B" w:rsidP="002A310B">
      <w:pPr>
        <w:ind w:firstLine="709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</w:t>
      </w:r>
      <w:proofErr w:type="spellStart"/>
      <w:r w:rsidRPr="00805F6A">
        <w:t>Текиев</w:t>
      </w:r>
      <w:proofErr w:type="spellEnd"/>
      <w:r w:rsidRPr="00805F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310B" w:rsidRPr="00805F6A" w:rsidRDefault="002A310B" w:rsidP="002A310B">
      <w:pPr>
        <w:ind w:firstLine="709"/>
        <w:jc w:val="both"/>
      </w:pPr>
    </w:p>
    <w:p w:rsidR="002A310B" w:rsidRPr="00805F6A" w:rsidRDefault="002A310B" w:rsidP="002A310B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2A310B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A310B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A310B" w:rsidRPr="00F2794F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A310B" w:rsidRPr="00F2794F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10B" w:rsidRDefault="002A310B" w:rsidP="002A310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2A310B" w:rsidRDefault="002A310B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4F9" w:rsidRDefault="00EF64F9">
      <w:r>
        <w:separator/>
      </w:r>
    </w:p>
  </w:endnote>
  <w:endnote w:type="continuationSeparator" w:id="0">
    <w:p w:rsidR="00EF64F9" w:rsidRDefault="00EF6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4F9" w:rsidRDefault="00EF64F9">
      <w:r>
        <w:separator/>
      </w:r>
    </w:p>
  </w:footnote>
  <w:footnote w:type="continuationSeparator" w:id="0">
    <w:p w:rsidR="00EF64F9" w:rsidRDefault="00EF6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310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A310B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EF64F9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53A5B"/>
  <w15:docId w15:val="{F85D788D-F461-4F27-873D-6AB4B812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A310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2019-07-25T00:45:00Z</cp:lastPrinted>
  <dcterms:created xsi:type="dcterms:W3CDTF">2019-07-25T00:45:00Z</dcterms:created>
  <dcterms:modified xsi:type="dcterms:W3CDTF">2019-07-25T00:46:00Z</dcterms:modified>
</cp:coreProperties>
</file>