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8286D">
        <w:tc>
          <w:tcPr>
            <w:tcW w:w="9570" w:type="dxa"/>
          </w:tcPr>
          <w:p w:rsidR="00A8286D" w:rsidRDefault="000070EB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1E16C35" wp14:editId="1000F470">
                      <wp:simplePos x="0" y="0"/>
                      <wp:positionH relativeFrom="page">
                        <wp:posOffset>5396248</wp:posOffset>
                      </wp:positionH>
                      <wp:positionV relativeFrom="page">
                        <wp:posOffset>618186</wp:posOffset>
                      </wp:positionV>
                      <wp:extent cx="1921510" cy="636887"/>
                      <wp:effectExtent l="0" t="0" r="254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1510" cy="6368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070EB" w:rsidRDefault="000070EB" w:rsidP="000070E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0070EB" w:rsidRDefault="000070EB" w:rsidP="000070E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 по продовольственной политике и природопользованию</w:t>
                                  </w:r>
                                  <w:r w:rsidRPr="00E007FA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0070EB" w:rsidRDefault="000070EB" w:rsidP="000070EB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:rsidR="000070EB" w:rsidRDefault="000070EB" w:rsidP="000070EB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type w14:anchorId="11E16C3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24.9pt;margin-top:48.7pt;width:151.3pt;height:50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" o:allowincell="f" stroked="f">
                      <v:textbox inset="0,0,0,0">
                        <w:txbxContent>
                          <w:p w:rsidR="000070EB" w:rsidRDefault="000070EB" w:rsidP="000070E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0070EB" w:rsidRDefault="000070EB" w:rsidP="000070E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 по продовольственной политике и природопользованию</w:t>
                            </w:r>
                            <w:r w:rsidRPr="00E007FA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0070EB" w:rsidRDefault="000070EB" w:rsidP="000070EB">
                            <w:pPr>
                              <w:rPr>
                                <w:sz w:val="20"/>
                              </w:rPr>
                            </w:pPr>
                          </w:p>
                          <w:p w:rsidR="000070EB" w:rsidRDefault="000070EB" w:rsidP="000070EB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8286D" w:rsidRDefault="00A8286D"/>
          <w:p w:rsidR="00A8286D" w:rsidRDefault="00A8286D"/>
        </w:tc>
      </w:tr>
      <w:tr w:rsidR="00A8286D">
        <w:tc>
          <w:tcPr>
            <w:tcW w:w="9570" w:type="dxa"/>
          </w:tcPr>
          <w:p w:rsidR="00A8286D" w:rsidRDefault="008E15D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A3BEF" w:rsidRDefault="00FA3BEF" w:rsidP="00FA3BEF">
      <w:pPr>
        <w:jc w:val="center"/>
        <w:rPr>
          <w:b/>
        </w:rPr>
      </w:pPr>
      <w:r w:rsidRPr="00765A84">
        <w:rPr>
          <w:b/>
        </w:rPr>
        <w:t xml:space="preserve">О </w:t>
      </w:r>
      <w:r>
        <w:rPr>
          <w:b/>
        </w:rPr>
        <w:t>ВНЕСЕНИИ ИЗМЕНЕНИЙ В ЗАКОН</w:t>
      </w:r>
    </w:p>
    <w:p w:rsidR="00FA3BEF" w:rsidRDefault="00FA3BEF" w:rsidP="00FA3BEF">
      <w:pPr>
        <w:jc w:val="center"/>
        <w:rPr>
          <w:b/>
        </w:rPr>
      </w:pPr>
      <w:r>
        <w:rPr>
          <w:b/>
        </w:rPr>
        <w:t xml:space="preserve"> ПРИМОРСКОГО КРАЯ</w:t>
      </w:r>
      <w:r w:rsidRPr="00E70A57">
        <w:rPr>
          <w:b/>
        </w:rPr>
        <w:t xml:space="preserve"> </w:t>
      </w:r>
      <w:r>
        <w:rPr>
          <w:b/>
        </w:rPr>
        <w:t xml:space="preserve">"ОБ ОСОБО </w:t>
      </w:r>
      <w:proofErr w:type="gramStart"/>
      <w:r>
        <w:rPr>
          <w:b/>
        </w:rPr>
        <w:t>ОХРАНЯЕМЫХ</w:t>
      </w:r>
      <w:proofErr w:type="gramEnd"/>
      <w:r>
        <w:rPr>
          <w:b/>
        </w:rPr>
        <w:t xml:space="preserve"> </w:t>
      </w:r>
    </w:p>
    <w:p w:rsidR="00A8286D" w:rsidRDefault="00FA3BEF" w:rsidP="00FA3BEF">
      <w:pPr>
        <w:pStyle w:val="a3"/>
        <w:tabs>
          <w:tab w:val="clear" w:pos="4153"/>
          <w:tab w:val="clear" w:pos="8306"/>
        </w:tabs>
        <w:jc w:val="center"/>
      </w:pPr>
      <w:r>
        <w:rPr>
          <w:b/>
        </w:rPr>
        <w:t xml:space="preserve">ПРИРОДНЫХ </w:t>
      </w:r>
      <w:proofErr w:type="gramStart"/>
      <w:r>
        <w:rPr>
          <w:b/>
        </w:rPr>
        <w:t>ТЕРРИТОРИЯХ</w:t>
      </w:r>
      <w:proofErr w:type="gramEnd"/>
      <w:r>
        <w:rPr>
          <w:b/>
        </w:rPr>
        <w:t xml:space="preserve"> ПРИМОРСКОГО КРАЯ"</w:t>
      </w:r>
    </w:p>
    <w:p w:rsidR="00FA3BEF" w:rsidRDefault="00FA3BEF">
      <w:pPr>
        <w:ind w:firstLine="720"/>
      </w:pPr>
    </w:p>
    <w:p w:rsidR="009722B1" w:rsidRDefault="009722B1" w:rsidP="009722B1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26 июня </w:t>
      </w:r>
      <w:r>
        <w:br/>
        <w:t>2019 года в первом чтении</w:t>
      </w:r>
    </w:p>
    <w:p w:rsidR="00810D23" w:rsidRDefault="00AB130C" w:rsidP="00810D23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810D23">
        <w:t xml:space="preserve"> </w:t>
      </w:r>
      <w:r w:rsidR="00810D23">
        <w:t>во втором чтении</w:t>
      </w:r>
    </w:p>
    <w:p w:rsidR="00810D23" w:rsidRDefault="00810D23" w:rsidP="00810D23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AB130C" w:rsidRDefault="00AB130C" w:rsidP="00ED2D35">
      <w:pPr>
        <w:ind w:firstLine="720"/>
        <w:jc w:val="both"/>
      </w:pPr>
      <w:bookmarkStart w:id="0" w:name="_GoBack"/>
      <w:bookmarkEnd w:id="0"/>
    </w:p>
    <w:p w:rsidR="00FA3BEF" w:rsidRPr="007F1D2B" w:rsidRDefault="00FA3BEF" w:rsidP="00ED2D35">
      <w:pPr>
        <w:ind w:firstLine="720"/>
        <w:rPr>
          <w:szCs w:val="28"/>
        </w:rPr>
      </w:pPr>
      <w:r w:rsidRPr="007F1D2B">
        <w:rPr>
          <w:szCs w:val="28"/>
        </w:rPr>
        <w:t>СТАТЬЯ 1.</w:t>
      </w:r>
    </w:p>
    <w:p w:rsidR="00FA3BEF" w:rsidRPr="007F1D2B" w:rsidRDefault="00FA3BEF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7F1D2B">
        <w:rPr>
          <w:szCs w:val="28"/>
        </w:rPr>
        <w:t xml:space="preserve">Внести в Закон Приморского края от 11 мая 2005 года № 245-КЗ </w:t>
      </w:r>
      <w:r w:rsidR="00D13708" w:rsidRPr="007F1D2B">
        <w:rPr>
          <w:szCs w:val="28"/>
        </w:rPr>
        <w:br/>
      </w:r>
      <w:r w:rsidRPr="007F1D2B">
        <w:rPr>
          <w:szCs w:val="28"/>
        </w:rPr>
        <w:t>"Об особо охраняемых природных территориях Приморского края"</w:t>
      </w:r>
      <w:r w:rsidR="00D00889" w:rsidRPr="007F1D2B">
        <w:rPr>
          <w:szCs w:val="28"/>
        </w:rPr>
        <w:t xml:space="preserve"> </w:t>
      </w:r>
      <w:r w:rsidR="00D13708" w:rsidRPr="007F1D2B">
        <w:rPr>
          <w:szCs w:val="28"/>
        </w:rPr>
        <w:br/>
      </w:r>
      <w:r w:rsidR="00D00889" w:rsidRPr="007F1D2B">
        <w:rPr>
          <w:szCs w:val="28"/>
        </w:rPr>
        <w:t xml:space="preserve">(в редакции Закона Приморского края от 5 августа 2014 года № 450-КЗ) </w:t>
      </w:r>
      <w:r w:rsidRPr="007F1D2B">
        <w:rPr>
          <w:szCs w:val="28"/>
        </w:rPr>
        <w:t xml:space="preserve">(Ведомости Законодательного Собрания Приморского края, 2014, № 89, </w:t>
      </w:r>
      <w:r w:rsidR="00D13708" w:rsidRPr="007F1D2B">
        <w:rPr>
          <w:szCs w:val="28"/>
        </w:rPr>
        <w:br/>
      </w:r>
      <w:r w:rsidRPr="007F1D2B">
        <w:rPr>
          <w:szCs w:val="28"/>
        </w:rPr>
        <w:t>стр. 4, № 103, стр. 38; 2015, № 125, стр. 99</w:t>
      </w:r>
      <w:r w:rsidR="00653944">
        <w:rPr>
          <w:szCs w:val="28"/>
        </w:rPr>
        <w:t>;</w:t>
      </w:r>
      <w:r w:rsidR="007D1F4C" w:rsidRPr="007F1D2B">
        <w:rPr>
          <w:szCs w:val="28"/>
        </w:rPr>
        <w:t xml:space="preserve"> 2016, № 156, стр. 65</w:t>
      </w:r>
      <w:r w:rsidRPr="007F1D2B">
        <w:rPr>
          <w:szCs w:val="28"/>
        </w:rPr>
        <w:t>) следующие изменения:</w:t>
      </w:r>
      <w:proofErr w:type="gramEnd"/>
    </w:p>
    <w:p w:rsidR="00420955" w:rsidRPr="007F1D2B" w:rsidRDefault="00420955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F1D2B">
        <w:rPr>
          <w:szCs w:val="28"/>
        </w:rPr>
        <w:t>1)статью 3 дополнить пунктом 4 следующего содержания:</w:t>
      </w:r>
    </w:p>
    <w:p w:rsidR="00420955" w:rsidRPr="007F1D2B" w:rsidRDefault="00420955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7F1D2B">
        <w:rPr>
          <w:szCs w:val="28"/>
        </w:rPr>
        <w:t>"4)документы, обосновывающие создание, изменение границ или упразднение особо охраняемой природной территории краевого значения</w:t>
      </w:r>
      <w:r w:rsidR="009C4460">
        <w:rPr>
          <w:szCs w:val="28"/>
        </w:rPr>
        <w:t>,</w:t>
      </w:r>
      <w:r w:rsidRPr="007F1D2B">
        <w:rPr>
          <w:szCs w:val="28"/>
        </w:rPr>
        <w:t xml:space="preserve"> </w:t>
      </w:r>
      <w:r w:rsidR="00E85AED" w:rsidRPr="007F1D2B">
        <w:rPr>
          <w:szCs w:val="28"/>
        </w:rPr>
        <w:t>–</w:t>
      </w:r>
      <w:r w:rsidRPr="007F1D2B">
        <w:rPr>
          <w:szCs w:val="28"/>
        </w:rPr>
        <w:t xml:space="preserve"> документация, содержащая </w:t>
      </w:r>
      <w:r w:rsidR="00D1551E" w:rsidRPr="007F1D2B">
        <w:rPr>
          <w:szCs w:val="28"/>
        </w:rPr>
        <w:t xml:space="preserve">аналитическую информацию о </w:t>
      </w:r>
      <w:r w:rsidRPr="007F1D2B">
        <w:rPr>
          <w:szCs w:val="28"/>
        </w:rPr>
        <w:t>природоохранном,</w:t>
      </w:r>
      <w:r w:rsidR="00E85AED">
        <w:rPr>
          <w:szCs w:val="28"/>
        </w:rPr>
        <w:t xml:space="preserve"> </w:t>
      </w:r>
      <w:r w:rsidRPr="007F1D2B">
        <w:rPr>
          <w:szCs w:val="28"/>
        </w:rPr>
        <w:t>научном,</w:t>
      </w:r>
      <w:r w:rsidR="00FD1908" w:rsidRPr="007F1D2B">
        <w:rPr>
          <w:szCs w:val="28"/>
        </w:rPr>
        <w:t xml:space="preserve"> культурном,</w:t>
      </w:r>
      <w:r w:rsidRPr="007F1D2B">
        <w:rPr>
          <w:szCs w:val="28"/>
        </w:rPr>
        <w:t xml:space="preserve"> эстетическом, рекреационном значении </w:t>
      </w:r>
      <w:r w:rsidR="00D1551E" w:rsidRPr="007F1D2B">
        <w:rPr>
          <w:szCs w:val="28"/>
        </w:rPr>
        <w:t>особо охраняемой природной территории краевого значения</w:t>
      </w:r>
      <w:r w:rsidR="00D71F92" w:rsidRPr="007F1D2B">
        <w:rPr>
          <w:szCs w:val="28"/>
        </w:rPr>
        <w:t xml:space="preserve"> и подтверждающая необходимость создания, изменения границ или упразднения особо охраняемой природной территории краевого значения</w:t>
      </w:r>
      <w:r w:rsidRPr="007F1D2B">
        <w:rPr>
          <w:szCs w:val="28"/>
        </w:rPr>
        <w:t>.";</w:t>
      </w:r>
      <w:proofErr w:type="gramEnd"/>
    </w:p>
    <w:p w:rsidR="00FF458D" w:rsidRPr="007F1D2B" w:rsidRDefault="00420955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F1D2B">
        <w:rPr>
          <w:szCs w:val="28"/>
        </w:rPr>
        <w:t>2</w:t>
      </w:r>
      <w:r w:rsidR="00914685" w:rsidRPr="007F1D2B">
        <w:rPr>
          <w:szCs w:val="28"/>
        </w:rPr>
        <w:t>)</w:t>
      </w:r>
      <w:r w:rsidR="00FF458D" w:rsidRPr="007F1D2B">
        <w:rPr>
          <w:szCs w:val="28"/>
        </w:rPr>
        <w:t>в статье 6:</w:t>
      </w:r>
    </w:p>
    <w:p w:rsidR="00FF458D" w:rsidRPr="007F1D2B" w:rsidRDefault="00FF458D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F1D2B">
        <w:rPr>
          <w:szCs w:val="28"/>
        </w:rPr>
        <w:t>а</w:t>
      </w:r>
      <w:proofErr w:type="gramStart"/>
      <w:r w:rsidRPr="007F1D2B">
        <w:rPr>
          <w:szCs w:val="28"/>
        </w:rPr>
        <w:t>)п</w:t>
      </w:r>
      <w:proofErr w:type="gramEnd"/>
      <w:r w:rsidRPr="007F1D2B">
        <w:rPr>
          <w:szCs w:val="28"/>
        </w:rPr>
        <w:t>ункт 2 части 1 изложить в следующей редакции:</w:t>
      </w:r>
    </w:p>
    <w:p w:rsidR="00FF458D" w:rsidRPr="007F1D2B" w:rsidRDefault="00FF458D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F1D2B">
        <w:rPr>
          <w:szCs w:val="28"/>
        </w:rPr>
        <w:t>"2)принимает решения об установлении</w:t>
      </w:r>
      <w:r w:rsidR="00185324" w:rsidRPr="007F1D2B">
        <w:rPr>
          <w:szCs w:val="28"/>
        </w:rPr>
        <w:t>, изменении, о прекращении существования охранных зон природных парков и памя</w:t>
      </w:r>
      <w:r w:rsidR="00A83B4E" w:rsidRPr="007F1D2B">
        <w:rPr>
          <w:szCs w:val="28"/>
        </w:rPr>
        <w:t>тников природы краевого значения, а также в случаях, предусмотренных федеральным законодательством,</w:t>
      </w:r>
      <w:r w:rsidR="00C8522C" w:rsidRPr="007F1D2B">
        <w:rPr>
          <w:szCs w:val="28"/>
        </w:rPr>
        <w:t xml:space="preserve"> утверждает положения о них</w:t>
      </w:r>
      <w:proofErr w:type="gramStart"/>
      <w:r w:rsidR="009C4460">
        <w:rPr>
          <w:szCs w:val="28"/>
        </w:rPr>
        <w:t>;</w:t>
      </w:r>
      <w:r w:rsidRPr="007F1D2B">
        <w:rPr>
          <w:szCs w:val="28"/>
        </w:rPr>
        <w:t>"</w:t>
      </w:r>
      <w:proofErr w:type="gramEnd"/>
      <w:r w:rsidRPr="007F1D2B">
        <w:rPr>
          <w:szCs w:val="28"/>
        </w:rPr>
        <w:t>;</w:t>
      </w:r>
    </w:p>
    <w:p w:rsidR="00914685" w:rsidRPr="007F1D2B" w:rsidRDefault="00BC1767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F1D2B">
        <w:rPr>
          <w:szCs w:val="28"/>
        </w:rPr>
        <w:t>б</w:t>
      </w:r>
      <w:proofErr w:type="gramStart"/>
      <w:r w:rsidR="00C8522C" w:rsidRPr="007F1D2B">
        <w:rPr>
          <w:szCs w:val="28"/>
        </w:rPr>
        <w:t>)</w:t>
      </w:r>
      <w:r w:rsidR="007D1F4C" w:rsidRPr="007F1D2B">
        <w:rPr>
          <w:szCs w:val="28"/>
        </w:rPr>
        <w:t>п</w:t>
      </w:r>
      <w:proofErr w:type="gramEnd"/>
      <w:r w:rsidR="007D1F4C" w:rsidRPr="007F1D2B">
        <w:rPr>
          <w:szCs w:val="28"/>
        </w:rPr>
        <w:t>ункт 4 части 2 изложить в следующей редакции</w:t>
      </w:r>
      <w:r w:rsidR="00914685" w:rsidRPr="007F1D2B">
        <w:rPr>
          <w:szCs w:val="28"/>
        </w:rPr>
        <w:t>:</w:t>
      </w:r>
    </w:p>
    <w:p w:rsidR="00FB09D6" w:rsidRPr="007F1D2B" w:rsidRDefault="00FB09D6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F1D2B">
        <w:rPr>
          <w:szCs w:val="28"/>
        </w:rPr>
        <w:t>"4)принятие решения о создании</w:t>
      </w:r>
      <w:r w:rsidR="002A3E63" w:rsidRPr="007F1D2B">
        <w:rPr>
          <w:szCs w:val="28"/>
        </w:rPr>
        <w:t>,</w:t>
      </w:r>
      <w:r w:rsidRPr="007F1D2B">
        <w:rPr>
          <w:szCs w:val="28"/>
        </w:rPr>
        <w:t xml:space="preserve"> </w:t>
      </w:r>
      <w:r w:rsidR="002A3E63" w:rsidRPr="007F1D2B">
        <w:rPr>
          <w:szCs w:val="28"/>
        </w:rPr>
        <w:t>изменении границ и</w:t>
      </w:r>
      <w:r w:rsidR="00A426B7" w:rsidRPr="007F1D2B">
        <w:rPr>
          <w:szCs w:val="28"/>
        </w:rPr>
        <w:t>ли</w:t>
      </w:r>
      <w:r w:rsidR="002A3E63" w:rsidRPr="007F1D2B">
        <w:rPr>
          <w:szCs w:val="28"/>
        </w:rPr>
        <w:t xml:space="preserve"> </w:t>
      </w:r>
      <w:r w:rsidRPr="007F1D2B">
        <w:rPr>
          <w:szCs w:val="28"/>
        </w:rPr>
        <w:t>упразднении особо охраняемых природных территорий краевого значения</w:t>
      </w:r>
      <w:proofErr w:type="gramStart"/>
      <w:r w:rsidRPr="007F1D2B">
        <w:rPr>
          <w:szCs w:val="28"/>
        </w:rPr>
        <w:t>;</w:t>
      </w:r>
      <w:r w:rsidR="00C8522C" w:rsidRPr="007F1D2B">
        <w:rPr>
          <w:szCs w:val="28"/>
        </w:rPr>
        <w:t>"</w:t>
      </w:r>
      <w:proofErr w:type="gramEnd"/>
      <w:r w:rsidR="00C8522C" w:rsidRPr="007F1D2B">
        <w:rPr>
          <w:szCs w:val="28"/>
        </w:rPr>
        <w:t>;</w:t>
      </w:r>
    </w:p>
    <w:p w:rsidR="00F96A91" w:rsidRPr="007F1D2B" w:rsidRDefault="00C8522C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F1D2B">
        <w:rPr>
          <w:szCs w:val="28"/>
        </w:rPr>
        <w:t>3</w:t>
      </w:r>
      <w:r w:rsidR="00FB09D6" w:rsidRPr="007F1D2B">
        <w:rPr>
          <w:szCs w:val="28"/>
        </w:rPr>
        <w:t>)</w:t>
      </w:r>
      <w:r w:rsidR="00CC07F1" w:rsidRPr="007F1D2B">
        <w:rPr>
          <w:szCs w:val="28"/>
        </w:rPr>
        <w:t>стать</w:t>
      </w:r>
      <w:r w:rsidR="00F96A91" w:rsidRPr="007F1D2B">
        <w:rPr>
          <w:szCs w:val="28"/>
        </w:rPr>
        <w:t>ю</w:t>
      </w:r>
      <w:r w:rsidR="00CC07F1" w:rsidRPr="007F1D2B">
        <w:rPr>
          <w:szCs w:val="28"/>
        </w:rPr>
        <w:t xml:space="preserve"> 7</w:t>
      </w:r>
      <w:r w:rsidR="00F96A91" w:rsidRPr="007F1D2B">
        <w:rPr>
          <w:szCs w:val="28"/>
        </w:rPr>
        <w:t xml:space="preserve"> изложить в следующей редакции</w:t>
      </w:r>
      <w:r w:rsidR="00536CD6" w:rsidRPr="007F1D2B">
        <w:rPr>
          <w:szCs w:val="28"/>
        </w:rPr>
        <w:t>:</w:t>
      </w:r>
    </w:p>
    <w:p w:rsidR="00B85709" w:rsidRDefault="00B85709" w:rsidP="00B85709">
      <w:pPr>
        <w:tabs>
          <w:tab w:val="left" w:pos="2268"/>
        </w:tabs>
        <w:autoSpaceDE w:val="0"/>
        <w:autoSpaceDN w:val="0"/>
        <w:adjustRightInd w:val="0"/>
        <w:ind w:left="2694" w:hanging="1974"/>
        <w:jc w:val="both"/>
        <w:rPr>
          <w:szCs w:val="28"/>
        </w:rPr>
      </w:pPr>
      <w:r>
        <w:rPr>
          <w:szCs w:val="28"/>
        </w:rPr>
        <w:t xml:space="preserve">"СТАТЬЯ </w:t>
      </w:r>
      <w:r w:rsidR="00010C26" w:rsidRPr="007F1D2B">
        <w:rPr>
          <w:szCs w:val="28"/>
        </w:rPr>
        <w:t>7.</w:t>
      </w:r>
      <w:r>
        <w:rPr>
          <w:szCs w:val="28"/>
        </w:rPr>
        <w:t xml:space="preserve"> </w:t>
      </w:r>
      <w:r w:rsidR="00010C26" w:rsidRPr="007F1D2B">
        <w:rPr>
          <w:szCs w:val="28"/>
        </w:rPr>
        <w:t>СОЗДАНИЕ, ИЗМЕНЕНИЕ ГРАНИЦ</w:t>
      </w:r>
      <w:r>
        <w:rPr>
          <w:szCs w:val="28"/>
        </w:rPr>
        <w:t xml:space="preserve"> </w:t>
      </w:r>
      <w:r w:rsidRPr="007F1D2B">
        <w:rPr>
          <w:szCs w:val="28"/>
        </w:rPr>
        <w:t xml:space="preserve">ИЛИ </w:t>
      </w:r>
      <w:r>
        <w:rPr>
          <w:szCs w:val="28"/>
        </w:rPr>
        <w:t xml:space="preserve">    </w:t>
      </w:r>
    </w:p>
    <w:p w:rsidR="00B85709" w:rsidRDefault="00B85709" w:rsidP="00654E0D">
      <w:pPr>
        <w:autoSpaceDE w:val="0"/>
        <w:autoSpaceDN w:val="0"/>
        <w:adjustRightInd w:val="0"/>
        <w:ind w:left="2694" w:hanging="1974"/>
        <w:jc w:val="both"/>
        <w:rPr>
          <w:szCs w:val="28"/>
        </w:rPr>
      </w:pPr>
      <w:r>
        <w:rPr>
          <w:szCs w:val="28"/>
        </w:rPr>
        <w:t xml:space="preserve">                    </w:t>
      </w:r>
      <w:r w:rsidR="00335DAD">
        <w:rPr>
          <w:szCs w:val="28"/>
        </w:rPr>
        <w:t xml:space="preserve">  </w:t>
      </w:r>
      <w:r w:rsidR="00010C26" w:rsidRPr="007F1D2B">
        <w:rPr>
          <w:szCs w:val="28"/>
        </w:rPr>
        <w:t xml:space="preserve">УПРАЗДНЕНИЕ ОСОБО </w:t>
      </w:r>
      <w:proofErr w:type="gramStart"/>
      <w:r w:rsidR="00010C26" w:rsidRPr="007F1D2B">
        <w:rPr>
          <w:szCs w:val="28"/>
        </w:rPr>
        <w:t>ОХРАНЯЕМЫХ</w:t>
      </w:r>
      <w:proofErr w:type="gramEnd"/>
    </w:p>
    <w:p w:rsidR="00B85709" w:rsidRDefault="00010C26" w:rsidP="00B85709">
      <w:pPr>
        <w:autoSpaceDE w:val="0"/>
        <w:autoSpaceDN w:val="0"/>
        <w:adjustRightInd w:val="0"/>
        <w:ind w:left="2694" w:hanging="426"/>
        <w:jc w:val="both"/>
        <w:rPr>
          <w:szCs w:val="28"/>
        </w:rPr>
      </w:pPr>
      <w:r w:rsidRPr="007F1D2B">
        <w:rPr>
          <w:szCs w:val="28"/>
        </w:rPr>
        <w:t xml:space="preserve">ПРИРОДНЫХ ТЕРРИТОРИЙ </w:t>
      </w:r>
      <w:proofErr w:type="gramStart"/>
      <w:r w:rsidRPr="007F1D2B">
        <w:rPr>
          <w:szCs w:val="28"/>
        </w:rPr>
        <w:t>КРАЕВОГО</w:t>
      </w:r>
      <w:proofErr w:type="gramEnd"/>
      <w:r w:rsidRPr="007F1D2B">
        <w:rPr>
          <w:szCs w:val="28"/>
        </w:rPr>
        <w:t xml:space="preserve"> </w:t>
      </w:r>
    </w:p>
    <w:p w:rsidR="00F96A91" w:rsidRPr="007F1D2B" w:rsidRDefault="00B85709" w:rsidP="00B85709">
      <w:pPr>
        <w:autoSpaceDE w:val="0"/>
        <w:autoSpaceDN w:val="0"/>
        <w:adjustRightInd w:val="0"/>
        <w:ind w:left="2694" w:hanging="426"/>
        <w:jc w:val="both"/>
        <w:rPr>
          <w:szCs w:val="28"/>
        </w:rPr>
      </w:pPr>
      <w:r>
        <w:rPr>
          <w:szCs w:val="28"/>
        </w:rPr>
        <w:t>З</w:t>
      </w:r>
      <w:r w:rsidR="00010C26" w:rsidRPr="007F1D2B">
        <w:rPr>
          <w:szCs w:val="28"/>
        </w:rPr>
        <w:t>НАЧЕНИЯ</w:t>
      </w:r>
    </w:p>
    <w:p w:rsidR="00536CD6" w:rsidRPr="007F1D2B" w:rsidRDefault="00536CD6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71F92" w:rsidRPr="007F1D2B" w:rsidRDefault="00350328" w:rsidP="00ED2D35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7F1D2B">
        <w:rPr>
          <w:bCs/>
          <w:szCs w:val="28"/>
        </w:rPr>
        <w:lastRenderedPageBreak/>
        <w:t>1</w:t>
      </w:r>
      <w:r w:rsidR="00EF6269" w:rsidRPr="007F1D2B">
        <w:rPr>
          <w:bCs/>
          <w:szCs w:val="28"/>
        </w:rPr>
        <w:t xml:space="preserve">.Особо охраняемые природные территории </w:t>
      </w:r>
      <w:r w:rsidR="00DC7A3E" w:rsidRPr="007F1D2B">
        <w:rPr>
          <w:bCs/>
          <w:szCs w:val="28"/>
        </w:rPr>
        <w:t xml:space="preserve">краевого значения создаются в соответствии с федеральным законодательством </w:t>
      </w:r>
      <w:r w:rsidR="000D1006" w:rsidRPr="007F1D2B">
        <w:rPr>
          <w:bCs/>
          <w:szCs w:val="28"/>
        </w:rPr>
        <w:t xml:space="preserve">и </w:t>
      </w:r>
      <w:r w:rsidR="00166709" w:rsidRPr="007F1D2B">
        <w:rPr>
          <w:bCs/>
          <w:szCs w:val="28"/>
        </w:rPr>
        <w:t xml:space="preserve">настоящим </w:t>
      </w:r>
      <w:r w:rsidR="000D1006" w:rsidRPr="007F1D2B">
        <w:rPr>
          <w:bCs/>
          <w:szCs w:val="28"/>
        </w:rPr>
        <w:t>Закон</w:t>
      </w:r>
      <w:r w:rsidR="00166709" w:rsidRPr="007F1D2B">
        <w:rPr>
          <w:bCs/>
          <w:szCs w:val="28"/>
        </w:rPr>
        <w:t>ом</w:t>
      </w:r>
      <w:r w:rsidR="00D1551E" w:rsidRPr="007F1D2B">
        <w:rPr>
          <w:bCs/>
          <w:szCs w:val="28"/>
        </w:rPr>
        <w:t xml:space="preserve">. </w:t>
      </w:r>
    </w:p>
    <w:p w:rsidR="00D1551E" w:rsidRPr="007F1D2B" w:rsidRDefault="00D71F92" w:rsidP="00ED2D35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7F1D2B">
        <w:rPr>
          <w:bCs/>
          <w:szCs w:val="28"/>
        </w:rPr>
        <w:t>2.</w:t>
      </w:r>
      <w:r w:rsidR="00DC7A3E" w:rsidRPr="007F1D2B">
        <w:rPr>
          <w:bCs/>
          <w:szCs w:val="28"/>
        </w:rPr>
        <w:t xml:space="preserve">Изменение границ или </w:t>
      </w:r>
      <w:r w:rsidR="00DC7A3E" w:rsidRPr="007F1D2B">
        <w:rPr>
          <w:szCs w:val="28"/>
        </w:rPr>
        <w:t xml:space="preserve">упразднение особо охраняемых природных территорий краевого значения осуществляется </w:t>
      </w:r>
      <w:r w:rsidR="00D1551E" w:rsidRPr="007F1D2B">
        <w:rPr>
          <w:szCs w:val="28"/>
        </w:rPr>
        <w:t>в соответствии с настоящим Законом.</w:t>
      </w:r>
    </w:p>
    <w:p w:rsidR="00DC7A3E" w:rsidRPr="007F1D2B" w:rsidRDefault="00D71F92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F1D2B">
        <w:rPr>
          <w:szCs w:val="28"/>
        </w:rPr>
        <w:t>3.</w:t>
      </w:r>
      <w:r w:rsidR="00DC7A3E" w:rsidRPr="007F1D2B">
        <w:rPr>
          <w:szCs w:val="28"/>
        </w:rPr>
        <w:t>Основаниями для изменения границ особо охраняемых природных территорий краевого значения являются:</w:t>
      </w:r>
    </w:p>
    <w:p w:rsidR="00677BC6" w:rsidRPr="007F1D2B" w:rsidRDefault="00677BC6" w:rsidP="00677BC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F1D2B">
        <w:rPr>
          <w:szCs w:val="28"/>
        </w:rPr>
        <w:t xml:space="preserve">включение части особо охраняемой природной территории краевого </w:t>
      </w:r>
      <w:proofErr w:type="gramStart"/>
      <w:r w:rsidRPr="007F1D2B">
        <w:rPr>
          <w:szCs w:val="28"/>
        </w:rPr>
        <w:t>значения</w:t>
      </w:r>
      <w:proofErr w:type="gramEnd"/>
      <w:r w:rsidRPr="007F1D2B">
        <w:rPr>
          <w:szCs w:val="28"/>
        </w:rPr>
        <w:t xml:space="preserve"> в состав особо охраняемой природной территории федерального значения;</w:t>
      </w:r>
    </w:p>
    <w:p w:rsidR="00DC7A3E" w:rsidRPr="007F1D2B" w:rsidRDefault="00DC7A3E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F1D2B">
        <w:rPr>
          <w:szCs w:val="28"/>
        </w:rPr>
        <w:t xml:space="preserve">исключение из состава особо охраняемой природной территории краевого значения части территории вследствие утраты особого природоохранного, научного, культурного, эстетического, рекреационного и оздоровительного значения природными комплексами и объектами, расположенными на этой территории, в </w:t>
      </w:r>
      <w:proofErr w:type="gramStart"/>
      <w:r w:rsidRPr="007F1D2B">
        <w:rPr>
          <w:szCs w:val="28"/>
        </w:rPr>
        <w:t>целях</w:t>
      </w:r>
      <w:proofErr w:type="gramEnd"/>
      <w:r w:rsidRPr="007F1D2B">
        <w:rPr>
          <w:szCs w:val="28"/>
        </w:rPr>
        <w:t xml:space="preserve"> охраны которых была образована особо охраняемая природная территория краевого значения;</w:t>
      </w:r>
    </w:p>
    <w:p w:rsidR="00DC7A3E" w:rsidRPr="007F1D2B" w:rsidRDefault="00DC7A3E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F1D2B">
        <w:rPr>
          <w:szCs w:val="28"/>
        </w:rPr>
        <w:t>необходимость увеличения площади особо охраняемой природной территории краевого значения.</w:t>
      </w:r>
    </w:p>
    <w:p w:rsidR="00DC7A3E" w:rsidRPr="007F1D2B" w:rsidRDefault="00DC7A3E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F1D2B">
        <w:rPr>
          <w:szCs w:val="28"/>
        </w:rPr>
        <w:t>Основаниями для упразднения особо охраняем</w:t>
      </w:r>
      <w:r w:rsidR="00D1551E" w:rsidRPr="007F1D2B">
        <w:rPr>
          <w:szCs w:val="28"/>
        </w:rPr>
        <w:t>ой</w:t>
      </w:r>
      <w:r w:rsidRPr="007F1D2B">
        <w:rPr>
          <w:szCs w:val="28"/>
        </w:rPr>
        <w:t xml:space="preserve"> природн</w:t>
      </w:r>
      <w:r w:rsidR="00D1551E" w:rsidRPr="007F1D2B">
        <w:rPr>
          <w:szCs w:val="28"/>
        </w:rPr>
        <w:t>ой</w:t>
      </w:r>
      <w:r w:rsidRPr="007F1D2B">
        <w:rPr>
          <w:szCs w:val="28"/>
        </w:rPr>
        <w:t xml:space="preserve"> территори</w:t>
      </w:r>
      <w:r w:rsidR="00D1551E" w:rsidRPr="007F1D2B">
        <w:rPr>
          <w:szCs w:val="28"/>
        </w:rPr>
        <w:t>и</w:t>
      </w:r>
      <w:r w:rsidRPr="007F1D2B">
        <w:rPr>
          <w:szCs w:val="28"/>
        </w:rPr>
        <w:t xml:space="preserve"> краевого значения являются:</w:t>
      </w:r>
    </w:p>
    <w:p w:rsidR="00DC7A3E" w:rsidRDefault="00DC7A3E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F1D2B">
        <w:rPr>
          <w:szCs w:val="28"/>
        </w:rPr>
        <w:t xml:space="preserve">включение особо охраняемой природной территории краевого </w:t>
      </w:r>
      <w:proofErr w:type="gramStart"/>
      <w:r w:rsidRPr="007F1D2B">
        <w:rPr>
          <w:szCs w:val="28"/>
        </w:rPr>
        <w:t>значения</w:t>
      </w:r>
      <w:proofErr w:type="gramEnd"/>
      <w:r w:rsidRPr="007F1D2B">
        <w:rPr>
          <w:szCs w:val="28"/>
        </w:rPr>
        <w:t xml:space="preserve"> в состав особо охраняемой природной территории федерального значения;</w:t>
      </w:r>
    </w:p>
    <w:p w:rsidR="009722B1" w:rsidRPr="007F1D2B" w:rsidRDefault="009722B1" w:rsidP="009722B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F1D2B">
        <w:rPr>
          <w:szCs w:val="28"/>
        </w:rPr>
        <w:t>полное разрушение охраняемого природного комплекса или объекта в результате природного или антропогенного воздействия при невозможности их восстановления;</w:t>
      </w:r>
    </w:p>
    <w:p w:rsidR="005F0F4F" w:rsidRDefault="009722B1" w:rsidP="00E67E1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B1DA2">
        <w:rPr>
          <w:szCs w:val="28"/>
        </w:rPr>
        <w:t>утрата охраняемым природным комплексом или объектом особого природоохранного, научного, культурного, эстетического, рекреационного и оздоровительного значения при невозможности его восстановления.</w:t>
      </w:r>
    </w:p>
    <w:p w:rsidR="00DC7A3E" w:rsidRDefault="00140D7D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F1D2B">
        <w:rPr>
          <w:szCs w:val="28"/>
        </w:rPr>
        <w:t>Изменение границ или упразднение особо охраняемых природных территорий краевого значения п</w:t>
      </w:r>
      <w:r w:rsidR="00DC7A3E" w:rsidRPr="007F1D2B">
        <w:rPr>
          <w:szCs w:val="28"/>
        </w:rPr>
        <w:t>о иным основаниям не допускается.</w:t>
      </w:r>
    </w:p>
    <w:p w:rsidR="00E67E15" w:rsidRPr="007F1D2B" w:rsidRDefault="00E67E15" w:rsidP="00E67E15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B85709">
        <w:rPr>
          <w:szCs w:val="28"/>
        </w:rPr>
        <w:t>В случае возможности восстановления природного комплекса или объекта, а также его особого природоохранного, научного, культурного, эстетического, рекреационного и оздоровительного значения органы и учреждения, уполномоченные на управление особо охраняемыми природными территориями</w:t>
      </w:r>
      <w:r w:rsidR="009932F9" w:rsidRPr="00B85709">
        <w:rPr>
          <w:szCs w:val="28"/>
        </w:rPr>
        <w:t xml:space="preserve"> краевого значения</w:t>
      </w:r>
      <w:r w:rsidRPr="00B85709">
        <w:rPr>
          <w:szCs w:val="28"/>
        </w:rPr>
        <w:t>, организовывают проведение необходимых мероприятий по функционированию и обеспечению режима особой охраны в соответствии с целями создания особо охраняемой природной территории краевого значения.</w:t>
      </w:r>
      <w:proofErr w:type="gramEnd"/>
    </w:p>
    <w:p w:rsidR="00350328" w:rsidRPr="007F1D2B" w:rsidRDefault="00350328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F1D2B">
        <w:rPr>
          <w:szCs w:val="28"/>
        </w:rPr>
        <w:t xml:space="preserve">4.Инициаторами создания, изменения границ или упразднения особо охраняемой природной территории краевого значения могут выступать органы государственной власти, органы местного самоуправления, общественные и иные организации, а также граждане Российской Федерации (далее </w:t>
      </w:r>
      <w:r w:rsidR="00B51905" w:rsidRPr="007F1D2B">
        <w:rPr>
          <w:szCs w:val="28"/>
        </w:rPr>
        <w:t>–</w:t>
      </w:r>
      <w:r w:rsidRPr="007F1D2B">
        <w:rPr>
          <w:szCs w:val="28"/>
        </w:rPr>
        <w:t xml:space="preserve"> инициатор).</w:t>
      </w:r>
    </w:p>
    <w:p w:rsidR="00166709" w:rsidRPr="007F1D2B" w:rsidRDefault="00795D46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7F1D2B">
        <w:rPr>
          <w:szCs w:val="28"/>
        </w:rPr>
        <w:lastRenderedPageBreak/>
        <w:t>5</w:t>
      </w:r>
      <w:r w:rsidR="00350328" w:rsidRPr="007F1D2B">
        <w:rPr>
          <w:szCs w:val="28"/>
        </w:rPr>
        <w:t>.</w:t>
      </w:r>
      <w:r w:rsidR="00D71F92" w:rsidRPr="007F1D2B">
        <w:rPr>
          <w:szCs w:val="28"/>
        </w:rPr>
        <w:t>В целях создания, изменения границ или упразднения особо охраняемых природных территорий и</w:t>
      </w:r>
      <w:r w:rsidR="00350328" w:rsidRPr="007F1D2B">
        <w:rPr>
          <w:szCs w:val="28"/>
        </w:rPr>
        <w:t xml:space="preserve">нициатор </w:t>
      </w:r>
      <w:r w:rsidR="00D71F92" w:rsidRPr="007F1D2B">
        <w:rPr>
          <w:szCs w:val="28"/>
        </w:rPr>
        <w:t>направляет в</w:t>
      </w:r>
      <w:r w:rsidR="00350328" w:rsidRPr="007F1D2B">
        <w:rPr>
          <w:szCs w:val="28"/>
        </w:rPr>
        <w:t xml:space="preserve"> уполномоченный орган исполнительной власти Приморского края документ</w:t>
      </w:r>
      <w:r w:rsidR="00D71F92" w:rsidRPr="007F1D2B">
        <w:rPr>
          <w:szCs w:val="28"/>
        </w:rPr>
        <w:t>ы</w:t>
      </w:r>
      <w:r w:rsidR="00350328" w:rsidRPr="007F1D2B">
        <w:rPr>
          <w:szCs w:val="28"/>
        </w:rPr>
        <w:t>, обосновывающи</w:t>
      </w:r>
      <w:r w:rsidR="00D71F92" w:rsidRPr="007F1D2B">
        <w:rPr>
          <w:szCs w:val="28"/>
        </w:rPr>
        <w:t>е</w:t>
      </w:r>
      <w:r w:rsidR="00350328" w:rsidRPr="007F1D2B">
        <w:rPr>
          <w:szCs w:val="28"/>
        </w:rPr>
        <w:t xml:space="preserve"> создание, изменение границ или упразднение особо охраняемой природн</w:t>
      </w:r>
      <w:r w:rsidR="00D71F92" w:rsidRPr="007F1D2B">
        <w:rPr>
          <w:szCs w:val="28"/>
        </w:rPr>
        <w:t xml:space="preserve">ой территории краевого значения: </w:t>
      </w:r>
      <w:proofErr w:type="gramEnd"/>
    </w:p>
    <w:p w:rsidR="00D71F92" w:rsidRPr="007F1D2B" w:rsidRDefault="00166709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F1D2B">
        <w:rPr>
          <w:szCs w:val="28"/>
        </w:rPr>
        <w:t>пояснительную записку с обоснованием необходимости создания, изменения границ или упразднения особо охраняемой природн</w:t>
      </w:r>
      <w:r w:rsidR="00D71F92" w:rsidRPr="007F1D2B">
        <w:rPr>
          <w:szCs w:val="28"/>
        </w:rPr>
        <w:t>ой территории краевого значения;</w:t>
      </w:r>
      <w:r w:rsidRPr="007F1D2B">
        <w:rPr>
          <w:szCs w:val="28"/>
        </w:rPr>
        <w:t xml:space="preserve"> </w:t>
      </w:r>
    </w:p>
    <w:p w:rsidR="00D71F92" w:rsidRPr="007F1D2B" w:rsidRDefault="00166709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F1D2B">
        <w:rPr>
          <w:szCs w:val="28"/>
        </w:rPr>
        <w:t xml:space="preserve">картографическое описание границ особо охраняемой природной территории краевого значения </w:t>
      </w:r>
      <w:r w:rsidR="00D513D3" w:rsidRPr="007F1D2B">
        <w:rPr>
          <w:szCs w:val="28"/>
        </w:rPr>
        <w:t xml:space="preserve">и </w:t>
      </w:r>
      <w:r w:rsidRPr="007F1D2B">
        <w:rPr>
          <w:szCs w:val="28"/>
        </w:rPr>
        <w:t>ее охранной зоны</w:t>
      </w:r>
      <w:r w:rsidR="00D513D3" w:rsidRPr="007F1D2B">
        <w:rPr>
          <w:szCs w:val="28"/>
        </w:rPr>
        <w:t xml:space="preserve"> в случае, если ее создание предусмотрено действующим законодательством</w:t>
      </w:r>
      <w:r w:rsidR="00D71F92" w:rsidRPr="007F1D2B">
        <w:rPr>
          <w:szCs w:val="28"/>
        </w:rPr>
        <w:t>;</w:t>
      </w:r>
    </w:p>
    <w:p w:rsidR="00E847BC" w:rsidRPr="004369EB" w:rsidRDefault="00E847BC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F1D2B">
        <w:rPr>
          <w:szCs w:val="28"/>
        </w:rPr>
        <w:t>документы,</w:t>
      </w:r>
      <w:r w:rsidR="00140D7D" w:rsidRPr="007F1D2B">
        <w:rPr>
          <w:szCs w:val="28"/>
        </w:rPr>
        <w:t xml:space="preserve"> подтверждающие необходимость создания, изменения границ или упразднения особо охраняемой природной территории краевого значения</w:t>
      </w:r>
      <w:r w:rsidR="00140D7D" w:rsidRPr="004369EB">
        <w:rPr>
          <w:szCs w:val="28"/>
        </w:rPr>
        <w:t>,</w:t>
      </w:r>
      <w:r w:rsidRPr="004369EB">
        <w:rPr>
          <w:szCs w:val="28"/>
        </w:rPr>
        <w:t xml:space="preserve"> перечень которых устанавливается Администрацией Приморского края. </w:t>
      </w:r>
    </w:p>
    <w:p w:rsidR="00D13708" w:rsidRPr="007F1D2B" w:rsidRDefault="00D13708" w:rsidP="00EE3139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7F1D2B">
        <w:rPr>
          <w:bCs/>
          <w:szCs w:val="28"/>
        </w:rPr>
        <w:t>6</w:t>
      </w:r>
      <w:r w:rsidR="00417723" w:rsidRPr="007F1D2B">
        <w:rPr>
          <w:bCs/>
          <w:szCs w:val="28"/>
        </w:rPr>
        <w:t>.В целях выявления мнения населения у</w:t>
      </w:r>
      <w:r w:rsidR="00417723" w:rsidRPr="007F1D2B">
        <w:rPr>
          <w:szCs w:val="28"/>
        </w:rPr>
        <w:t xml:space="preserve">полномоченный орган исполнительной власти Приморского края </w:t>
      </w:r>
      <w:r w:rsidR="00417723" w:rsidRPr="007F1D2B">
        <w:rPr>
          <w:bCs/>
          <w:szCs w:val="28"/>
        </w:rPr>
        <w:t xml:space="preserve">не позднее 10 дней со дня получения документов, указанных в части 5 настоящей статьи, </w:t>
      </w:r>
      <w:r w:rsidR="00417723" w:rsidRPr="007F1D2B">
        <w:rPr>
          <w:szCs w:val="28"/>
        </w:rPr>
        <w:t xml:space="preserve">размещает </w:t>
      </w:r>
      <w:r w:rsidR="00417723" w:rsidRPr="007F1D2B">
        <w:rPr>
          <w:bCs/>
          <w:szCs w:val="28"/>
        </w:rPr>
        <w:t xml:space="preserve">на официальном сайте Администрации Приморского края в </w:t>
      </w:r>
      <w:r w:rsidR="00EE3139">
        <w:rPr>
          <w:bCs/>
          <w:szCs w:val="28"/>
        </w:rPr>
        <w:br/>
      </w:r>
      <w:r w:rsidR="00417723" w:rsidRPr="007F1D2B">
        <w:rPr>
          <w:bCs/>
          <w:szCs w:val="28"/>
        </w:rPr>
        <w:t xml:space="preserve">информационно-телекоммуникационной сети "Интернет" информацию о поступившем </w:t>
      </w:r>
      <w:proofErr w:type="gramStart"/>
      <w:r w:rsidR="00417723" w:rsidRPr="007F1D2B">
        <w:rPr>
          <w:bCs/>
          <w:szCs w:val="28"/>
        </w:rPr>
        <w:t>предложении</w:t>
      </w:r>
      <w:proofErr w:type="gramEnd"/>
      <w:r w:rsidR="00417723" w:rsidRPr="007F1D2B">
        <w:rPr>
          <w:bCs/>
          <w:szCs w:val="28"/>
        </w:rPr>
        <w:t xml:space="preserve"> о </w:t>
      </w:r>
      <w:r w:rsidR="00417723" w:rsidRPr="007F1D2B">
        <w:rPr>
          <w:szCs w:val="28"/>
        </w:rPr>
        <w:t xml:space="preserve">создании, изменении границ или упразднении особо </w:t>
      </w:r>
      <w:r w:rsidR="00417723" w:rsidRPr="00B55C41">
        <w:rPr>
          <w:szCs w:val="28"/>
        </w:rPr>
        <w:t>охраняем</w:t>
      </w:r>
      <w:r w:rsidR="009722B1" w:rsidRPr="00B55C41">
        <w:rPr>
          <w:szCs w:val="28"/>
        </w:rPr>
        <w:t>ой</w:t>
      </w:r>
      <w:r w:rsidR="00417723" w:rsidRPr="00B55C41">
        <w:rPr>
          <w:szCs w:val="28"/>
        </w:rPr>
        <w:t xml:space="preserve"> природн</w:t>
      </w:r>
      <w:r w:rsidR="009722B1" w:rsidRPr="00B55C41">
        <w:rPr>
          <w:szCs w:val="28"/>
        </w:rPr>
        <w:t>ой</w:t>
      </w:r>
      <w:r w:rsidR="00417723" w:rsidRPr="00B55C41">
        <w:rPr>
          <w:szCs w:val="28"/>
        </w:rPr>
        <w:t xml:space="preserve"> территори</w:t>
      </w:r>
      <w:r w:rsidR="009722B1" w:rsidRPr="00B55C41">
        <w:rPr>
          <w:szCs w:val="28"/>
        </w:rPr>
        <w:t>и краевого значения</w:t>
      </w:r>
      <w:r w:rsidRPr="007F1D2B">
        <w:rPr>
          <w:szCs w:val="28"/>
        </w:rPr>
        <w:t xml:space="preserve">, а также уведомление </w:t>
      </w:r>
      <w:r w:rsidRPr="007F1D2B">
        <w:rPr>
          <w:bCs/>
          <w:szCs w:val="28"/>
        </w:rPr>
        <w:t>о проведении публичных консультаций по данному предложению, в котором должен быть указан срок проведения публичных консультаций, а также способ направления участниками публичных консультаций своих мнений по вопросу, обсуждаемому в ходе публичных консультаций</w:t>
      </w:r>
      <w:r w:rsidR="00382C0C">
        <w:rPr>
          <w:bCs/>
          <w:szCs w:val="28"/>
        </w:rPr>
        <w:t>.</w:t>
      </w:r>
      <w:r w:rsidRPr="007F1D2B">
        <w:rPr>
          <w:bCs/>
          <w:szCs w:val="28"/>
        </w:rPr>
        <w:t xml:space="preserve"> </w:t>
      </w:r>
    </w:p>
    <w:p w:rsidR="00417723" w:rsidRPr="007F1D2B" w:rsidRDefault="00D13708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7F1D2B">
        <w:rPr>
          <w:szCs w:val="28"/>
        </w:rPr>
        <w:t>7</w:t>
      </w:r>
      <w:r w:rsidR="00350328" w:rsidRPr="007F1D2B">
        <w:rPr>
          <w:szCs w:val="28"/>
        </w:rPr>
        <w:t>.</w:t>
      </w:r>
      <w:r w:rsidR="00417723" w:rsidRPr="007F1D2B">
        <w:rPr>
          <w:bCs/>
          <w:szCs w:val="28"/>
        </w:rPr>
        <w:t>У</w:t>
      </w:r>
      <w:r w:rsidR="00417723" w:rsidRPr="007F1D2B">
        <w:rPr>
          <w:szCs w:val="28"/>
        </w:rPr>
        <w:t>полномоченный орган исполнительной власти Приморского края</w:t>
      </w:r>
      <w:r w:rsidR="00417723" w:rsidRPr="007F1D2B">
        <w:rPr>
          <w:bCs/>
          <w:szCs w:val="28"/>
        </w:rPr>
        <w:t xml:space="preserve"> не позднее 30 дней со дня получения документов, указанных в части 5 настоящей статьи,</w:t>
      </w:r>
      <w:r w:rsidR="00E400A3">
        <w:rPr>
          <w:bCs/>
          <w:szCs w:val="28"/>
        </w:rPr>
        <w:t xml:space="preserve"> </w:t>
      </w:r>
      <w:r w:rsidR="00E400A3" w:rsidRPr="00676A64">
        <w:rPr>
          <w:bCs/>
          <w:szCs w:val="28"/>
        </w:rPr>
        <w:t xml:space="preserve">организует </w:t>
      </w:r>
      <w:r w:rsidR="00A00A08" w:rsidRPr="00676A64">
        <w:rPr>
          <w:szCs w:val="28"/>
        </w:rPr>
        <w:t>обслед</w:t>
      </w:r>
      <w:r w:rsidR="00E400A3" w:rsidRPr="00676A64">
        <w:rPr>
          <w:szCs w:val="28"/>
        </w:rPr>
        <w:t xml:space="preserve">ование </w:t>
      </w:r>
      <w:r w:rsidR="00A00A08" w:rsidRPr="00676A64">
        <w:rPr>
          <w:szCs w:val="28"/>
        </w:rPr>
        <w:t>территори</w:t>
      </w:r>
      <w:r w:rsidR="00E400A3" w:rsidRPr="00676A64">
        <w:rPr>
          <w:szCs w:val="28"/>
        </w:rPr>
        <w:t>и</w:t>
      </w:r>
      <w:r w:rsidR="003F24AB" w:rsidRPr="007F1D2B">
        <w:rPr>
          <w:szCs w:val="28"/>
        </w:rPr>
        <w:t xml:space="preserve">, в отношении которой поступили документы, обосновывающие создание, изменение границ или упразднение особо охраняемой природной территории краевого значения, </w:t>
      </w:r>
      <w:r w:rsidR="00417723" w:rsidRPr="007F1D2B">
        <w:rPr>
          <w:szCs w:val="28"/>
        </w:rPr>
        <w:t xml:space="preserve">и </w:t>
      </w:r>
      <w:r w:rsidR="003F24AB" w:rsidRPr="007F1D2B">
        <w:rPr>
          <w:szCs w:val="28"/>
        </w:rPr>
        <w:t>составляет акт обследования указанной территории</w:t>
      </w:r>
      <w:r w:rsidR="00417723" w:rsidRPr="007F1D2B">
        <w:rPr>
          <w:szCs w:val="28"/>
        </w:rPr>
        <w:t xml:space="preserve"> (далее – акт обследования)</w:t>
      </w:r>
      <w:r w:rsidR="007C5FBC">
        <w:rPr>
          <w:szCs w:val="28"/>
        </w:rPr>
        <w:t xml:space="preserve"> по форме, установленной уполномоченным органом исполнительной власти Приморского края</w:t>
      </w:r>
      <w:r w:rsidR="00417723" w:rsidRPr="007F1D2B">
        <w:rPr>
          <w:szCs w:val="28"/>
        </w:rPr>
        <w:t xml:space="preserve">. </w:t>
      </w:r>
      <w:proofErr w:type="gramEnd"/>
    </w:p>
    <w:p w:rsidR="00417723" w:rsidRPr="009B1DA2" w:rsidRDefault="00D13708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9B1DA2">
        <w:rPr>
          <w:szCs w:val="28"/>
        </w:rPr>
        <w:t>8</w:t>
      </w:r>
      <w:r w:rsidR="00417723" w:rsidRPr="009B1DA2">
        <w:rPr>
          <w:szCs w:val="28"/>
        </w:rPr>
        <w:t xml:space="preserve">.Не позднее </w:t>
      </w:r>
      <w:r w:rsidR="00BD4090" w:rsidRPr="009B1DA2">
        <w:rPr>
          <w:bCs/>
          <w:szCs w:val="28"/>
        </w:rPr>
        <w:t>6</w:t>
      </w:r>
      <w:r w:rsidR="00417723" w:rsidRPr="009B1DA2">
        <w:rPr>
          <w:bCs/>
          <w:szCs w:val="28"/>
        </w:rPr>
        <w:t>0 дней со дня получения документов, указанных в</w:t>
      </w:r>
      <w:r w:rsidR="009C4460">
        <w:rPr>
          <w:bCs/>
          <w:szCs w:val="28"/>
        </w:rPr>
        <w:br/>
      </w:r>
      <w:r w:rsidR="00417723" w:rsidRPr="009B1DA2">
        <w:rPr>
          <w:bCs/>
          <w:szCs w:val="28"/>
        </w:rPr>
        <w:t xml:space="preserve">части 5 настоящей статьи, уполномоченный орган исполнительной власти Приморского края </w:t>
      </w:r>
      <w:r w:rsidR="00350328" w:rsidRPr="009B1DA2">
        <w:rPr>
          <w:szCs w:val="28"/>
        </w:rPr>
        <w:t xml:space="preserve">направляет на рассмотрение </w:t>
      </w:r>
      <w:r w:rsidR="00D21E28" w:rsidRPr="009B1DA2">
        <w:rPr>
          <w:szCs w:val="28"/>
        </w:rPr>
        <w:t>к</w:t>
      </w:r>
      <w:r w:rsidR="00350328" w:rsidRPr="009B1DA2">
        <w:rPr>
          <w:szCs w:val="28"/>
        </w:rPr>
        <w:t xml:space="preserve">омиссии по </w:t>
      </w:r>
      <w:r w:rsidR="00010C26" w:rsidRPr="009B1DA2">
        <w:rPr>
          <w:szCs w:val="28"/>
        </w:rPr>
        <w:t>созданию, изменению границ или упразднению особо охраняемых природных территорий краевого значения</w:t>
      </w:r>
      <w:r w:rsidR="00350328" w:rsidRPr="009B1DA2">
        <w:rPr>
          <w:szCs w:val="28"/>
        </w:rPr>
        <w:t xml:space="preserve"> (далее </w:t>
      </w:r>
      <w:r w:rsidR="00B51905" w:rsidRPr="009B1DA2">
        <w:rPr>
          <w:szCs w:val="28"/>
        </w:rPr>
        <w:t>–</w:t>
      </w:r>
      <w:r w:rsidR="00350328" w:rsidRPr="009B1DA2">
        <w:rPr>
          <w:szCs w:val="28"/>
        </w:rPr>
        <w:t xml:space="preserve"> комиссия), создаваемой Администрацией Приморского края</w:t>
      </w:r>
      <w:r w:rsidR="00A419BB" w:rsidRPr="009B1DA2">
        <w:rPr>
          <w:szCs w:val="28"/>
        </w:rPr>
        <w:t>,</w:t>
      </w:r>
      <w:r w:rsidRPr="009B1DA2">
        <w:rPr>
          <w:szCs w:val="28"/>
        </w:rPr>
        <w:t xml:space="preserve"> </w:t>
      </w:r>
      <w:r w:rsidR="00417723" w:rsidRPr="009B1DA2">
        <w:rPr>
          <w:szCs w:val="28"/>
        </w:rPr>
        <w:t>документы, указан</w:t>
      </w:r>
      <w:r w:rsidRPr="009B1DA2">
        <w:rPr>
          <w:szCs w:val="28"/>
        </w:rPr>
        <w:t xml:space="preserve">ные в части 5 настоящей статьи, </w:t>
      </w:r>
      <w:r w:rsidR="00417723" w:rsidRPr="009B1DA2">
        <w:rPr>
          <w:szCs w:val="28"/>
        </w:rPr>
        <w:t>акт обследования</w:t>
      </w:r>
      <w:r w:rsidRPr="009B1DA2">
        <w:rPr>
          <w:szCs w:val="28"/>
        </w:rPr>
        <w:t xml:space="preserve"> и </w:t>
      </w:r>
      <w:r w:rsidR="00417723" w:rsidRPr="009B1DA2">
        <w:rPr>
          <w:szCs w:val="28"/>
        </w:rPr>
        <w:t>информацию о поступивших</w:t>
      </w:r>
      <w:r w:rsidRPr="009B1DA2">
        <w:rPr>
          <w:szCs w:val="28"/>
        </w:rPr>
        <w:t xml:space="preserve"> в ходе публичных консультаций</w:t>
      </w:r>
      <w:proofErr w:type="gramEnd"/>
      <w:r w:rsidRPr="009B1DA2">
        <w:rPr>
          <w:szCs w:val="28"/>
        </w:rPr>
        <w:t xml:space="preserve"> </w:t>
      </w:r>
      <w:proofErr w:type="gramStart"/>
      <w:r w:rsidRPr="009B1DA2">
        <w:rPr>
          <w:szCs w:val="28"/>
        </w:rPr>
        <w:t>мнениях</w:t>
      </w:r>
      <w:proofErr w:type="gramEnd"/>
      <w:r w:rsidRPr="009B1DA2">
        <w:rPr>
          <w:szCs w:val="28"/>
        </w:rPr>
        <w:t xml:space="preserve"> участников данных консультаций</w:t>
      </w:r>
      <w:r w:rsidR="00417723" w:rsidRPr="009B1DA2">
        <w:rPr>
          <w:szCs w:val="28"/>
        </w:rPr>
        <w:t>.</w:t>
      </w:r>
    </w:p>
    <w:p w:rsidR="00350328" w:rsidRPr="009B1DA2" w:rsidRDefault="00D13708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9B145F">
        <w:rPr>
          <w:szCs w:val="28"/>
        </w:rPr>
        <w:t>9</w:t>
      </w:r>
      <w:r w:rsidR="00457F23" w:rsidRPr="009B145F">
        <w:rPr>
          <w:szCs w:val="28"/>
        </w:rPr>
        <w:t>.</w:t>
      </w:r>
      <w:r w:rsidR="00A00A08" w:rsidRPr="009B145F">
        <w:rPr>
          <w:szCs w:val="28"/>
        </w:rPr>
        <w:t>В</w:t>
      </w:r>
      <w:r w:rsidR="00350328" w:rsidRPr="009B145F">
        <w:rPr>
          <w:szCs w:val="28"/>
        </w:rPr>
        <w:t xml:space="preserve"> состав </w:t>
      </w:r>
      <w:r w:rsidR="00A00A08" w:rsidRPr="009B145F">
        <w:rPr>
          <w:szCs w:val="28"/>
        </w:rPr>
        <w:t>комиссии</w:t>
      </w:r>
      <w:r w:rsidR="00350328" w:rsidRPr="009B145F">
        <w:rPr>
          <w:szCs w:val="28"/>
        </w:rPr>
        <w:t xml:space="preserve"> </w:t>
      </w:r>
      <w:r w:rsidR="00A00A08" w:rsidRPr="009B145F">
        <w:rPr>
          <w:szCs w:val="28"/>
        </w:rPr>
        <w:t>входят</w:t>
      </w:r>
      <w:r w:rsidR="006E684F" w:rsidRPr="009B145F">
        <w:rPr>
          <w:szCs w:val="28"/>
        </w:rPr>
        <w:t xml:space="preserve"> </w:t>
      </w:r>
      <w:r w:rsidR="00A00A08" w:rsidRPr="009B145F">
        <w:rPr>
          <w:szCs w:val="28"/>
        </w:rPr>
        <w:t>представители уполномоченных</w:t>
      </w:r>
      <w:r w:rsidR="00350328" w:rsidRPr="009B145F">
        <w:rPr>
          <w:szCs w:val="28"/>
        </w:rPr>
        <w:t xml:space="preserve"> органов исполнительной власти Приморского края</w:t>
      </w:r>
      <w:r w:rsidR="00D02614" w:rsidRPr="009B145F">
        <w:rPr>
          <w:szCs w:val="28"/>
        </w:rPr>
        <w:t>, иных органов исполнительной власти Приморского края</w:t>
      </w:r>
      <w:r w:rsidR="00BD4090" w:rsidRPr="009B145F">
        <w:rPr>
          <w:szCs w:val="28"/>
        </w:rPr>
        <w:t xml:space="preserve">, </w:t>
      </w:r>
      <w:r w:rsidR="001305FC" w:rsidRPr="009B145F">
        <w:rPr>
          <w:szCs w:val="28"/>
        </w:rPr>
        <w:t xml:space="preserve">Законодательного Собрания, </w:t>
      </w:r>
      <w:r w:rsidR="00D21E28" w:rsidRPr="009B145F">
        <w:rPr>
          <w:szCs w:val="28"/>
        </w:rPr>
        <w:t xml:space="preserve">а также </w:t>
      </w:r>
      <w:r w:rsidR="00350328" w:rsidRPr="009B145F">
        <w:rPr>
          <w:szCs w:val="28"/>
        </w:rPr>
        <w:lastRenderedPageBreak/>
        <w:t xml:space="preserve">территориальных органов федеральных органов исполнительной власти, </w:t>
      </w:r>
      <w:r w:rsidR="009722B1" w:rsidRPr="009B145F">
        <w:rPr>
          <w:szCs w:val="28"/>
        </w:rPr>
        <w:t>органов местного самоуправления</w:t>
      </w:r>
      <w:r w:rsidR="00B85709">
        <w:rPr>
          <w:szCs w:val="28"/>
        </w:rPr>
        <w:t xml:space="preserve"> муниципальных образований Приморского края,</w:t>
      </w:r>
      <w:r w:rsidR="009722B1" w:rsidRPr="009B145F">
        <w:rPr>
          <w:szCs w:val="28"/>
        </w:rPr>
        <w:t xml:space="preserve"> </w:t>
      </w:r>
      <w:r w:rsidR="00936B15" w:rsidRPr="009B145F">
        <w:rPr>
          <w:szCs w:val="28"/>
        </w:rPr>
        <w:t>на территории которых планируется создание, изменение границ или упразднение особо охраняемых природных территорий краевого значения</w:t>
      </w:r>
      <w:r w:rsidR="009722B1" w:rsidRPr="009B145F">
        <w:rPr>
          <w:szCs w:val="28"/>
        </w:rPr>
        <w:t>,</w:t>
      </w:r>
      <w:r w:rsidR="00335DAD">
        <w:rPr>
          <w:szCs w:val="28"/>
        </w:rPr>
        <w:t xml:space="preserve"> </w:t>
      </w:r>
      <w:r w:rsidR="00350328" w:rsidRPr="009B1DA2">
        <w:rPr>
          <w:szCs w:val="28"/>
        </w:rPr>
        <w:t>научно-исследовательских организаций и иных организаций,</w:t>
      </w:r>
      <w:r w:rsidR="00BD4090" w:rsidRPr="009B1DA2">
        <w:rPr>
          <w:szCs w:val="28"/>
        </w:rPr>
        <w:t xml:space="preserve"> в том числе общественных,</w:t>
      </w:r>
      <w:r w:rsidR="00350328" w:rsidRPr="009B1DA2">
        <w:rPr>
          <w:szCs w:val="28"/>
        </w:rPr>
        <w:t xml:space="preserve"> осуществляющих</w:t>
      </w:r>
      <w:proofErr w:type="gramEnd"/>
      <w:r w:rsidR="00350328" w:rsidRPr="009B1DA2">
        <w:rPr>
          <w:szCs w:val="28"/>
        </w:rPr>
        <w:t xml:space="preserve"> деятельность в области охраны окружающей среды, по согласованию с руководителями указанных органов и организаций.</w:t>
      </w:r>
    </w:p>
    <w:p w:rsidR="00350328" w:rsidRPr="004369EB" w:rsidRDefault="00350328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369EB">
        <w:rPr>
          <w:szCs w:val="28"/>
        </w:rPr>
        <w:t>Положение о комисс</w:t>
      </w:r>
      <w:proofErr w:type="gramStart"/>
      <w:r w:rsidRPr="004369EB">
        <w:rPr>
          <w:szCs w:val="28"/>
        </w:rPr>
        <w:t>ии и ее</w:t>
      </w:r>
      <w:proofErr w:type="gramEnd"/>
      <w:r w:rsidRPr="004369EB">
        <w:rPr>
          <w:szCs w:val="28"/>
        </w:rPr>
        <w:t xml:space="preserve"> состав утверждаются Администрацией Приморского края.</w:t>
      </w:r>
    </w:p>
    <w:p w:rsidR="001533D6" w:rsidRPr="00431475" w:rsidRDefault="00E400A3" w:rsidP="000535A1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431475">
        <w:rPr>
          <w:szCs w:val="28"/>
        </w:rPr>
        <w:t>10.Не позднее 60 дней со дня получения документов, указанных в части 8 настоящей статьи, комиссия на основании письменных отзывов членов комиссии утверждает заключение о необходимости создания, изменения границ или упразднения особо охраняемой природной территории краевого значения либо об отсутствии необходимости создания, изменения границ или упразднения особо охраняемой природной территории краевого значения (далее – заключение) и направляет его в Администрацию Приморского</w:t>
      </w:r>
      <w:proofErr w:type="gramEnd"/>
      <w:r w:rsidRPr="00431475">
        <w:rPr>
          <w:szCs w:val="28"/>
        </w:rPr>
        <w:t xml:space="preserve"> края.</w:t>
      </w:r>
    </w:p>
    <w:p w:rsidR="001533D6" w:rsidRDefault="001533D6" w:rsidP="000535A1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9B145F">
        <w:rPr>
          <w:szCs w:val="28"/>
        </w:rPr>
        <w:t>11.Уполномоченный орган исполнительной власти Приморского края не позднее 10 дней со дня направления заключения в Администрацию Приморского края уведомляет инициатора об утверждении</w:t>
      </w:r>
      <w:r w:rsidR="000535A1" w:rsidRPr="009B145F">
        <w:rPr>
          <w:szCs w:val="28"/>
        </w:rPr>
        <w:t xml:space="preserve"> комиссией </w:t>
      </w:r>
      <w:r w:rsidRPr="009B145F">
        <w:rPr>
          <w:szCs w:val="28"/>
        </w:rPr>
        <w:t>заключения</w:t>
      </w:r>
      <w:r w:rsidR="000535A1" w:rsidRPr="009B145F">
        <w:rPr>
          <w:szCs w:val="28"/>
        </w:rPr>
        <w:t xml:space="preserve"> о необходимости создания, изменения границ или упразднения особо охраняемой природной территории краевого значения либо об отсутствии необходимости создания, изменения границ или упразднения особо охраняемой природной территории краевого значения</w:t>
      </w:r>
      <w:r w:rsidRPr="009B145F">
        <w:rPr>
          <w:szCs w:val="28"/>
        </w:rPr>
        <w:t>.</w:t>
      </w:r>
      <w:proofErr w:type="gramEnd"/>
    </w:p>
    <w:p w:rsidR="001533D6" w:rsidRDefault="001533D6" w:rsidP="001533D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12</w:t>
      </w:r>
      <w:r w:rsidRPr="00431475">
        <w:rPr>
          <w:szCs w:val="28"/>
        </w:rPr>
        <w:t>.Админи</w:t>
      </w:r>
      <w:r w:rsidR="000535A1">
        <w:rPr>
          <w:szCs w:val="28"/>
        </w:rPr>
        <w:t>страция Приморского края</w:t>
      </w:r>
      <w:r w:rsidRPr="00431475">
        <w:rPr>
          <w:szCs w:val="28"/>
        </w:rPr>
        <w:t xml:space="preserve"> не позднее 60 дней со дня получения заключения комиссии о необходимости создания, изменения границ или упразднения особо охраняемой природной территории краевого значения принимает решение о создании, изменении границ или упразднении особо охраняемой природной территории краевого значения.</w:t>
      </w:r>
      <w:r>
        <w:rPr>
          <w:szCs w:val="28"/>
        </w:rPr>
        <w:t xml:space="preserve"> </w:t>
      </w:r>
    </w:p>
    <w:p w:rsidR="0041289D" w:rsidRPr="009B1DA2" w:rsidRDefault="00D13708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B1DA2">
        <w:rPr>
          <w:szCs w:val="28"/>
        </w:rPr>
        <w:t>1</w:t>
      </w:r>
      <w:r w:rsidR="009722B1" w:rsidRPr="009B1DA2">
        <w:rPr>
          <w:szCs w:val="28"/>
        </w:rPr>
        <w:t>3</w:t>
      </w:r>
      <w:r w:rsidR="00221D82" w:rsidRPr="009B1DA2">
        <w:rPr>
          <w:szCs w:val="28"/>
        </w:rPr>
        <w:t>.Решени</w:t>
      </w:r>
      <w:r w:rsidR="00CB3E13" w:rsidRPr="009B1DA2">
        <w:rPr>
          <w:szCs w:val="28"/>
        </w:rPr>
        <w:t>е</w:t>
      </w:r>
      <w:r w:rsidR="0041289D" w:rsidRPr="009B1DA2">
        <w:rPr>
          <w:szCs w:val="28"/>
        </w:rPr>
        <w:t xml:space="preserve"> об </w:t>
      </w:r>
      <w:r w:rsidR="00221D82" w:rsidRPr="009B1DA2">
        <w:rPr>
          <w:szCs w:val="28"/>
        </w:rPr>
        <w:t xml:space="preserve">изменении границ или </w:t>
      </w:r>
      <w:r w:rsidR="0041289D" w:rsidRPr="009B1DA2">
        <w:rPr>
          <w:szCs w:val="28"/>
        </w:rPr>
        <w:t xml:space="preserve">упразднении особо охраняемой природной территории краевого </w:t>
      </w:r>
      <w:proofErr w:type="gramStart"/>
      <w:r w:rsidR="0041289D" w:rsidRPr="009B1DA2">
        <w:rPr>
          <w:szCs w:val="28"/>
        </w:rPr>
        <w:t>значения</w:t>
      </w:r>
      <w:proofErr w:type="gramEnd"/>
      <w:r w:rsidR="00221D82" w:rsidRPr="009B1DA2">
        <w:rPr>
          <w:szCs w:val="28"/>
        </w:rPr>
        <w:t xml:space="preserve"> </w:t>
      </w:r>
      <w:r w:rsidRPr="009B1DA2">
        <w:rPr>
          <w:szCs w:val="28"/>
        </w:rPr>
        <w:t>в случае включения особо охраняемой природной территории краевого значения либо ее части в состав особо охраняемой природной территории федерального значения</w:t>
      </w:r>
      <w:r w:rsidR="0041289D" w:rsidRPr="009B1DA2">
        <w:rPr>
          <w:szCs w:val="28"/>
        </w:rPr>
        <w:t xml:space="preserve"> принимается Администраци</w:t>
      </w:r>
      <w:r w:rsidR="009C4460">
        <w:rPr>
          <w:szCs w:val="28"/>
        </w:rPr>
        <w:t>е</w:t>
      </w:r>
      <w:r w:rsidR="0041289D" w:rsidRPr="009B1DA2">
        <w:rPr>
          <w:szCs w:val="28"/>
        </w:rPr>
        <w:t xml:space="preserve">й Приморского края на основании документов, обосновывающих </w:t>
      </w:r>
      <w:r w:rsidR="00221D82" w:rsidRPr="009B1DA2">
        <w:rPr>
          <w:szCs w:val="28"/>
        </w:rPr>
        <w:t xml:space="preserve">изменение границ или </w:t>
      </w:r>
      <w:r w:rsidR="0041289D" w:rsidRPr="009B1DA2">
        <w:rPr>
          <w:szCs w:val="28"/>
        </w:rPr>
        <w:t xml:space="preserve">упразднение особо охраняемой природной территории краевого значения, </w:t>
      </w:r>
      <w:r w:rsidR="002C407E" w:rsidRPr="009B1DA2">
        <w:rPr>
          <w:szCs w:val="28"/>
        </w:rPr>
        <w:t>представленных уполномоченным органом</w:t>
      </w:r>
      <w:r w:rsidR="00221D82" w:rsidRPr="009B1DA2">
        <w:rPr>
          <w:szCs w:val="28"/>
        </w:rPr>
        <w:t xml:space="preserve"> исполнительной власти Приморского края</w:t>
      </w:r>
      <w:r w:rsidR="002C407E" w:rsidRPr="009B1DA2">
        <w:rPr>
          <w:szCs w:val="28"/>
        </w:rPr>
        <w:t>, без заключения</w:t>
      </w:r>
      <w:r w:rsidR="00221D82" w:rsidRPr="009B1DA2">
        <w:rPr>
          <w:szCs w:val="28"/>
        </w:rPr>
        <w:t xml:space="preserve"> комиссии</w:t>
      </w:r>
      <w:r w:rsidR="00A419BB" w:rsidRPr="009B1DA2">
        <w:rPr>
          <w:szCs w:val="28"/>
        </w:rPr>
        <w:t xml:space="preserve"> и проведения публичных консультаций. </w:t>
      </w:r>
    </w:p>
    <w:p w:rsidR="006E684F" w:rsidRPr="009B1DA2" w:rsidRDefault="00D13708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B1DA2">
        <w:rPr>
          <w:szCs w:val="28"/>
        </w:rPr>
        <w:t>1</w:t>
      </w:r>
      <w:r w:rsidR="009722B1" w:rsidRPr="009B1DA2">
        <w:rPr>
          <w:szCs w:val="28"/>
        </w:rPr>
        <w:t>4</w:t>
      </w:r>
      <w:r w:rsidR="001F718F" w:rsidRPr="009B1DA2">
        <w:rPr>
          <w:szCs w:val="28"/>
        </w:rPr>
        <w:t>.Решения о создании</w:t>
      </w:r>
      <w:r w:rsidR="006E684F" w:rsidRPr="009B1DA2">
        <w:rPr>
          <w:szCs w:val="28"/>
        </w:rPr>
        <w:t>,</w:t>
      </w:r>
      <w:r w:rsidR="001F718F" w:rsidRPr="009B1DA2">
        <w:rPr>
          <w:szCs w:val="28"/>
        </w:rPr>
        <w:t xml:space="preserve"> </w:t>
      </w:r>
      <w:r w:rsidR="004176DD" w:rsidRPr="009B1DA2">
        <w:rPr>
          <w:szCs w:val="28"/>
        </w:rPr>
        <w:t xml:space="preserve">об </w:t>
      </w:r>
      <w:r w:rsidR="001F718F" w:rsidRPr="009B1DA2">
        <w:rPr>
          <w:szCs w:val="28"/>
        </w:rPr>
        <w:t xml:space="preserve">изменении режима особой охраны особо охраняемых природных территорий краевого значения </w:t>
      </w:r>
      <w:r w:rsidR="006E684F" w:rsidRPr="009B1DA2">
        <w:rPr>
          <w:szCs w:val="28"/>
        </w:rPr>
        <w:t xml:space="preserve">подлежат согласованию с уполномоченным федеральным органом исполнительной власти в области охраны окружающей среды и федеральными органами исполнительной власти в области обороны и безопасности государства в случаях, предусмотренных </w:t>
      </w:r>
      <w:r w:rsidR="00E847BC" w:rsidRPr="009B1DA2">
        <w:rPr>
          <w:szCs w:val="28"/>
        </w:rPr>
        <w:t xml:space="preserve">Федеральным </w:t>
      </w:r>
      <w:hyperlink r:id="rId8" w:history="1">
        <w:r w:rsidR="00E847BC" w:rsidRPr="009B1DA2">
          <w:rPr>
            <w:szCs w:val="28"/>
          </w:rPr>
          <w:t>законом</w:t>
        </w:r>
      </w:hyperlink>
      <w:r w:rsidR="00E847BC" w:rsidRPr="009B1DA2">
        <w:rPr>
          <w:szCs w:val="28"/>
        </w:rPr>
        <w:t xml:space="preserve"> "Об особо охраняемых природных территориях"</w:t>
      </w:r>
      <w:proofErr w:type="gramStart"/>
      <w:r w:rsidR="006E684F" w:rsidRPr="009B1DA2">
        <w:rPr>
          <w:szCs w:val="28"/>
        </w:rPr>
        <w:t>."</w:t>
      </w:r>
      <w:proofErr w:type="gramEnd"/>
      <w:r w:rsidR="006E684F" w:rsidRPr="009B1DA2">
        <w:rPr>
          <w:szCs w:val="28"/>
        </w:rPr>
        <w:t>;</w:t>
      </w:r>
    </w:p>
    <w:p w:rsidR="004F4D24" w:rsidRPr="009B1DA2" w:rsidRDefault="00ED2D35" w:rsidP="00ED2D35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9B1DA2">
        <w:rPr>
          <w:bCs/>
          <w:szCs w:val="28"/>
        </w:rPr>
        <w:lastRenderedPageBreak/>
        <w:t>4</w:t>
      </w:r>
      <w:r w:rsidR="003E3125" w:rsidRPr="009B1DA2">
        <w:rPr>
          <w:bCs/>
          <w:szCs w:val="28"/>
        </w:rPr>
        <w:t>)в статье 16:</w:t>
      </w:r>
    </w:p>
    <w:p w:rsidR="004F4D24" w:rsidRPr="009B1DA2" w:rsidRDefault="003E3125" w:rsidP="00ED2D35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9B1DA2">
        <w:rPr>
          <w:bCs/>
          <w:szCs w:val="28"/>
        </w:rPr>
        <w:t>а</w:t>
      </w:r>
      <w:proofErr w:type="gramStart"/>
      <w:r w:rsidRPr="009B1DA2">
        <w:rPr>
          <w:bCs/>
          <w:szCs w:val="28"/>
        </w:rPr>
        <w:t>)в</w:t>
      </w:r>
      <w:proofErr w:type="gramEnd"/>
      <w:r w:rsidRPr="009B1DA2">
        <w:rPr>
          <w:bCs/>
          <w:szCs w:val="28"/>
        </w:rPr>
        <w:t xml:space="preserve"> части 1 слово "создаются" заменить словом "устанавливаются";</w:t>
      </w:r>
    </w:p>
    <w:p w:rsidR="003E3125" w:rsidRPr="009B1DA2" w:rsidRDefault="003E3125" w:rsidP="00ED2D35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9B1DA2">
        <w:rPr>
          <w:bCs/>
          <w:szCs w:val="28"/>
        </w:rPr>
        <w:t>б</w:t>
      </w:r>
      <w:proofErr w:type="gramStart"/>
      <w:r w:rsidRPr="009B1DA2">
        <w:rPr>
          <w:bCs/>
          <w:szCs w:val="28"/>
        </w:rPr>
        <w:t>)ч</w:t>
      </w:r>
      <w:proofErr w:type="gramEnd"/>
      <w:r w:rsidRPr="009B1DA2">
        <w:rPr>
          <w:bCs/>
          <w:szCs w:val="28"/>
        </w:rPr>
        <w:t>асть 1</w:t>
      </w:r>
      <w:r w:rsidRPr="009B1DA2">
        <w:rPr>
          <w:bCs/>
          <w:szCs w:val="28"/>
          <w:vertAlign w:val="superscript"/>
        </w:rPr>
        <w:t>1</w:t>
      </w:r>
      <w:r w:rsidRPr="009B1DA2">
        <w:rPr>
          <w:bCs/>
          <w:szCs w:val="28"/>
        </w:rPr>
        <w:t xml:space="preserve"> </w:t>
      </w:r>
      <w:r w:rsidR="001A0849" w:rsidRPr="009B1DA2">
        <w:rPr>
          <w:bCs/>
          <w:szCs w:val="28"/>
        </w:rPr>
        <w:t>изложить в следующей редакции:</w:t>
      </w:r>
    </w:p>
    <w:p w:rsidR="001A0849" w:rsidRPr="009B1DA2" w:rsidRDefault="001A0849" w:rsidP="00ED2D35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9B1DA2">
        <w:rPr>
          <w:szCs w:val="28"/>
        </w:rPr>
        <w:t>"</w:t>
      </w:r>
      <w:r w:rsidR="004176DD" w:rsidRPr="009B1DA2">
        <w:rPr>
          <w:szCs w:val="28"/>
        </w:rPr>
        <w:t>1</w:t>
      </w:r>
      <w:r w:rsidR="004176DD" w:rsidRPr="009B1DA2">
        <w:rPr>
          <w:szCs w:val="28"/>
          <w:vertAlign w:val="superscript"/>
        </w:rPr>
        <w:t>1</w:t>
      </w:r>
      <w:r w:rsidR="004176DD" w:rsidRPr="009B1DA2">
        <w:rPr>
          <w:szCs w:val="28"/>
        </w:rPr>
        <w:t>.Установление</w:t>
      </w:r>
      <w:r w:rsidRPr="009B1DA2">
        <w:rPr>
          <w:szCs w:val="28"/>
        </w:rPr>
        <w:t xml:space="preserve"> охранных зон природных парков и памятников природы краевого значения осуществляется в </w:t>
      </w:r>
      <w:r w:rsidR="00BC1767" w:rsidRPr="009B1DA2">
        <w:rPr>
          <w:szCs w:val="28"/>
        </w:rPr>
        <w:t xml:space="preserve">соответствии с нормативными правовыми актами </w:t>
      </w:r>
      <w:r w:rsidRPr="009B1DA2">
        <w:rPr>
          <w:szCs w:val="28"/>
        </w:rPr>
        <w:t>Правительств</w:t>
      </w:r>
      <w:r w:rsidR="00B43CD7" w:rsidRPr="009B1DA2">
        <w:rPr>
          <w:szCs w:val="28"/>
        </w:rPr>
        <w:t>а</w:t>
      </w:r>
      <w:r w:rsidRPr="009B1DA2">
        <w:rPr>
          <w:szCs w:val="28"/>
        </w:rPr>
        <w:t xml:space="preserve"> Российской Федерации</w:t>
      </w:r>
      <w:proofErr w:type="gramStart"/>
      <w:r w:rsidRPr="009B1DA2">
        <w:rPr>
          <w:szCs w:val="28"/>
        </w:rPr>
        <w:t>.";</w:t>
      </w:r>
      <w:proofErr w:type="gramEnd"/>
    </w:p>
    <w:p w:rsidR="004F4D24" w:rsidRPr="009B1DA2" w:rsidRDefault="003E3125" w:rsidP="00ED2D35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bookmarkStart w:id="1" w:name="Par0"/>
      <w:bookmarkEnd w:id="1"/>
      <w:r w:rsidRPr="009B1DA2">
        <w:rPr>
          <w:bCs/>
          <w:szCs w:val="28"/>
        </w:rPr>
        <w:t>в</w:t>
      </w:r>
      <w:proofErr w:type="gramStart"/>
      <w:r w:rsidRPr="009B1DA2">
        <w:rPr>
          <w:bCs/>
          <w:szCs w:val="28"/>
        </w:rPr>
        <w:t>)ч</w:t>
      </w:r>
      <w:proofErr w:type="gramEnd"/>
      <w:r w:rsidRPr="009B1DA2">
        <w:rPr>
          <w:bCs/>
          <w:szCs w:val="28"/>
        </w:rPr>
        <w:t>асть 2 изложить в следующей редакции:</w:t>
      </w:r>
    </w:p>
    <w:p w:rsidR="003E3125" w:rsidRPr="009B1DA2" w:rsidRDefault="003E3125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B1DA2">
        <w:rPr>
          <w:szCs w:val="28"/>
        </w:rPr>
        <w:t xml:space="preserve">"2.Губернатор Приморского края </w:t>
      </w:r>
      <w:r w:rsidR="001A0849" w:rsidRPr="009B1DA2">
        <w:rPr>
          <w:szCs w:val="28"/>
        </w:rPr>
        <w:t xml:space="preserve">принимает решения </w:t>
      </w:r>
      <w:r w:rsidR="00BC1767" w:rsidRPr="009B1DA2">
        <w:rPr>
          <w:szCs w:val="28"/>
        </w:rPr>
        <w:t>об установлении, изменении, о прекращении существования охранных зон природных парков и памятников природы краевого значения, а также в случаях, предусмотренных федеральным законодательством, утверждает положения о них</w:t>
      </w:r>
      <w:proofErr w:type="gramStart"/>
      <w:r w:rsidR="009C4460">
        <w:rPr>
          <w:szCs w:val="28"/>
        </w:rPr>
        <w:t>.</w:t>
      </w:r>
      <w:r w:rsidR="00BC1767" w:rsidRPr="009B1DA2">
        <w:rPr>
          <w:szCs w:val="28"/>
        </w:rPr>
        <w:t>";</w:t>
      </w:r>
      <w:proofErr w:type="gramEnd"/>
    </w:p>
    <w:p w:rsidR="007E22F8" w:rsidRPr="009B1DA2" w:rsidRDefault="007E22F8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B1DA2">
        <w:rPr>
          <w:szCs w:val="28"/>
        </w:rPr>
        <w:t>г</w:t>
      </w:r>
      <w:proofErr w:type="gramStart"/>
      <w:r w:rsidRPr="009B1DA2">
        <w:rPr>
          <w:szCs w:val="28"/>
        </w:rPr>
        <w:t>)ч</w:t>
      </w:r>
      <w:proofErr w:type="gramEnd"/>
      <w:r w:rsidRPr="009B1DA2">
        <w:rPr>
          <w:szCs w:val="28"/>
        </w:rPr>
        <w:t>асть 3 изложить в следующей редакции:</w:t>
      </w:r>
    </w:p>
    <w:p w:rsidR="007E22F8" w:rsidRDefault="007E22F8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B1DA2">
        <w:rPr>
          <w:szCs w:val="28"/>
        </w:rPr>
        <w:t>"</w:t>
      </w:r>
      <w:r w:rsidR="00C2077D" w:rsidRPr="009B1DA2">
        <w:rPr>
          <w:szCs w:val="28"/>
        </w:rPr>
        <w:t>3.</w:t>
      </w:r>
      <w:r w:rsidRPr="009B1DA2">
        <w:rPr>
          <w:szCs w:val="28"/>
        </w:rPr>
        <w:t xml:space="preserve">Ограничения использования земельных участков и водных объектов в границах охранной зоны устанавливаются решением об установлении охранной зоны </w:t>
      </w:r>
      <w:r w:rsidR="00E236D6" w:rsidRPr="009B1DA2">
        <w:rPr>
          <w:szCs w:val="28"/>
        </w:rPr>
        <w:t xml:space="preserve">природного парка или </w:t>
      </w:r>
      <w:r w:rsidR="00F75A97" w:rsidRPr="009B1DA2">
        <w:rPr>
          <w:szCs w:val="28"/>
        </w:rPr>
        <w:t>памятника</w:t>
      </w:r>
      <w:r w:rsidR="00D13708" w:rsidRPr="009B1DA2">
        <w:rPr>
          <w:szCs w:val="28"/>
        </w:rPr>
        <w:t xml:space="preserve"> природы краевого значения</w:t>
      </w:r>
      <w:proofErr w:type="gramStart"/>
      <w:r w:rsidR="00D13708" w:rsidRPr="009B1DA2">
        <w:rPr>
          <w:szCs w:val="28"/>
        </w:rPr>
        <w:t>.".</w:t>
      </w:r>
      <w:proofErr w:type="gramEnd"/>
    </w:p>
    <w:p w:rsidR="00BD4090" w:rsidRPr="009B1DA2" w:rsidRDefault="00BD4090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A3BEF" w:rsidRPr="009B1DA2" w:rsidRDefault="009E4E13" w:rsidP="00ED2D3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B1DA2">
        <w:rPr>
          <w:szCs w:val="28"/>
        </w:rPr>
        <w:t>СТАТЬЯ 2.</w:t>
      </w:r>
    </w:p>
    <w:p w:rsidR="009722B1" w:rsidRPr="00F55BF3" w:rsidRDefault="00D247D5" w:rsidP="009722B1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55BF3">
        <w:rPr>
          <w:rFonts w:ascii="Times New Roman" w:hAnsi="Times New Roman"/>
          <w:sz w:val="28"/>
          <w:szCs w:val="28"/>
        </w:rPr>
        <w:t>1.</w:t>
      </w:r>
      <w:r w:rsidR="009E4E13" w:rsidRPr="00F55BF3">
        <w:rPr>
          <w:rFonts w:ascii="Times New Roman" w:hAnsi="Times New Roman"/>
          <w:sz w:val="28"/>
          <w:szCs w:val="28"/>
        </w:rPr>
        <w:t>Настоящий З</w:t>
      </w:r>
      <w:r w:rsidR="00FA3BEF" w:rsidRPr="00F55BF3">
        <w:rPr>
          <w:rFonts w:ascii="Times New Roman" w:hAnsi="Times New Roman"/>
          <w:sz w:val="28"/>
          <w:szCs w:val="28"/>
        </w:rPr>
        <w:t>акон вступает</w:t>
      </w:r>
      <w:r w:rsidR="00FA3BEF" w:rsidRPr="00F55BF3">
        <w:rPr>
          <w:szCs w:val="28"/>
        </w:rPr>
        <w:t xml:space="preserve"> </w:t>
      </w:r>
      <w:r w:rsidR="009722B1" w:rsidRPr="00F55BF3">
        <w:rPr>
          <w:rFonts w:ascii="Times New Roman" w:hAnsi="Times New Roman"/>
          <w:sz w:val="28"/>
          <w:szCs w:val="28"/>
        </w:rPr>
        <w:t xml:space="preserve">в силу </w:t>
      </w:r>
      <w:r w:rsidRPr="00F55BF3">
        <w:rPr>
          <w:rFonts w:ascii="Times New Roman" w:hAnsi="Times New Roman"/>
          <w:sz w:val="28"/>
          <w:szCs w:val="28"/>
        </w:rPr>
        <w:t>с 1 ноября 2019 года.</w:t>
      </w:r>
    </w:p>
    <w:p w:rsidR="00D247D5" w:rsidRPr="009B1DA2" w:rsidRDefault="00D247D5" w:rsidP="009722B1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55BF3">
        <w:rPr>
          <w:rFonts w:ascii="Times New Roman" w:hAnsi="Times New Roman"/>
          <w:sz w:val="28"/>
          <w:szCs w:val="28"/>
        </w:rPr>
        <w:t xml:space="preserve">2.В целях реализации настоящего Закона Администрации Приморского края </w:t>
      </w:r>
      <w:r w:rsidR="00335DAD">
        <w:rPr>
          <w:rFonts w:ascii="Times New Roman" w:hAnsi="Times New Roman"/>
          <w:sz w:val="28"/>
          <w:szCs w:val="28"/>
        </w:rPr>
        <w:t xml:space="preserve">до его вступления в силу </w:t>
      </w:r>
      <w:r w:rsidR="00335DAD" w:rsidRPr="00F55BF3">
        <w:rPr>
          <w:rFonts w:ascii="Times New Roman" w:hAnsi="Times New Roman"/>
          <w:sz w:val="28"/>
          <w:szCs w:val="28"/>
        </w:rPr>
        <w:t>обеспечить</w:t>
      </w:r>
      <w:r w:rsidR="00335DAD">
        <w:rPr>
          <w:rFonts w:ascii="Times New Roman" w:hAnsi="Times New Roman"/>
          <w:sz w:val="28"/>
          <w:szCs w:val="28"/>
        </w:rPr>
        <w:t xml:space="preserve"> </w:t>
      </w:r>
      <w:r w:rsidRPr="00F55BF3">
        <w:rPr>
          <w:rFonts w:ascii="Times New Roman" w:hAnsi="Times New Roman"/>
          <w:sz w:val="28"/>
          <w:szCs w:val="28"/>
        </w:rPr>
        <w:t>прин</w:t>
      </w:r>
      <w:r w:rsidR="006F49B8" w:rsidRPr="00F55BF3">
        <w:rPr>
          <w:rFonts w:ascii="Times New Roman" w:hAnsi="Times New Roman"/>
          <w:sz w:val="28"/>
          <w:szCs w:val="28"/>
        </w:rPr>
        <w:t>ятие нормативных правовых актов, указанных</w:t>
      </w:r>
      <w:r w:rsidR="00335DAD">
        <w:rPr>
          <w:rFonts w:ascii="Times New Roman" w:hAnsi="Times New Roman"/>
          <w:sz w:val="28"/>
          <w:szCs w:val="28"/>
        </w:rPr>
        <w:t xml:space="preserve"> </w:t>
      </w:r>
      <w:r w:rsidR="006F49B8" w:rsidRPr="00F55BF3">
        <w:rPr>
          <w:rFonts w:ascii="Times New Roman" w:hAnsi="Times New Roman"/>
          <w:sz w:val="28"/>
          <w:szCs w:val="28"/>
        </w:rPr>
        <w:t>в пункте 3 статьи 1 настоящего Закона.</w:t>
      </w:r>
    </w:p>
    <w:p w:rsidR="00FA3BEF" w:rsidRPr="009B1DA2" w:rsidRDefault="00FA3BEF" w:rsidP="009722B1">
      <w:pPr>
        <w:autoSpaceDE w:val="0"/>
        <w:autoSpaceDN w:val="0"/>
        <w:adjustRightInd w:val="0"/>
        <w:ind w:firstLine="720"/>
        <w:jc w:val="both"/>
      </w:pPr>
    </w:p>
    <w:p w:rsidR="007F1D2B" w:rsidRPr="009B1DA2" w:rsidRDefault="007F1D2B">
      <w:pPr>
        <w:ind w:firstLine="720"/>
      </w:pPr>
    </w:p>
    <w:p w:rsidR="00B52A78" w:rsidRPr="009B1DA2" w:rsidRDefault="00B52A78">
      <w:pPr>
        <w:ind w:firstLine="720"/>
      </w:pPr>
    </w:p>
    <w:p w:rsidR="00FA3BEF" w:rsidRPr="001A0849" w:rsidRDefault="00FA3BEF" w:rsidP="00FA3BEF">
      <w:pPr>
        <w:jc w:val="both"/>
      </w:pPr>
      <w:r w:rsidRPr="009B1DA2">
        <w:t>Губернатор края</w:t>
      </w:r>
      <w:r w:rsidRPr="009B1DA2">
        <w:tab/>
      </w:r>
      <w:r w:rsidRPr="009B1DA2">
        <w:tab/>
      </w:r>
      <w:r w:rsidRPr="009B1DA2">
        <w:tab/>
      </w:r>
      <w:r w:rsidRPr="009B1DA2">
        <w:tab/>
        <w:t xml:space="preserve">     </w:t>
      </w:r>
      <w:r w:rsidR="006F26D5">
        <w:t xml:space="preserve"> </w:t>
      </w:r>
      <w:r w:rsidRPr="009B1DA2">
        <w:t xml:space="preserve">                        </w:t>
      </w:r>
      <w:r w:rsidR="00654989" w:rsidRPr="009B1DA2">
        <w:t xml:space="preserve">        </w:t>
      </w:r>
      <w:r w:rsidRPr="009B1DA2">
        <w:t xml:space="preserve">       </w:t>
      </w:r>
      <w:r w:rsidR="00654989" w:rsidRPr="009B1DA2">
        <w:t>О.Н. Кожемяко</w:t>
      </w:r>
    </w:p>
    <w:p w:rsidR="00FA3BEF" w:rsidRPr="001A0849" w:rsidRDefault="00FA3BEF">
      <w:pPr>
        <w:ind w:firstLine="720"/>
      </w:pPr>
    </w:p>
    <w:sectPr w:rsidR="00FA3BEF" w:rsidRPr="001A0849" w:rsidSect="00C4688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791" w:rsidRDefault="00612791">
      <w:r>
        <w:separator/>
      </w:r>
    </w:p>
  </w:endnote>
  <w:endnote w:type="continuationSeparator" w:id="0">
    <w:p w:rsidR="00612791" w:rsidRDefault="00612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791" w:rsidRDefault="00612791">
      <w:r>
        <w:separator/>
      </w:r>
    </w:p>
  </w:footnote>
  <w:footnote w:type="continuationSeparator" w:id="0">
    <w:p w:rsidR="00612791" w:rsidRDefault="006127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263809"/>
      <w:docPartObj>
        <w:docPartGallery w:val="Page Numbers (Top of Page)"/>
        <w:docPartUnique/>
      </w:docPartObj>
    </w:sdtPr>
    <w:sdtEndPr/>
    <w:sdtContent>
      <w:p w:rsidR="00C46889" w:rsidRDefault="00C46889" w:rsidP="00EF76D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0D23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5D4"/>
    <w:rsid w:val="000070EB"/>
    <w:rsid w:val="00010C26"/>
    <w:rsid w:val="00012E57"/>
    <w:rsid w:val="0004677F"/>
    <w:rsid w:val="000535A1"/>
    <w:rsid w:val="00053954"/>
    <w:rsid w:val="000620FE"/>
    <w:rsid w:val="00074E7A"/>
    <w:rsid w:val="000D1006"/>
    <w:rsid w:val="000E2B1F"/>
    <w:rsid w:val="000E590C"/>
    <w:rsid w:val="000E7D91"/>
    <w:rsid w:val="001014EA"/>
    <w:rsid w:val="00107F36"/>
    <w:rsid w:val="001305FC"/>
    <w:rsid w:val="001329DF"/>
    <w:rsid w:val="00134B93"/>
    <w:rsid w:val="00140D7D"/>
    <w:rsid w:val="001471C9"/>
    <w:rsid w:val="001533D6"/>
    <w:rsid w:val="00166709"/>
    <w:rsid w:val="00185324"/>
    <w:rsid w:val="001A0849"/>
    <w:rsid w:val="001B3682"/>
    <w:rsid w:val="001F52DD"/>
    <w:rsid w:val="001F718F"/>
    <w:rsid w:val="00210977"/>
    <w:rsid w:val="00221D82"/>
    <w:rsid w:val="00246F6B"/>
    <w:rsid w:val="002636E2"/>
    <w:rsid w:val="002719E5"/>
    <w:rsid w:val="002A3E63"/>
    <w:rsid w:val="002B5AC5"/>
    <w:rsid w:val="002C407E"/>
    <w:rsid w:val="002C554B"/>
    <w:rsid w:val="0030183F"/>
    <w:rsid w:val="003022CE"/>
    <w:rsid w:val="0030524E"/>
    <w:rsid w:val="00312E62"/>
    <w:rsid w:val="003266C9"/>
    <w:rsid w:val="00326CD6"/>
    <w:rsid w:val="00335DAD"/>
    <w:rsid w:val="00345D47"/>
    <w:rsid w:val="00350328"/>
    <w:rsid w:val="00382C0C"/>
    <w:rsid w:val="003853F5"/>
    <w:rsid w:val="0039251A"/>
    <w:rsid w:val="003B3FB5"/>
    <w:rsid w:val="003E3125"/>
    <w:rsid w:val="003F24AB"/>
    <w:rsid w:val="003F4433"/>
    <w:rsid w:val="0041289D"/>
    <w:rsid w:val="004176DD"/>
    <w:rsid w:val="00417723"/>
    <w:rsid w:val="00420955"/>
    <w:rsid w:val="00431475"/>
    <w:rsid w:val="004369EB"/>
    <w:rsid w:val="00441BD6"/>
    <w:rsid w:val="0044763C"/>
    <w:rsid w:val="004531E8"/>
    <w:rsid w:val="00457F23"/>
    <w:rsid w:val="00460241"/>
    <w:rsid w:val="0047780A"/>
    <w:rsid w:val="00485120"/>
    <w:rsid w:val="00495764"/>
    <w:rsid w:val="004966E7"/>
    <w:rsid w:val="00496C55"/>
    <w:rsid w:val="004A0D1C"/>
    <w:rsid w:val="004A452F"/>
    <w:rsid w:val="004A5B77"/>
    <w:rsid w:val="004F4D24"/>
    <w:rsid w:val="005179FC"/>
    <w:rsid w:val="00536CD6"/>
    <w:rsid w:val="00555C57"/>
    <w:rsid w:val="00556BF9"/>
    <w:rsid w:val="005701F6"/>
    <w:rsid w:val="00591760"/>
    <w:rsid w:val="005A4CDD"/>
    <w:rsid w:val="005A6673"/>
    <w:rsid w:val="005C4792"/>
    <w:rsid w:val="005D5247"/>
    <w:rsid w:val="005E3C67"/>
    <w:rsid w:val="005F0F4F"/>
    <w:rsid w:val="00607779"/>
    <w:rsid w:val="006109F5"/>
    <w:rsid w:val="00612791"/>
    <w:rsid w:val="006472B6"/>
    <w:rsid w:val="00653944"/>
    <w:rsid w:val="00654989"/>
    <w:rsid w:val="00654E0D"/>
    <w:rsid w:val="00676A64"/>
    <w:rsid w:val="00677BC6"/>
    <w:rsid w:val="00680246"/>
    <w:rsid w:val="006B049B"/>
    <w:rsid w:val="006B079C"/>
    <w:rsid w:val="006B23C3"/>
    <w:rsid w:val="006E684F"/>
    <w:rsid w:val="006F26D5"/>
    <w:rsid w:val="006F49B8"/>
    <w:rsid w:val="00725703"/>
    <w:rsid w:val="00726544"/>
    <w:rsid w:val="007313E7"/>
    <w:rsid w:val="00737A3D"/>
    <w:rsid w:val="00756B4B"/>
    <w:rsid w:val="00784A3B"/>
    <w:rsid w:val="00795D46"/>
    <w:rsid w:val="007B6610"/>
    <w:rsid w:val="007C5FBC"/>
    <w:rsid w:val="007D1F4C"/>
    <w:rsid w:val="007E22F8"/>
    <w:rsid w:val="007F1D2B"/>
    <w:rsid w:val="00810D23"/>
    <w:rsid w:val="008170E9"/>
    <w:rsid w:val="0082592A"/>
    <w:rsid w:val="008C3099"/>
    <w:rsid w:val="008D316A"/>
    <w:rsid w:val="008E15D4"/>
    <w:rsid w:val="00914685"/>
    <w:rsid w:val="009151BE"/>
    <w:rsid w:val="00922C33"/>
    <w:rsid w:val="00936B15"/>
    <w:rsid w:val="00937E6C"/>
    <w:rsid w:val="009722B1"/>
    <w:rsid w:val="00972A87"/>
    <w:rsid w:val="00986937"/>
    <w:rsid w:val="009932F9"/>
    <w:rsid w:val="009A2F59"/>
    <w:rsid w:val="009B145F"/>
    <w:rsid w:val="009B1DA2"/>
    <w:rsid w:val="009C4460"/>
    <w:rsid w:val="009E4E13"/>
    <w:rsid w:val="009F4931"/>
    <w:rsid w:val="00A00A08"/>
    <w:rsid w:val="00A14389"/>
    <w:rsid w:val="00A24656"/>
    <w:rsid w:val="00A41560"/>
    <w:rsid w:val="00A419BB"/>
    <w:rsid w:val="00A426B7"/>
    <w:rsid w:val="00A42821"/>
    <w:rsid w:val="00A614CC"/>
    <w:rsid w:val="00A70D9A"/>
    <w:rsid w:val="00A821AF"/>
    <w:rsid w:val="00A8286D"/>
    <w:rsid w:val="00A83B4E"/>
    <w:rsid w:val="00A95EE5"/>
    <w:rsid w:val="00AA7190"/>
    <w:rsid w:val="00AB130C"/>
    <w:rsid w:val="00AB4204"/>
    <w:rsid w:val="00AD01FD"/>
    <w:rsid w:val="00AD19ED"/>
    <w:rsid w:val="00AE6D5A"/>
    <w:rsid w:val="00AF2EF5"/>
    <w:rsid w:val="00B14420"/>
    <w:rsid w:val="00B43CD7"/>
    <w:rsid w:val="00B50179"/>
    <w:rsid w:val="00B51905"/>
    <w:rsid w:val="00B52A78"/>
    <w:rsid w:val="00B5380A"/>
    <w:rsid w:val="00B55C41"/>
    <w:rsid w:val="00B6054E"/>
    <w:rsid w:val="00B85709"/>
    <w:rsid w:val="00B904FD"/>
    <w:rsid w:val="00BB788D"/>
    <w:rsid w:val="00BC1767"/>
    <w:rsid w:val="00BC5B2F"/>
    <w:rsid w:val="00BD4090"/>
    <w:rsid w:val="00BE5A16"/>
    <w:rsid w:val="00BE6631"/>
    <w:rsid w:val="00BF02F3"/>
    <w:rsid w:val="00C2077D"/>
    <w:rsid w:val="00C2307E"/>
    <w:rsid w:val="00C237CB"/>
    <w:rsid w:val="00C37053"/>
    <w:rsid w:val="00C46889"/>
    <w:rsid w:val="00C55E35"/>
    <w:rsid w:val="00C665EB"/>
    <w:rsid w:val="00C76912"/>
    <w:rsid w:val="00C8522C"/>
    <w:rsid w:val="00C86222"/>
    <w:rsid w:val="00C90442"/>
    <w:rsid w:val="00C929FD"/>
    <w:rsid w:val="00CB3E13"/>
    <w:rsid w:val="00CC07F1"/>
    <w:rsid w:val="00CD324E"/>
    <w:rsid w:val="00CF2594"/>
    <w:rsid w:val="00D00889"/>
    <w:rsid w:val="00D02614"/>
    <w:rsid w:val="00D13708"/>
    <w:rsid w:val="00D1551E"/>
    <w:rsid w:val="00D164CF"/>
    <w:rsid w:val="00D17558"/>
    <w:rsid w:val="00D21E28"/>
    <w:rsid w:val="00D228BC"/>
    <w:rsid w:val="00D247D5"/>
    <w:rsid w:val="00D513D3"/>
    <w:rsid w:val="00D663DB"/>
    <w:rsid w:val="00D71F92"/>
    <w:rsid w:val="00D967BC"/>
    <w:rsid w:val="00DC7A3E"/>
    <w:rsid w:val="00DD5AF8"/>
    <w:rsid w:val="00DF5EE8"/>
    <w:rsid w:val="00E121E6"/>
    <w:rsid w:val="00E236D6"/>
    <w:rsid w:val="00E3134A"/>
    <w:rsid w:val="00E400A3"/>
    <w:rsid w:val="00E534F1"/>
    <w:rsid w:val="00E65DB3"/>
    <w:rsid w:val="00E66A0C"/>
    <w:rsid w:val="00E67E15"/>
    <w:rsid w:val="00E73360"/>
    <w:rsid w:val="00E7432D"/>
    <w:rsid w:val="00E80BCD"/>
    <w:rsid w:val="00E847BC"/>
    <w:rsid w:val="00E85AED"/>
    <w:rsid w:val="00ED2D35"/>
    <w:rsid w:val="00ED30A1"/>
    <w:rsid w:val="00EE27D9"/>
    <w:rsid w:val="00EE3139"/>
    <w:rsid w:val="00EF127B"/>
    <w:rsid w:val="00EF6269"/>
    <w:rsid w:val="00EF76D3"/>
    <w:rsid w:val="00F03FB3"/>
    <w:rsid w:val="00F343EE"/>
    <w:rsid w:val="00F55BF3"/>
    <w:rsid w:val="00F6312F"/>
    <w:rsid w:val="00F75A97"/>
    <w:rsid w:val="00F96A91"/>
    <w:rsid w:val="00F97B17"/>
    <w:rsid w:val="00FA3BEF"/>
    <w:rsid w:val="00FB09D6"/>
    <w:rsid w:val="00FC7D8E"/>
    <w:rsid w:val="00FD1908"/>
    <w:rsid w:val="00FE2274"/>
    <w:rsid w:val="00FF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BEF"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basedOn w:val="a0"/>
    <w:link w:val="1"/>
    <w:rsid w:val="00FA3BEF"/>
    <w:rPr>
      <w:b/>
      <w:sz w:val="30"/>
    </w:rPr>
  </w:style>
  <w:style w:type="paragraph" w:customStyle="1" w:styleId="ConsPlusNormal">
    <w:name w:val="ConsPlusNormal"/>
    <w:rsid w:val="00FA3BEF"/>
    <w:pPr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E313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134A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46889"/>
    <w:rPr>
      <w:sz w:val="28"/>
    </w:rPr>
  </w:style>
  <w:style w:type="character" w:styleId="a8">
    <w:name w:val="annotation reference"/>
    <w:basedOn w:val="a0"/>
    <w:uiPriority w:val="99"/>
    <w:semiHidden/>
    <w:unhideWhenUsed/>
    <w:rsid w:val="0018532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85324"/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85324"/>
  </w:style>
  <w:style w:type="paragraph" w:styleId="ab">
    <w:name w:val="annotation subject"/>
    <w:basedOn w:val="a9"/>
    <w:next w:val="a9"/>
    <w:link w:val="ac"/>
    <w:uiPriority w:val="99"/>
    <w:semiHidden/>
    <w:unhideWhenUsed/>
    <w:rsid w:val="0018532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85324"/>
    <w:rPr>
      <w:b/>
      <w:bCs/>
    </w:rPr>
  </w:style>
  <w:style w:type="paragraph" w:customStyle="1" w:styleId="ConsNormal">
    <w:name w:val="ConsNormal"/>
    <w:rsid w:val="009722B1"/>
    <w:pPr>
      <w:widowControl w:val="0"/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BEF"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basedOn w:val="a0"/>
    <w:link w:val="1"/>
    <w:rsid w:val="00FA3BEF"/>
    <w:rPr>
      <w:b/>
      <w:sz w:val="30"/>
    </w:rPr>
  </w:style>
  <w:style w:type="paragraph" w:customStyle="1" w:styleId="ConsPlusNormal">
    <w:name w:val="ConsPlusNormal"/>
    <w:rsid w:val="00FA3BEF"/>
    <w:pPr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E313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134A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46889"/>
    <w:rPr>
      <w:sz w:val="28"/>
    </w:rPr>
  </w:style>
  <w:style w:type="character" w:styleId="a8">
    <w:name w:val="annotation reference"/>
    <w:basedOn w:val="a0"/>
    <w:uiPriority w:val="99"/>
    <w:semiHidden/>
    <w:unhideWhenUsed/>
    <w:rsid w:val="0018532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85324"/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85324"/>
  </w:style>
  <w:style w:type="paragraph" w:styleId="ab">
    <w:name w:val="annotation subject"/>
    <w:basedOn w:val="a9"/>
    <w:next w:val="a9"/>
    <w:link w:val="ac"/>
    <w:uiPriority w:val="99"/>
    <w:semiHidden/>
    <w:unhideWhenUsed/>
    <w:rsid w:val="0018532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85324"/>
    <w:rPr>
      <w:b/>
      <w:bCs/>
    </w:rPr>
  </w:style>
  <w:style w:type="paragraph" w:customStyle="1" w:styleId="ConsNormal">
    <w:name w:val="ConsNormal"/>
    <w:rsid w:val="009722B1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F6C62D1594571C3BBFFA73C9CBC1A22047D26ACF6396AF75102DF032B151922085D5DCC1D3B1F664CF53135E0r5GAD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D5E92-7AF0-4074-98A0-D762EF983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5</Pages>
  <Words>1684</Words>
  <Characters>9604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</cp:revision>
  <cp:lastPrinted>2019-07-23T04:33:00Z</cp:lastPrinted>
  <dcterms:created xsi:type="dcterms:W3CDTF">2019-07-23T07:39:00Z</dcterms:created>
  <dcterms:modified xsi:type="dcterms:W3CDTF">2019-07-23T07:39:00Z</dcterms:modified>
</cp:coreProperties>
</file>