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503204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0B21" w:rsidRPr="00A6112C" w:rsidRDefault="000F0B21" w:rsidP="000F0B2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0B21" w:rsidRDefault="000F0B21" w:rsidP="000F0B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0B21" w:rsidRPr="00A6112C" w:rsidRDefault="000F0B21" w:rsidP="000F0B21">
            <w:pPr>
              <w:jc w:val="center"/>
              <w:rPr>
                <w:b/>
                <w:sz w:val="24"/>
                <w:szCs w:val="24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D1201D">
        <w:trPr>
          <w:cantSplit/>
        </w:trPr>
        <w:tc>
          <w:tcPr>
            <w:tcW w:w="1694" w:type="pct"/>
            <w:shd w:val="clear" w:color="auto" w:fill="auto"/>
          </w:tcPr>
          <w:p w:rsidR="00357541" w:rsidRPr="00D1201D" w:rsidRDefault="00D1201D" w:rsidP="003018C2">
            <w:pPr>
              <w:rPr>
                <w:sz w:val="24"/>
                <w:szCs w:val="24"/>
              </w:rPr>
            </w:pPr>
            <w:r w:rsidRPr="00D1201D">
              <w:rPr>
                <w:sz w:val="24"/>
                <w:szCs w:val="24"/>
              </w:rPr>
              <w:t>22</w:t>
            </w:r>
            <w:r w:rsidR="006544AB" w:rsidRPr="00D1201D">
              <w:rPr>
                <w:sz w:val="24"/>
                <w:szCs w:val="24"/>
              </w:rPr>
              <w:t>.0</w:t>
            </w:r>
            <w:r w:rsidR="003018C2" w:rsidRPr="00D1201D">
              <w:rPr>
                <w:sz w:val="24"/>
                <w:szCs w:val="24"/>
              </w:rPr>
              <w:t>7</w:t>
            </w:r>
            <w:r w:rsidR="00730CA2" w:rsidRPr="00D1201D">
              <w:rPr>
                <w:sz w:val="24"/>
                <w:szCs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2F73B0" w:rsidRDefault="00F33B26" w:rsidP="008602F8">
            <w:pPr>
              <w:ind w:left="19"/>
              <w:rPr>
                <w:sz w:val="24"/>
                <w:szCs w:val="24"/>
                <w:lang w:val="en-US"/>
              </w:rPr>
            </w:pPr>
            <w:r w:rsidRPr="002F73B0">
              <w:rPr>
                <w:sz w:val="24"/>
                <w:szCs w:val="24"/>
              </w:rPr>
              <w:t xml:space="preserve">          </w:t>
            </w:r>
            <w:r w:rsidR="008602F8" w:rsidRPr="002F73B0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2F73B0" w:rsidRDefault="00357541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73466" w:rsidRPr="002F73B0" w:rsidRDefault="006D4688" w:rsidP="008646B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D1201D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 w:rsidR="007F60A8"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 w:rsidR="00983AE3">
              <w:rPr>
                <w:szCs w:val="28"/>
              </w:rPr>
              <w:t>и международному сотрудничеству</w:t>
            </w:r>
            <w:r w:rsidR="00983AE3"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="00D1201D" w:rsidRPr="00D1201D">
              <w:rPr>
                <w:color w:val="000000"/>
                <w:szCs w:val="28"/>
              </w:rPr>
              <w:t>22</w:t>
            </w:r>
            <w:r w:rsidR="005B7895" w:rsidRPr="00D1201D">
              <w:rPr>
                <w:color w:val="000000"/>
                <w:szCs w:val="28"/>
              </w:rPr>
              <w:t xml:space="preserve"> </w:t>
            </w:r>
            <w:r w:rsidR="002F73B0" w:rsidRPr="00D1201D">
              <w:rPr>
                <w:color w:val="000000"/>
                <w:szCs w:val="28"/>
              </w:rPr>
              <w:t>ию</w:t>
            </w:r>
            <w:r w:rsidR="003018C2" w:rsidRPr="00D1201D">
              <w:rPr>
                <w:color w:val="000000"/>
                <w:szCs w:val="28"/>
              </w:rPr>
              <w:t>л</w:t>
            </w:r>
            <w:r w:rsidR="002F73B0" w:rsidRPr="00D1201D">
              <w:rPr>
                <w:color w:val="000000"/>
                <w:szCs w:val="28"/>
              </w:rPr>
              <w:t>я</w:t>
            </w:r>
            <w:r w:rsidRPr="00730CA2">
              <w:rPr>
                <w:color w:val="000000"/>
                <w:szCs w:val="28"/>
              </w:rPr>
              <w:t xml:space="preserve"> 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116FCD" w:rsidRDefault="00AA2236" w:rsidP="00116FCD">
      <w:pPr>
        <w:ind w:firstLine="709"/>
        <w:jc w:val="both"/>
      </w:pPr>
      <w:proofErr w:type="gramStart"/>
      <w:r w:rsidRPr="00AA2236">
        <w:t>710746-7 "О внесении изменений в статью 7 Закона Российской Федерации "О закрытом административно-территориальном образовании" и в статью 3 Федерального закона "О внесении изменений в Закон Российской Федерации "О закрытом административн</w:t>
      </w:r>
      <w:r>
        <w:t>о-территориальном образовании",</w:t>
      </w:r>
      <w:r>
        <w:br/>
      </w:r>
      <w:r w:rsidRPr="00AA2236">
        <w:t>в статью 17 Федерального закона "Об общих принципах организации местного самоуправления в Российской Федерации" и об обеспечении мер государственной поддержки в отношении о</w:t>
      </w:r>
      <w:r>
        <w:t>тдельных категорий граждан"</w:t>
      </w:r>
      <w:r>
        <w:br/>
      </w:r>
      <w:r w:rsidRPr="00AA2236">
        <w:t>(в части уточнения случаев</w:t>
      </w:r>
      <w:proofErr w:type="gramEnd"/>
      <w:r w:rsidRPr="00AA2236">
        <w:t xml:space="preserve"> предоставления гражданам социальной выплаты для приобретения жилого помещения за границами закрытого административно-территориального образования)</w:t>
      </w:r>
      <w:r>
        <w:t xml:space="preserve">, </w:t>
      </w:r>
      <w:proofErr w:type="gramStart"/>
      <w:r>
        <w:t>внесенный</w:t>
      </w:r>
      <w:proofErr w:type="gramEnd"/>
      <w:r>
        <w:t xml:space="preserve"> Мурманской областной Думой;</w:t>
      </w:r>
    </w:p>
    <w:p w:rsidR="00BC323F" w:rsidRDefault="00AA2236" w:rsidP="002B4CB7">
      <w:pPr>
        <w:ind w:firstLine="709"/>
        <w:jc w:val="both"/>
      </w:pPr>
      <w:proofErr w:type="gramStart"/>
      <w:r w:rsidRPr="00AA2236">
        <w:t>709181-7 "О внесении изменений в отдельные законодательные акты Российской Федерации в части оказания помощи лицам, находящимся в обществен</w:t>
      </w:r>
      <w:r>
        <w:t>ных местах в состоянии алкоголь</w:t>
      </w:r>
      <w:r w:rsidRPr="00AA2236">
        <w:t>ного, наркотического или иного токсиче</w:t>
      </w:r>
      <w:r>
        <w:t>ского опьянения, утратившим спо</w:t>
      </w:r>
      <w:r w:rsidRPr="00AA2236">
        <w:t>собность самостоятельно передвигаться или ориентироваться в окружающей обстановке"</w:t>
      </w:r>
      <w:r>
        <w:t>, внесенный членами Совета Федерации В.В. Рязанским, И.Н. Каграманян и др., депутатами Государственной Думы А.Е. Хинштейн, Н.В. Говориным и др.;</w:t>
      </w:r>
      <w:proofErr w:type="gramEnd"/>
    </w:p>
    <w:p w:rsidR="00AA2236" w:rsidRDefault="00AA2236" w:rsidP="002B4CB7">
      <w:pPr>
        <w:ind w:firstLine="709"/>
        <w:jc w:val="both"/>
      </w:pPr>
      <w:r w:rsidRPr="00AA2236">
        <w:t>715029-7 "О внесении изменений в отдельные законодательные акты Росси</w:t>
      </w:r>
      <w:r>
        <w:t>йской Федерации по вопросам кон</w:t>
      </w:r>
      <w:r w:rsidRPr="00AA2236">
        <w:t>троля за эффективностью и качеством осуществления переданных органам государственной власти субъектов Российской Федерации полномочий"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A34F0" w:rsidRDefault="00BA34F0" w:rsidP="002B4CB7">
      <w:pPr>
        <w:ind w:firstLine="709"/>
        <w:jc w:val="both"/>
      </w:pPr>
      <w:r w:rsidRPr="00BA34F0">
        <w:lastRenderedPageBreak/>
        <w:t>715468-7 "О внесении изменений в отдельные законодательные акты Рос</w:t>
      </w:r>
      <w:r>
        <w:t>сийской Федерации в части совер</w:t>
      </w:r>
      <w:r w:rsidRPr="00BA34F0">
        <w:t>шенствования законодательства о публичных мероприятиях"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С.М. Мироновым, О.Н. Епифановой, М.В. Емельяновым и др.;</w:t>
      </w:r>
    </w:p>
    <w:p w:rsidR="00894189" w:rsidRDefault="00894189" w:rsidP="002B4CB7">
      <w:pPr>
        <w:ind w:firstLine="709"/>
        <w:jc w:val="both"/>
      </w:pPr>
      <w:r w:rsidRPr="00894189">
        <w:t>707410-7 "О внесении изменения в статью 28.7 Кодекса Российской Феде</w:t>
      </w:r>
      <w:r>
        <w:t>рации об административных право</w:t>
      </w:r>
      <w:r w:rsidRPr="00894189">
        <w:t>нарушениях" (для возможности проведения администр</w:t>
      </w:r>
      <w:r>
        <w:t>ативного расследова</w:t>
      </w:r>
      <w:r w:rsidRPr="00894189">
        <w:t>ния в рамках дел о правонарушениях норм законодательства, регулирующего отношения по участию в долевом строительстве многоквартирных домов и других объектов недвижимости)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депутатом Государственной Думы</w:t>
      </w:r>
      <w:r>
        <w:br/>
        <w:t>М.Ю. Авдеевым;</w:t>
      </w:r>
    </w:p>
    <w:p w:rsidR="00894189" w:rsidRDefault="00894189" w:rsidP="002B4CB7">
      <w:pPr>
        <w:ind w:firstLine="709"/>
        <w:jc w:val="both"/>
      </w:pPr>
      <w:r w:rsidRPr="00894189">
        <w:t>717204-7 "О внесении изменений в статью 6.17 Кодекса Российской Федерации об административных правонарушениях" (об уточнении административной ответственности за нарушение законодательства о защите детей от информации, причиняющей вред их здоровью и (или) развитию)</w:t>
      </w:r>
      <w:r>
        <w:t>, внесенный депутатами Государственной Думы Е.А. Ямпольской,</w:t>
      </w:r>
      <w:r>
        <w:br/>
        <w:t>А.М. Шолоховым, Е.Г. Драпеко, О.М. Казаковой и др.;</w:t>
      </w:r>
    </w:p>
    <w:p w:rsidR="00894189" w:rsidRDefault="00894189" w:rsidP="002B4CB7">
      <w:pPr>
        <w:ind w:firstLine="709"/>
        <w:jc w:val="both"/>
      </w:pPr>
      <w:r w:rsidRPr="00894189">
        <w:t>706820-7 "О внесении изменений в статьи 12 и 17 Федерального закона "О полиции" (в части предоставления информации о канди</w:t>
      </w:r>
      <w:r>
        <w:t xml:space="preserve">датах в присяжные заседатели), </w:t>
      </w:r>
      <w:proofErr w:type="gramStart"/>
      <w:r>
        <w:t>внесенный</w:t>
      </w:r>
      <w:proofErr w:type="gramEnd"/>
      <w:r w:rsidRPr="00894189">
        <w:t xml:space="preserve"> Самарск</w:t>
      </w:r>
      <w:r>
        <w:t xml:space="preserve">ой </w:t>
      </w:r>
      <w:r w:rsidRPr="00894189">
        <w:t>Губернск</w:t>
      </w:r>
      <w:r>
        <w:t>ой</w:t>
      </w:r>
      <w:r w:rsidRPr="00894189">
        <w:t xml:space="preserve"> Дум</w:t>
      </w:r>
      <w:r>
        <w:t>ой;</w:t>
      </w:r>
    </w:p>
    <w:p w:rsidR="00894189" w:rsidRDefault="00894189" w:rsidP="002B4CB7">
      <w:pPr>
        <w:ind w:firstLine="709"/>
        <w:jc w:val="both"/>
      </w:pPr>
      <w:r w:rsidRPr="00894189">
        <w:t>710424-7 "О почётном звании Российской Федерации "Город трудовой воинской славы"</w:t>
      </w:r>
      <w:r>
        <w:t>, внесенный Государственным Советом Удмуртской Республики;</w:t>
      </w:r>
    </w:p>
    <w:p w:rsidR="00AA2236" w:rsidRDefault="00894189" w:rsidP="002B4CB7">
      <w:pPr>
        <w:ind w:firstLine="709"/>
        <w:jc w:val="both"/>
      </w:pPr>
      <w:proofErr w:type="gramStart"/>
      <w:r w:rsidRPr="00894189">
        <w:t>729516-7 "О внесении изменений в Кодекс Российской Федерации об административных правонарушениях" (об установлении административной отве</w:t>
      </w:r>
      <w:r>
        <w:t>тственности за невыполнение опе</w:t>
      </w:r>
      <w:r w:rsidRPr="00894189">
        <w:t>ратором при сборе персональных данных граждан Российской Федерации обязанности по обеспечению их хранения с использованием баз данных, находящихся на т</w:t>
      </w:r>
      <w:r>
        <w:t xml:space="preserve">ерритории Российской Федерации), внесенный </w:t>
      </w:r>
      <w:r w:rsidRPr="00894189">
        <w:t>депутат</w:t>
      </w:r>
      <w:r>
        <w:t>ами Государственной Думы</w:t>
      </w:r>
      <w:r>
        <w:br/>
      </w:r>
      <w:r w:rsidRPr="00894189">
        <w:t>В.В.</w:t>
      </w:r>
      <w:r>
        <w:t xml:space="preserve"> </w:t>
      </w:r>
      <w:r w:rsidRPr="00894189">
        <w:t>Пински</w:t>
      </w:r>
      <w:r>
        <w:t>м</w:t>
      </w:r>
      <w:r w:rsidRPr="00894189">
        <w:t>, Д.В.</w:t>
      </w:r>
      <w:r>
        <w:t xml:space="preserve"> </w:t>
      </w:r>
      <w:r w:rsidRPr="00894189">
        <w:t>Бессарабов</w:t>
      </w:r>
      <w:r>
        <w:t>ым</w:t>
      </w:r>
      <w:r w:rsidRPr="00894189">
        <w:t>, А.Н.</w:t>
      </w:r>
      <w:r>
        <w:t xml:space="preserve"> </w:t>
      </w:r>
      <w:r w:rsidRPr="00894189">
        <w:t>Ищенко, С.В.</w:t>
      </w:r>
      <w:r>
        <w:t xml:space="preserve"> </w:t>
      </w:r>
      <w:r w:rsidRPr="00894189">
        <w:t>Чижов</w:t>
      </w:r>
      <w:r>
        <w:t>ым и др.;</w:t>
      </w:r>
      <w:proofErr w:type="gramEnd"/>
    </w:p>
    <w:p w:rsidR="007E4109" w:rsidRDefault="007E4109" w:rsidP="002B4CB7">
      <w:pPr>
        <w:ind w:firstLine="709"/>
        <w:jc w:val="both"/>
      </w:pPr>
      <w:r w:rsidRPr="007E4109">
        <w:t>699098-7 "О внесении изменений в Кодекс Российской Федерации об административных правонарушениях" (об установлении административной ответственности за нарушение правил и порядка торговли лекарственным</w:t>
      </w:r>
      <w:r>
        <w:t>и препаратами, подлежащими пред</w:t>
      </w:r>
      <w:r w:rsidRPr="007E4109">
        <w:t>метно-количественному учету)</w:t>
      </w:r>
      <w:r>
        <w:t>, внесенный членом Совета Федерации И.В. Рукавишниковым, депутатом Государственной Думы Л.Н. Тутовой;</w:t>
      </w:r>
    </w:p>
    <w:p w:rsidR="007E4109" w:rsidRDefault="007E4109" w:rsidP="002B4CB7">
      <w:pPr>
        <w:ind w:firstLine="709"/>
        <w:jc w:val="both"/>
      </w:pPr>
      <w:proofErr w:type="gramStart"/>
      <w:r w:rsidRPr="007E4109">
        <w:t>724021-7 "О вн</w:t>
      </w:r>
      <w:r>
        <w:t>есении изменения в статью 15.33</w:t>
      </w:r>
      <w:r>
        <w:rPr>
          <w:vertAlign w:val="superscript"/>
        </w:rPr>
        <w:t>2</w:t>
      </w:r>
      <w:r w:rsidRPr="007E4109">
        <w:t xml:space="preserve"> Кодекса Российской Федерации об административных право-нарушениях" (в целях реализации Постановления Конституционного Суда по вопросу привлечения к административной ответственности за нарушение порядков и сроков представления сведений в органы Пенсионного фонда)</w:t>
      </w:r>
      <w:r>
        <w:t>, внесенный Правительством Российской Федерации;</w:t>
      </w:r>
      <w:proofErr w:type="gramEnd"/>
    </w:p>
    <w:p w:rsidR="007E4109" w:rsidRDefault="007E4109" w:rsidP="002B4CB7">
      <w:pPr>
        <w:ind w:firstLine="709"/>
        <w:jc w:val="both"/>
      </w:pPr>
      <w:r w:rsidRPr="007E4109">
        <w:t xml:space="preserve">706816-7 "О внесении изменений в Федеральный закон "Об общих принципах организации и деятельности общественных палат субъектов Российской Федерации" (в части порядка формирования общественных палат </w:t>
      </w:r>
      <w:r w:rsidRPr="007E4109">
        <w:lastRenderedPageBreak/>
        <w:t>субъектов Российской Федерации)</w:t>
      </w:r>
      <w:r>
        <w:t>, внесенный Самарской Губернской Думой;</w:t>
      </w:r>
    </w:p>
    <w:p w:rsidR="007E4109" w:rsidRDefault="007E4109" w:rsidP="002B4CB7">
      <w:pPr>
        <w:ind w:firstLine="709"/>
        <w:jc w:val="both"/>
      </w:pPr>
      <w:r w:rsidRPr="007E4109">
        <w:t>721797-7 "О внесении изменения</w:t>
      </w:r>
      <w:r>
        <w:t xml:space="preserve"> в статью 8 Федерального закона</w:t>
      </w:r>
      <w:r>
        <w:br/>
      </w:r>
      <w:r w:rsidRPr="007E4109">
        <w:t>"Об общих принципах организации и деятельности общественных палат субъектов Российской Федерации" (в части уточнения порядка формирования общественных палат субъектов Российской Федерации)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города Севастополя;</w:t>
      </w:r>
    </w:p>
    <w:p w:rsidR="007E4109" w:rsidRDefault="007E4109" w:rsidP="007E4109">
      <w:pPr>
        <w:ind w:firstLine="709"/>
        <w:jc w:val="both"/>
      </w:pPr>
      <w:r w:rsidRPr="007E4109">
        <w:t>715032-7 "О внесении изменений в Кодекс Российской Федерации об административных правонарушениях по вопросам совершенствования осуществления федерального государс</w:t>
      </w:r>
      <w:r>
        <w:t>твенного ветеринарного надзора"</w:t>
      </w:r>
      <w:r>
        <w:br/>
      </w:r>
      <w:r w:rsidRPr="007E4109">
        <w:t>(в части исключения положений, касающихся осуществления регионального государственного ветеринарного надзора)</w:t>
      </w:r>
      <w:r>
        <w:t>, внесенный Правительством Российской Федерации;</w:t>
      </w:r>
    </w:p>
    <w:p w:rsidR="007E4109" w:rsidRDefault="007E4109" w:rsidP="002B4CB7">
      <w:pPr>
        <w:ind w:firstLine="709"/>
        <w:jc w:val="both"/>
      </w:pPr>
      <w:r w:rsidRPr="007E4109">
        <w:t>697153-7 "О внесении изменений в Кодекс Российской Федерации об административных правонарушениях" (об установлении административной отве</w:t>
      </w:r>
      <w:r>
        <w:t>тственности за перемещение физи</w:t>
      </w:r>
      <w:r w:rsidRPr="007E4109">
        <w:t>ческими лицами немаркированной табачной продукции)</w:t>
      </w:r>
      <w:r w:rsidR="00AC1A50">
        <w:t>, внесенный депутатами Государственной Думы</w:t>
      </w:r>
      <w:r w:rsidR="00AC1A50">
        <w:br/>
        <w:t>С.М. Катасоновым, А.Б. Веллер, А.З. Фарраховым и др.;</w:t>
      </w:r>
    </w:p>
    <w:p w:rsidR="007E4109" w:rsidRDefault="00AC1A50" w:rsidP="002B4CB7">
      <w:pPr>
        <w:ind w:firstLine="709"/>
        <w:jc w:val="both"/>
      </w:pPr>
      <w:r w:rsidRPr="00AC1A50">
        <w:t>720239-7 "О внесении изменений в отдельные законодательные акты Росси</w:t>
      </w:r>
      <w:r>
        <w:t>йской Федерации" (в части совер</w:t>
      </w:r>
      <w:r w:rsidRPr="00AC1A50">
        <w:t>шенствования антикоррупционных обязанностей запрето</w:t>
      </w:r>
      <w:r>
        <w:t xml:space="preserve">в и ограничений), </w:t>
      </w:r>
      <w:proofErr w:type="gramStart"/>
      <w:r>
        <w:t>внесенный</w:t>
      </w:r>
      <w:proofErr w:type="gramEnd"/>
      <w:r w:rsidRPr="00AC1A50">
        <w:t xml:space="preserve"> депутат</w:t>
      </w:r>
      <w:r>
        <w:t>ом</w:t>
      </w:r>
      <w:r w:rsidRPr="00AC1A50">
        <w:t xml:space="preserve"> Государственной Думы А.Н.</w:t>
      </w:r>
      <w:r>
        <w:t xml:space="preserve"> </w:t>
      </w:r>
      <w:r w:rsidRPr="00AC1A50">
        <w:t>Шерин</w:t>
      </w:r>
      <w:r>
        <w:t>ым;</w:t>
      </w:r>
    </w:p>
    <w:p w:rsidR="008C6764" w:rsidRDefault="008C6764" w:rsidP="002B4CB7">
      <w:pPr>
        <w:ind w:firstLine="709"/>
        <w:jc w:val="both"/>
      </w:pPr>
      <w:r w:rsidRPr="008C6764">
        <w:t>722945-7 "О признании утратившей силу части 3 статьи 13 Федерального закона "О муниципальной</w:t>
      </w:r>
      <w:r>
        <w:t xml:space="preserve"> службе в Российской Федерации"</w:t>
      </w:r>
      <w:r>
        <w:br/>
      </w:r>
      <w:r w:rsidRPr="008C6764">
        <w:t>(в части отмены ограничения для руководителей при представлении интересов муниципальных служащих в профсоюзе)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М.В. Тарасенко, В.В. Пинским и др.;</w:t>
      </w:r>
    </w:p>
    <w:p w:rsidR="008C6764" w:rsidRDefault="008C6764" w:rsidP="002B4CB7">
      <w:pPr>
        <w:ind w:firstLine="709"/>
        <w:jc w:val="both"/>
      </w:pPr>
      <w:r w:rsidRPr="008C6764">
        <w:t xml:space="preserve">723424-7 "О внесении изменений </w:t>
      </w:r>
      <w:r>
        <w:t>в статью 10 Федерального закона</w:t>
      </w:r>
      <w:r>
        <w:br/>
      </w:r>
      <w:r w:rsidRPr="008C6764">
        <w:t>"Об обеспечении доступа к информации о деятельности государственных органов и органов местного самоуправления" (по вопросу расширения использова</w:t>
      </w:r>
      <w:r>
        <w:t>ния информационно-телекоммуника</w:t>
      </w:r>
      <w:r w:rsidRPr="008C6764">
        <w:t>ционных технологий в сфере местного самоуправления)</w:t>
      </w:r>
      <w:r>
        <w:t xml:space="preserve">, внесенный </w:t>
      </w:r>
      <w:proofErr w:type="gramStart"/>
      <w:r>
        <w:t>Государственным</w:t>
      </w:r>
      <w:proofErr w:type="gramEnd"/>
      <w:r>
        <w:t xml:space="preserve"> Собранием-Курултай Республики Башкортостан, депутатами Государственной Думы Р.Р. Ишсариным, ПР. Качкаевым;</w:t>
      </w:r>
    </w:p>
    <w:p w:rsidR="00806C53" w:rsidRDefault="00806C53" w:rsidP="002B4CB7">
      <w:pPr>
        <w:ind w:firstLine="709"/>
        <w:jc w:val="both"/>
      </w:pPr>
      <w:r w:rsidRPr="00806C53">
        <w:t>720340-7 "О внесении изменений в Федеральный закон "О Знамени Побед</w:t>
      </w:r>
      <w:r>
        <w:t>ы" (в части расширения использо</w:t>
      </w:r>
      <w:r w:rsidRPr="00806C53">
        <w:t>вания копий Знамени Победы)</w:t>
      </w:r>
      <w:r>
        <w:t>, внесенный депутатами Государственной Думы Г.А. Зюгановым,</w:t>
      </w:r>
      <w:r>
        <w:br/>
        <w:t>И.И. Мельниковым, В.И. Кашиным, Н.В. Коломейцевым и др.;</w:t>
      </w:r>
    </w:p>
    <w:p w:rsidR="00806C53" w:rsidRDefault="00806C53" w:rsidP="002B4CB7">
      <w:pPr>
        <w:ind w:firstLine="709"/>
        <w:jc w:val="both"/>
      </w:pPr>
      <w:r w:rsidRPr="00806C53">
        <w:t>720900-7 "О внесении изменения в статью 17.3 Кодекса Российской Федерации об административных правонарушениях" (в части введения альтернативного наказания - в виде административного ареста на срок до 15 суток - за неисполнение законного распоряжения судебного пристава о прекращении действия, нарушающего установленный порядок деятельности суда)</w:t>
      </w:r>
      <w:r>
        <w:t>, внесенный Калининградской областной Думой;</w:t>
      </w:r>
    </w:p>
    <w:p w:rsidR="00806C53" w:rsidRDefault="00806C53" w:rsidP="002B4CB7">
      <w:pPr>
        <w:ind w:firstLine="709"/>
        <w:jc w:val="both"/>
      </w:pPr>
      <w:proofErr w:type="gramStart"/>
      <w:r w:rsidRPr="00806C53">
        <w:t>733415-7 "О вне</w:t>
      </w:r>
      <w:r>
        <w:t>сении изменений в статьи 1 и 1</w:t>
      </w:r>
      <w:r>
        <w:rPr>
          <w:vertAlign w:val="superscript"/>
        </w:rPr>
        <w:t>1</w:t>
      </w:r>
      <w:r w:rsidRPr="00806C53">
        <w:t xml:space="preserve"> Федерального закона "О днях воинской славы и памятных датах России" (об установлении дня </w:t>
      </w:r>
      <w:r w:rsidRPr="00806C53">
        <w:lastRenderedPageBreak/>
        <w:t xml:space="preserve">воинской славы России "2 сентября - День безоговорочной капитуляции Японской империи - окончания Второй мировой войны (1945 год)" и упразднении памятной даты России "2 сентября - День окончания Второй </w:t>
      </w:r>
      <w:r>
        <w:t xml:space="preserve">мировой войны (1945 год)"), </w:t>
      </w:r>
      <w:r w:rsidRPr="00806C53">
        <w:t>вн</w:t>
      </w:r>
      <w:r>
        <w:t>е</w:t>
      </w:r>
      <w:r w:rsidRPr="00806C53">
        <w:t>с</w:t>
      </w:r>
      <w:r>
        <w:t xml:space="preserve">енный депутатом </w:t>
      </w:r>
      <w:r w:rsidRPr="00806C53">
        <w:t>Государственной Думы А.Н.</w:t>
      </w:r>
      <w:r>
        <w:t xml:space="preserve"> </w:t>
      </w:r>
      <w:r w:rsidRPr="00806C53">
        <w:t>Шерин</w:t>
      </w:r>
      <w:r>
        <w:t>ым;</w:t>
      </w:r>
      <w:proofErr w:type="gramEnd"/>
    </w:p>
    <w:p w:rsidR="006D4688" w:rsidRDefault="006D4688" w:rsidP="002B4CB7">
      <w:pPr>
        <w:ind w:firstLine="709"/>
        <w:jc w:val="both"/>
      </w:pPr>
      <w:r w:rsidRPr="006D4688">
        <w:t>721337-7 "О внесении изменения в статью 8.21 Кодекса Российской Федерации об административных правонарушениях" (в части усиления административной ответственности за нарушение правил охраны атмосферного воздуха)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Красноярского края;</w:t>
      </w:r>
    </w:p>
    <w:p w:rsidR="006C76A2" w:rsidRDefault="006C76A2" w:rsidP="002B4CB7">
      <w:pPr>
        <w:ind w:firstLine="709"/>
        <w:jc w:val="both"/>
      </w:pPr>
      <w:r w:rsidRPr="006C76A2">
        <w:t>729921-7 "О внесении изменений в Федеральный закон "Об общих принципах организации местного самоуправления в Российской Федерации" (по вопросу уточнения статуса старосты сельского населенного пункта и порядка его назначения)</w:t>
      </w:r>
      <w:r>
        <w:t>, внесенный Законодательным Собранием Вологодской области, депутатом Государственной Думы А.В. Канаевым;</w:t>
      </w:r>
    </w:p>
    <w:p w:rsidR="006C76A2" w:rsidRDefault="006C76A2" w:rsidP="002B4CB7">
      <w:pPr>
        <w:ind w:firstLine="709"/>
        <w:jc w:val="both"/>
      </w:pPr>
      <w:r w:rsidRPr="006C76A2">
        <w:t>750699-7 " О внесении изменений в Основы законодательства Российской Федерации о нотариате"</w:t>
      </w:r>
      <w:r>
        <w:t xml:space="preserve"> </w:t>
      </w:r>
      <w:r w:rsidRPr="006C76A2">
        <w:t>(в части оптимизации нотариальной деятельности, повышения востребованности нотариальной защиты прав граждан и юридических лиц в условиях развития цифрового общества)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957F3A" w:rsidRDefault="00957F3A" w:rsidP="002B4CB7">
      <w:pPr>
        <w:ind w:firstLine="709"/>
        <w:jc w:val="both"/>
      </w:pPr>
      <w:proofErr w:type="gramStart"/>
      <w:r w:rsidRPr="00957F3A">
        <w:t xml:space="preserve">714644-7 "О внесении изменения </w:t>
      </w:r>
      <w:r>
        <w:t>в статью 17 Федерального закона</w:t>
      </w:r>
      <w:r>
        <w:br/>
      </w:r>
      <w:r w:rsidRPr="00957F3A">
        <w:t>"Об основных гарантиях избирательных прав и права на участие в референдуме граж</w:t>
      </w:r>
      <w:r>
        <w:t xml:space="preserve">дан Российской Федерации" </w:t>
      </w:r>
      <w:r w:rsidRPr="00957F3A">
        <w:t>(в части исключения военнослужащих, проходящих службу по призыву, из списков избирателей, участников референдумов по месту прохождения службы на региональных выборах, референдумах)</w:t>
      </w:r>
      <w:r>
        <w:t>, внесенный депутатами Государственной Думы</w:t>
      </w:r>
      <w:r>
        <w:br/>
        <w:t>В.Ф. Рашкиным, Д.А. Парфеновым, О.Н. Алимовой;</w:t>
      </w:r>
      <w:proofErr w:type="gramEnd"/>
    </w:p>
    <w:p w:rsidR="00957F3A" w:rsidRDefault="00957F3A" w:rsidP="002B4CB7">
      <w:pPr>
        <w:ind w:firstLine="709"/>
        <w:jc w:val="both"/>
      </w:pPr>
      <w:proofErr w:type="gramStart"/>
      <w:r w:rsidRPr="00957F3A">
        <w:t>582719-7 "О внесении изменений в статьи 38 и 71 Федерального закона "Об основных гарантиях избирательных прав и права на участие в референдуме граждан Российской Федерации" (в части взыскания расходов на подготовку и проведение выборов при назначении повторных выборов в связи с отказом от участия или отзывом кандидатов без вынуждающих обстоятельств)</w:t>
      </w:r>
      <w:r>
        <w:t>, внесенный депутатами Государственной Думы</w:t>
      </w:r>
      <w:r>
        <w:br/>
        <w:t>Г.А. Зюгановым, И.И. Мельниковым</w:t>
      </w:r>
      <w:proofErr w:type="gramEnd"/>
      <w:r>
        <w:t>, В.И. Кашиным и др.;</w:t>
      </w:r>
    </w:p>
    <w:p w:rsidR="00957F3A" w:rsidRDefault="00957F3A" w:rsidP="002B4CB7">
      <w:pPr>
        <w:ind w:firstLine="709"/>
        <w:jc w:val="both"/>
      </w:pPr>
      <w:r w:rsidRPr="00957F3A">
        <w:t xml:space="preserve">714621-7 "О внесении изменений в отдельные законодательные акты Российской Федерации в целях </w:t>
      </w:r>
      <w:proofErr w:type="gramStart"/>
      <w:r w:rsidRPr="00957F3A">
        <w:t>уточнения механизмов проведения контрольного подсчета голосов</w:t>
      </w:r>
      <w:proofErr w:type="gramEnd"/>
      <w:r w:rsidRPr="00957F3A">
        <w:t xml:space="preserve"> избирателей, участников референдума (ручного подсчета голосов) при использовании вместо стационарных ящиков для голосования технических средств подсчета голосов"</w:t>
      </w:r>
      <w:r>
        <w:t>, внесенный депутатами Государственной Думы В.Ф. Рашкиным, Д.А. Парфеновым,</w:t>
      </w:r>
      <w:r>
        <w:br/>
        <w:t>О.Н. Алимовой;</w:t>
      </w:r>
    </w:p>
    <w:p w:rsidR="00957F3A" w:rsidRDefault="00957F3A" w:rsidP="002B4CB7">
      <w:pPr>
        <w:ind w:firstLine="709"/>
        <w:jc w:val="both"/>
      </w:pPr>
      <w:proofErr w:type="gramStart"/>
      <w:r w:rsidRPr="00957F3A">
        <w:t xml:space="preserve">740224-7 "О внесении изменений в Кодекс Российской Федерации об административных правонарушениях в связи с принятием Федерального закона "О внесении изменений в отдельные законодательные акты Российской Федерации в связи с совершенствованием механизмов контроля за расходами лиц, замещающих государственные должности (иных лиц), и </w:t>
      </w:r>
      <w:r w:rsidRPr="00957F3A">
        <w:lastRenderedPageBreak/>
        <w:t>обращения в собственность Российской Федерации имущества, в отношении которого не представлено сведений, подтверж</w:t>
      </w:r>
      <w:r w:rsidR="00524E0E">
        <w:t>даю</w:t>
      </w:r>
      <w:r w:rsidRPr="00957F3A">
        <w:t>щих его приобретение на законные доходы"</w:t>
      </w:r>
      <w:r w:rsidR="00524E0E">
        <w:t>, внесенный</w:t>
      </w:r>
      <w:proofErr w:type="gramEnd"/>
      <w:r w:rsidR="00524E0E">
        <w:t xml:space="preserve"> депутатами Государственной Думы</w:t>
      </w:r>
      <w:r w:rsidR="00524E0E">
        <w:br/>
        <w:t>С.М. Мироновым, О.Н. Епифановой, М.В. Емельяновым и др.;</w:t>
      </w:r>
    </w:p>
    <w:p w:rsidR="00957F3A" w:rsidRDefault="00524E0E" w:rsidP="002B4CB7">
      <w:pPr>
        <w:ind w:firstLine="709"/>
        <w:jc w:val="both"/>
      </w:pPr>
      <w:r w:rsidRPr="00524E0E">
        <w:t>739148-7 "О внесени</w:t>
      </w:r>
      <w:r>
        <w:t>и изменений в Федеральный закон</w:t>
      </w:r>
      <w:r>
        <w:br/>
      </w:r>
      <w:r w:rsidRPr="00524E0E">
        <w:t>"Об исполнительном производстве" и отдельные законодательные акты Российской Федерации" (в части совершенствования процедуры взыскания исполнительского сбора)</w:t>
      </w:r>
      <w:r>
        <w:t>, внесенный депутатами Государственной Думы И.Б. Дивинским, С.И. Неверовым, А.К. Исаевым и др.;</w:t>
      </w:r>
    </w:p>
    <w:p w:rsidR="00957F3A" w:rsidRDefault="00524E0E" w:rsidP="002B4CB7">
      <w:pPr>
        <w:ind w:firstLine="709"/>
        <w:jc w:val="both"/>
      </w:pPr>
      <w:proofErr w:type="gramStart"/>
      <w:r w:rsidRPr="00524E0E">
        <w:t>734348-7 "О внесении изменения в Федеральный закон "О введении в действие Кодекса Российской Федерации об административных правонарушениях" (в части установления требования об обязательном представлении официального отзыва Правительства Российской Федерации при внесении законопроектов в Государственную Думу, предусматривающих внесение изменений и дополнений в Кодекс Российской Федерации об адми</w:t>
      </w:r>
      <w:r>
        <w:t xml:space="preserve">нистративных правонарушениях), </w:t>
      </w:r>
      <w:r w:rsidRPr="00524E0E">
        <w:t>вн</w:t>
      </w:r>
      <w:r>
        <w:t>есенный</w:t>
      </w:r>
      <w:r w:rsidRPr="00524E0E">
        <w:t xml:space="preserve"> депутат</w:t>
      </w:r>
      <w:r>
        <w:t>ами</w:t>
      </w:r>
      <w:r w:rsidRPr="00524E0E">
        <w:t xml:space="preserve"> Государственной Думы П.В.</w:t>
      </w:r>
      <w:r>
        <w:t xml:space="preserve"> </w:t>
      </w:r>
      <w:r w:rsidRPr="00524E0E">
        <w:t>Крашенинников</w:t>
      </w:r>
      <w:r>
        <w:t>ым</w:t>
      </w:r>
      <w:r w:rsidRPr="00524E0E">
        <w:t>, А.И.</w:t>
      </w:r>
      <w:r>
        <w:t xml:space="preserve"> </w:t>
      </w:r>
      <w:r w:rsidRPr="00524E0E">
        <w:t>Петров</w:t>
      </w:r>
      <w:r>
        <w:t>ым,</w:t>
      </w:r>
      <w:r>
        <w:br/>
      </w:r>
      <w:r w:rsidRPr="00524E0E">
        <w:t>М.Д.</w:t>
      </w:r>
      <w:r>
        <w:t xml:space="preserve"> </w:t>
      </w:r>
      <w:r w:rsidRPr="00524E0E">
        <w:t>Ооржак</w:t>
      </w:r>
      <w:proofErr w:type="gramEnd"/>
      <w:r w:rsidRPr="00524E0E">
        <w:t>, В.В.</w:t>
      </w:r>
      <w:r>
        <w:t xml:space="preserve"> </w:t>
      </w:r>
      <w:r w:rsidRPr="00524E0E">
        <w:t>Бузилов</w:t>
      </w:r>
      <w:r>
        <w:t>ым</w:t>
      </w:r>
      <w:r w:rsidRPr="00524E0E">
        <w:t>, А.Е.</w:t>
      </w:r>
      <w:r>
        <w:t xml:space="preserve"> Загребиным и др., </w:t>
      </w:r>
      <w:r w:rsidRPr="00524E0E">
        <w:t>член</w:t>
      </w:r>
      <w:r>
        <w:t>ом</w:t>
      </w:r>
      <w:r w:rsidRPr="00524E0E">
        <w:t xml:space="preserve"> Совета Федерации А.А.</w:t>
      </w:r>
      <w:r>
        <w:t xml:space="preserve"> </w:t>
      </w:r>
      <w:r w:rsidRPr="00524E0E">
        <w:t>Клишас</w:t>
      </w:r>
      <w:r>
        <w:t>;</w:t>
      </w:r>
    </w:p>
    <w:p w:rsidR="00894189" w:rsidRDefault="00524E0E" w:rsidP="002B4CB7">
      <w:pPr>
        <w:ind w:firstLine="709"/>
        <w:jc w:val="both"/>
      </w:pPr>
      <w:proofErr w:type="gramStart"/>
      <w:r w:rsidRPr="00524E0E">
        <w:t>733444-7 "О внесени</w:t>
      </w:r>
      <w:r>
        <w:t>и изменений в Федеральный закон</w:t>
      </w:r>
      <w:r>
        <w:br/>
      </w:r>
      <w:r w:rsidRPr="00524E0E">
        <w:t>"Об организации дорожного движения в Российской Федерации и о внесении изменений в отдельные законодател</w:t>
      </w:r>
      <w:r>
        <w:t>ьные акты Российской Федерации"</w:t>
      </w:r>
      <w:r>
        <w:br/>
      </w:r>
      <w:r w:rsidRPr="00524E0E">
        <w:t>(об уточнении порядка применения средств фотосъемки для фиксации нарушений правил д</w:t>
      </w:r>
      <w:r>
        <w:t xml:space="preserve">орожного движения), </w:t>
      </w:r>
      <w:r w:rsidRPr="00524E0E">
        <w:t>вн</w:t>
      </w:r>
      <w:r>
        <w:t>есенный</w:t>
      </w:r>
      <w:r w:rsidRPr="00524E0E">
        <w:t xml:space="preserve"> депутат</w:t>
      </w:r>
      <w:r>
        <w:t>ами</w:t>
      </w:r>
      <w:r w:rsidRPr="00524E0E">
        <w:t xml:space="preserve"> Государственной Думы Е.С.</w:t>
      </w:r>
      <w:r>
        <w:t xml:space="preserve"> </w:t>
      </w:r>
      <w:r w:rsidRPr="00524E0E">
        <w:t>Москвичев</w:t>
      </w:r>
      <w:r>
        <w:t>ым</w:t>
      </w:r>
      <w:r w:rsidRPr="00524E0E">
        <w:t>, В.И.</w:t>
      </w:r>
      <w:r>
        <w:t xml:space="preserve"> </w:t>
      </w:r>
      <w:r w:rsidRPr="00524E0E">
        <w:t>Лысаков</w:t>
      </w:r>
      <w:r>
        <w:t>ым,</w:t>
      </w:r>
      <w:r>
        <w:br/>
      </w:r>
      <w:r w:rsidRPr="00524E0E">
        <w:t>В.Б.</w:t>
      </w:r>
      <w:r>
        <w:t xml:space="preserve"> </w:t>
      </w:r>
      <w:r w:rsidRPr="00524E0E">
        <w:t>Ефимов</w:t>
      </w:r>
      <w:r>
        <w:t>ым</w:t>
      </w:r>
      <w:r w:rsidRPr="00524E0E">
        <w:t>, А.А.</w:t>
      </w:r>
      <w:r>
        <w:t xml:space="preserve"> </w:t>
      </w:r>
      <w:r w:rsidRPr="00524E0E">
        <w:t>Носов</w:t>
      </w:r>
      <w:r>
        <w:t>ым и др.;</w:t>
      </w:r>
      <w:proofErr w:type="gramEnd"/>
    </w:p>
    <w:p w:rsidR="006007B7" w:rsidRDefault="006007B7" w:rsidP="002B4CB7">
      <w:pPr>
        <w:ind w:firstLine="709"/>
        <w:jc w:val="both"/>
      </w:pPr>
      <w:r w:rsidRPr="006007B7">
        <w:t>729899-7 "О внесении изменений в статьи 23.1 и 28.3 Кодекса Российской Федерации об административных правонарушениях" (в целях наделения судей полномочиями по рассмотрению дел об административных правонарушениях за нарушения законодательства о контрактной системе в сфере за</w:t>
      </w:r>
      <w:r>
        <w:t xml:space="preserve">купок для муниципальных нужд), </w:t>
      </w:r>
      <w:proofErr w:type="gramStart"/>
      <w:r w:rsidRPr="006007B7">
        <w:t>вн</w:t>
      </w:r>
      <w:r>
        <w:t>есенный</w:t>
      </w:r>
      <w:proofErr w:type="gramEnd"/>
      <w:r>
        <w:t xml:space="preserve"> </w:t>
      </w:r>
      <w:r w:rsidRPr="006007B7">
        <w:t>Мурманск</w:t>
      </w:r>
      <w:r>
        <w:t xml:space="preserve">ой </w:t>
      </w:r>
      <w:r w:rsidRPr="006007B7">
        <w:t>областн</w:t>
      </w:r>
      <w:r>
        <w:t>ой</w:t>
      </w:r>
      <w:r w:rsidRPr="006007B7">
        <w:t xml:space="preserve"> Дум</w:t>
      </w:r>
      <w:r>
        <w:t>ой;</w:t>
      </w:r>
    </w:p>
    <w:p w:rsidR="006007B7" w:rsidRDefault="006007B7" w:rsidP="002B4CB7">
      <w:pPr>
        <w:ind w:firstLine="709"/>
        <w:jc w:val="both"/>
      </w:pPr>
      <w:r w:rsidRPr="006007B7">
        <w:t>748758-7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работодателем сроков представления сведений о трудовой деятельности либо за представление неполных и (или) недостоверных сведений"</w:t>
      </w:r>
      <w:r>
        <w:t>, внесенный Правительством Российской Федерации;</w:t>
      </w:r>
    </w:p>
    <w:p w:rsidR="006007B7" w:rsidRDefault="006007B7" w:rsidP="006007B7">
      <w:pPr>
        <w:ind w:firstLine="709"/>
        <w:jc w:val="both"/>
      </w:pPr>
      <w:proofErr w:type="gramStart"/>
      <w:r w:rsidRPr="006007B7">
        <w:t>736458-7 "О внесени</w:t>
      </w:r>
      <w:r>
        <w:t>и изменений в Федеральный закон</w:t>
      </w:r>
      <w:r>
        <w:br/>
      </w:r>
      <w:r w:rsidRPr="006007B7">
        <w:t>"О государственной регистрации юридических лиц и индивидуальных предпринимателей" в части предоставления гарантий по выплате выходного пособия и сохранению среднего месячного заработка работнику, увольняемому в связи с ликвидацией организации либо сокращением численности или штата работников организации, в том числе из организации, расположенной в районах Крайнего Севера и приравненных к ним местностях"</w:t>
      </w:r>
      <w:r>
        <w:t xml:space="preserve">, </w:t>
      </w:r>
      <w:r>
        <w:t>внесенный Правительством Российской</w:t>
      </w:r>
      <w:proofErr w:type="gramEnd"/>
      <w:r>
        <w:t xml:space="preserve"> Федерации;</w:t>
      </w:r>
    </w:p>
    <w:p w:rsidR="002B4CB7" w:rsidRDefault="002B4CB7" w:rsidP="00EE2766">
      <w:pPr>
        <w:tabs>
          <w:tab w:val="left" w:pos="6510"/>
        </w:tabs>
        <w:ind w:firstLine="709"/>
        <w:jc w:val="both"/>
      </w:pPr>
      <w:r w:rsidRPr="006E73B9">
        <w:lastRenderedPageBreak/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433F8E" w:rsidRDefault="00600D46" w:rsidP="009A5DC4">
      <w:pPr>
        <w:tabs>
          <w:tab w:val="left" w:pos="6510"/>
        </w:tabs>
        <w:ind w:firstLine="709"/>
        <w:jc w:val="both"/>
      </w:pPr>
      <w:r>
        <w:t>23</w:t>
      </w:r>
      <w:r w:rsidR="000A063D">
        <w:t>.05.2019 № 61</w:t>
      </w:r>
      <w:r>
        <w:t>88</w:t>
      </w:r>
      <w:r w:rsidR="000A063D">
        <w:t>-7 ГД "</w:t>
      </w:r>
      <w:r w:rsidRPr="00600D46">
        <w:t>О проекте федерального закона № 695449-7 "О внесении изменений в Федеральный зако</w:t>
      </w:r>
      <w:r>
        <w:t>н "О лотереях</w:t>
      </w:r>
      <w:r w:rsidR="000A063D" w:rsidRPr="000A063D">
        <w:t>"</w:t>
      </w:r>
      <w:r w:rsidR="000A063D">
        <w:t>;</w:t>
      </w:r>
    </w:p>
    <w:p w:rsidR="00AA2236" w:rsidRDefault="00AA2236" w:rsidP="009A5DC4">
      <w:pPr>
        <w:tabs>
          <w:tab w:val="left" w:pos="6510"/>
        </w:tabs>
        <w:ind w:firstLine="709"/>
        <w:jc w:val="both"/>
      </w:pPr>
      <w:proofErr w:type="gramStart"/>
      <w:r>
        <w:t>18.06.2019 № 6278-7 ГД "</w:t>
      </w:r>
      <w:r w:rsidRPr="00AA2236">
        <w:t>О проекте федерального закона № 649460-7 "О внесении изменений в Кодекс Российской Федерации об административных правонарушениях в части установления мер ответственности за нарушение требований по оснащению стационарных источников выбросов загрязняющих веществ, сбросов загрязняющих веществ системами автоматического контроля и по предоставлению в государственные органы информации, полученной с использованием таких систем"</w:t>
      </w:r>
      <w:r>
        <w:t>;</w:t>
      </w:r>
      <w:proofErr w:type="gramEnd"/>
    </w:p>
    <w:p w:rsidR="00AA2236" w:rsidRDefault="00AA2236" w:rsidP="009A5DC4">
      <w:pPr>
        <w:tabs>
          <w:tab w:val="left" w:pos="6510"/>
        </w:tabs>
        <w:ind w:firstLine="709"/>
        <w:jc w:val="both"/>
      </w:pPr>
      <w:r>
        <w:t>19.06.2019 № 6310-7 ГД "</w:t>
      </w:r>
      <w:r w:rsidRPr="00AA2236">
        <w:t>О проекте федерального закона № 590715-7 "О внесении изменений в Федеральный закон "О политических партиях"</w:t>
      </w:r>
      <w:r w:rsidR="00507E49">
        <w:t>;</w:t>
      </w:r>
    </w:p>
    <w:p w:rsidR="00AA2236" w:rsidRDefault="00507E49" w:rsidP="009A5DC4">
      <w:pPr>
        <w:tabs>
          <w:tab w:val="left" w:pos="6510"/>
        </w:tabs>
        <w:ind w:firstLine="709"/>
        <w:jc w:val="both"/>
      </w:pPr>
      <w:r>
        <w:t>19.06</w:t>
      </w:r>
      <w:r w:rsidR="00AA2236">
        <w:t>.2019 № 6</w:t>
      </w:r>
      <w:r>
        <w:t>311</w:t>
      </w:r>
      <w:r w:rsidR="00AA2236">
        <w:t>-7 ГД "</w:t>
      </w:r>
      <w:r w:rsidRPr="00507E49">
        <w:t xml:space="preserve">О проекте федерального закона № 650809-7 "О </w:t>
      </w:r>
      <w:r>
        <w:t>внесении изменений в статьи 41</w:t>
      </w:r>
      <w:r>
        <w:rPr>
          <w:vertAlign w:val="superscript"/>
        </w:rPr>
        <w:t>1</w:t>
      </w:r>
      <w:r>
        <w:t xml:space="preserve"> и 41</w:t>
      </w:r>
      <w:r>
        <w:rPr>
          <w:vertAlign w:val="superscript"/>
        </w:rPr>
        <w:t>8</w:t>
      </w:r>
      <w:r>
        <w:t xml:space="preserve"> Федерального закона</w:t>
      </w:r>
      <w:r>
        <w:br/>
      </w:r>
      <w:r w:rsidRPr="00507E49">
        <w:t>"О гражданстве Российской Федерации"</w:t>
      </w:r>
      <w:r>
        <w:t xml:space="preserve"> и статью 3 Федерального закона</w:t>
      </w:r>
      <w:r>
        <w:br/>
      </w:r>
      <w:r w:rsidRPr="00507E49">
        <w:t>"О внесении изменений в Федеральный закон "О гражданстве Российской Федерации"</w:t>
      </w:r>
      <w:r>
        <w:t>;</w:t>
      </w:r>
    </w:p>
    <w:p w:rsidR="00BA34F0" w:rsidRDefault="00BA34F0" w:rsidP="009A5DC4">
      <w:pPr>
        <w:tabs>
          <w:tab w:val="left" w:pos="6510"/>
        </w:tabs>
        <w:ind w:firstLine="709"/>
        <w:jc w:val="both"/>
      </w:pPr>
      <w:r>
        <w:t>19.06.2019 № 6301-7 ГД "</w:t>
      </w:r>
      <w:r w:rsidRPr="00BA34F0">
        <w:t>О проекте федерального закона № 707989-7 "О внесении изменений в отдельные законодательные акты Российской Федерации"</w:t>
      </w:r>
      <w:r>
        <w:t>;</w:t>
      </w:r>
    </w:p>
    <w:p w:rsidR="00BA34F0" w:rsidRDefault="00BA34F0" w:rsidP="009A5DC4">
      <w:pPr>
        <w:tabs>
          <w:tab w:val="left" w:pos="6510"/>
        </w:tabs>
        <w:ind w:firstLine="709"/>
        <w:jc w:val="both"/>
      </w:pPr>
      <w:r>
        <w:t>19.06.2019 № 6308-7 ГД "</w:t>
      </w:r>
      <w:r w:rsidRPr="00BA34F0">
        <w:t>О проекте федерального закона № 460526-7 "О внесении изменений в Кодекс Российской Федерации об административных правонарушениях"</w:t>
      </w:r>
      <w:r>
        <w:t>;</w:t>
      </w:r>
    </w:p>
    <w:p w:rsidR="00AC1A50" w:rsidRDefault="00AC1A50" w:rsidP="009A5DC4">
      <w:pPr>
        <w:tabs>
          <w:tab w:val="left" w:pos="6510"/>
        </w:tabs>
        <w:ind w:firstLine="709"/>
        <w:jc w:val="both"/>
      </w:pPr>
      <w:r>
        <w:t>25.06.2019 № 6338-7 ГД "</w:t>
      </w:r>
      <w:r w:rsidRPr="00AC1A50">
        <w:t>О проекте федерального закона № 606648-7 "О внесении изменений в отдельные законодательные акты в части совершенствования правового регулирования использования нацистской символики в произведениях науки, литературы, искусства"</w:t>
      </w:r>
      <w:r>
        <w:t>;</w:t>
      </w:r>
    </w:p>
    <w:p w:rsidR="008C6764" w:rsidRDefault="008C6764" w:rsidP="009A5DC4">
      <w:pPr>
        <w:tabs>
          <w:tab w:val="left" w:pos="6510"/>
        </w:tabs>
        <w:ind w:firstLine="709"/>
        <w:jc w:val="both"/>
      </w:pPr>
      <w:r>
        <w:t>26.06.2019 № 6360-7 ГД "</w:t>
      </w:r>
      <w:r w:rsidRPr="008C6764">
        <w:t>О проекте федерального закона № 642056-7 "О внесении изменений в Кодекс Российской Федерации об административных правонарушениях в связи с усилением административной ответственности за нарушения в области рыболовства и сохранения водных биологических ресурсов"</w:t>
      </w:r>
      <w:r>
        <w:t>;</w:t>
      </w:r>
    </w:p>
    <w:p w:rsidR="008C6764" w:rsidRDefault="008C6764" w:rsidP="009A5DC4">
      <w:pPr>
        <w:tabs>
          <w:tab w:val="left" w:pos="6510"/>
        </w:tabs>
        <w:ind w:firstLine="709"/>
        <w:jc w:val="both"/>
      </w:pPr>
      <w:r>
        <w:t>27.06.2019 № 6381-7 ГД "</w:t>
      </w:r>
      <w:r w:rsidRPr="008C6764">
        <w:t>О проекте федерального закона № 651706-7 "О внесении изменения в статью 77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8C6764" w:rsidRDefault="008C6764" w:rsidP="009A5DC4">
      <w:pPr>
        <w:tabs>
          <w:tab w:val="left" w:pos="6510"/>
        </w:tabs>
        <w:ind w:firstLine="709"/>
        <w:jc w:val="both"/>
      </w:pPr>
      <w:r>
        <w:t>27.06.2019 № 6385-7 ГД "</w:t>
      </w:r>
      <w:r w:rsidRPr="008C6764">
        <w:t>О проекте федерального закона № 651156-7 "О внесении изменения в статью 13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t>;</w:t>
      </w:r>
    </w:p>
    <w:p w:rsidR="008C6764" w:rsidRDefault="008C6764" w:rsidP="009A5DC4">
      <w:pPr>
        <w:tabs>
          <w:tab w:val="left" w:pos="6510"/>
        </w:tabs>
        <w:ind w:firstLine="709"/>
        <w:jc w:val="both"/>
      </w:pPr>
      <w:r>
        <w:t>27.06.2019 № 638</w:t>
      </w:r>
      <w:r w:rsidR="00FE0C41">
        <w:t>2</w:t>
      </w:r>
      <w:r>
        <w:t>-7 ГД "</w:t>
      </w:r>
      <w:r w:rsidR="00FE0C41" w:rsidRPr="00FE0C41">
        <w:t xml:space="preserve">О проекте федерального закона № 473562-7 "О внесении изменений </w:t>
      </w:r>
      <w:r w:rsidR="00FE0C41">
        <w:t>в статью 32 Федерального закона</w:t>
      </w:r>
      <w:r w:rsidR="00FE0C41">
        <w:br/>
      </w:r>
      <w:r w:rsidR="00FE0C41" w:rsidRPr="00FE0C41">
        <w:t>"О государственной гражданск</w:t>
      </w:r>
      <w:r w:rsidR="00FE0C41">
        <w:t>ой службе Российской Федерации";</w:t>
      </w:r>
    </w:p>
    <w:p w:rsidR="006C76A2" w:rsidRDefault="006C76A2" w:rsidP="009A5DC4">
      <w:pPr>
        <w:tabs>
          <w:tab w:val="left" w:pos="6510"/>
        </w:tabs>
        <w:ind w:firstLine="709"/>
        <w:jc w:val="both"/>
      </w:pPr>
      <w:r>
        <w:t>11.07.2019 № 6463-7 ГД "</w:t>
      </w:r>
      <w:r w:rsidRPr="006C76A2">
        <w:t>О проекте федерального закона № 645595-7 "О внесении изменения в статью 28.7 Кодекса Российской Федерации об административных правонарушениях"</w:t>
      </w:r>
      <w:r>
        <w:t>;</w:t>
      </w:r>
    </w:p>
    <w:p w:rsidR="006C76A2" w:rsidRDefault="006C76A2" w:rsidP="009A5DC4">
      <w:pPr>
        <w:tabs>
          <w:tab w:val="left" w:pos="6510"/>
        </w:tabs>
        <w:ind w:firstLine="709"/>
        <w:jc w:val="both"/>
      </w:pPr>
      <w:r>
        <w:lastRenderedPageBreak/>
        <w:t>11.07.2019 № 6467-7 ГД "</w:t>
      </w:r>
      <w:r w:rsidRPr="006C76A2">
        <w:t>О проекте федерального закона № 661843-7 "О</w:t>
      </w:r>
      <w:r>
        <w:t xml:space="preserve"> внесении изменений в статью 2</w:t>
      </w:r>
      <w:r>
        <w:rPr>
          <w:vertAlign w:val="superscript"/>
        </w:rPr>
        <w:t>1</w:t>
      </w:r>
      <w:r w:rsidRPr="006C76A2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>;</w:t>
      </w:r>
    </w:p>
    <w:p w:rsidR="006C76A2" w:rsidRDefault="006C76A2" w:rsidP="009A5DC4">
      <w:pPr>
        <w:tabs>
          <w:tab w:val="left" w:pos="6510"/>
        </w:tabs>
        <w:ind w:firstLine="709"/>
        <w:jc w:val="both"/>
      </w:pPr>
      <w:r>
        <w:t>11.07.2019 № 6459-7 ГД "</w:t>
      </w:r>
      <w:r w:rsidRPr="006C76A2">
        <w:t>О проекте федерального закона № 707109-7 "О внесении изменений в Федеральный закон "Об административном надзоре за лицами, освобожденными из мест лишения свободы"</w:t>
      </w:r>
      <w:r>
        <w:t>;</w:t>
      </w:r>
    </w:p>
    <w:p w:rsidR="006C76A2" w:rsidRDefault="006C76A2" w:rsidP="009A5DC4">
      <w:pPr>
        <w:tabs>
          <w:tab w:val="left" w:pos="6510"/>
        </w:tabs>
        <w:ind w:firstLine="709"/>
        <w:jc w:val="both"/>
      </w:pPr>
      <w:r>
        <w:t>09.07.2019 № 6420-7 ГД "</w:t>
      </w:r>
      <w:r w:rsidRPr="006C76A2">
        <w:t>О проекте федерального закона № 718759-7 "О внесении изменений в Кодекс Российской Федерации об административных правонарушениях в части установления ответственности организаций отдыха детей и их оздоровления за нарушение требований законодательства Российской Федерации в сфере организации отдыха и оздоровления детей"</w:t>
      </w:r>
      <w:r>
        <w:t>;</w:t>
      </w:r>
    </w:p>
    <w:p w:rsidR="003E4250" w:rsidRDefault="003E4250" w:rsidP="009A5DC4">
      <w:pPr>
        <w:tabs>
          <w:tab w:val="left" w:pos="6510"/>
        </w:tabs>
        <w:ind w:firstLine="709"/>
        <w:jc w:val="both"/>
      </w:pPr>
    </w:p>
    <w:p w:rsidR="002B4CB7" w:rsidRDefault="002B4CB7" w:rsidP="002B4CB7">
      <w:pPr>
        <w:ind w:firstLine="709"/>
        <w:jc w:val="both"/>
      </w:pPr>
      <w:r>
        <w:t>постановлени</w:t>
      </w:r>
      <w:r w:rsidR="005B7895">
        <w:t>я</w:t>
      </w:r>
      <w:r>
        <w:t>:</w:t>
      </w:r>
    </w:p>
    <w:p w:rsidR="00600D46" w:rsidRDefault="00600D46" w:rsidP="00600D46">
      <w:pPr>
        <w:ind w:firstLine="709"/>
        <w:jc w:val="both"/>
      </w:pPr>
      <w:r>
        <w:t xml:space="preserve">Мурманской областной Думы "О внесении в порядке законодательной инициативы в Государственную Думу Федерального Собрания Российской Федерации проекта федерального закона "О внесении изменений в статьи 23.1 и 28.3 Кодекса Российской Федерации </w:t>
      </w:r>
      <w:proofErr w:type="gramStart"/>
      <w:r>
        <w:t>об</w:t>
      </w:r>
      <w:proofErr w:type="gramEnd"/>
      <w:r>
        <w:t xml:space="preserve"> административных правонарушений";</w:t>
      </w:r>
    </w:p>
    <w:p w:rsidR="002B4CB7" w:rsidRDefault="00600D46" w:rsidP="00600D46">
      <w:pPr>
        <w:ind w:firstLine="709"/>
        <w:jc w:val="both"/>
      </w:pPr>
      <w:r>
        <w:t xml:space="preserve">Законодательного Собрания Нижегородской области "О внесении изменений в Кодекс Российской Федерации об административных правонарушениях"; </w:t>
      </w:r>
    </w:p>
    <w:p w:rsidR="00600D46" w:rsidRDefault="00600D46" w:rsidP="00600D46">
      <w:pPr>
        <w:ind w:firstLine="709"/>
        <w:jc w:val="both"/>
      </w:pPr>
      <w:r>
        <w:t>Государственного Совета Республики Татарстан "</w:t>
      </w:r>
      <w:r w:rsidR="006F5E77">
        <w:t xml:space="preserve">О законодательной инициативе Государственного Совета Республики Татарстан по внесению в Государственную Думу Федерального Собрания Российской </w:t>
      </w:r>
      <w:r w:rsidR="007D4992">
        <w:t xml:space="preserve">Федерации </w:t>
      </w:r>
      <w:r w:rsidR="006F5E77">
        <w:t>проекта федерального закона "О внесении изменений в статью 13 Федерального закона 2Об организации дорожного движения в Российской Федерации и о внесении изменений в отдельные законодательные акты Российской Федерации";</w:t>
      </w:r>
    </w:p>
    <w:p w:rsidR="006F5E77" w:rsidRDefault="006F5E77" w:rsidP="00600D46">
      <w:pPr>
        <w:ind w:firstLine="709"/>
        <w:jc w:val="both"/>
      </w:pPr>
      <w:r>
        <w:t xml:space="preserve"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</w:t>
      </w:r>
      <w:r w:rsidR="007D4992">
        <w:t xml:space="preserve">Федерации </w:t>
      </w:r>
      <w:r>
        <w:t>проекта федерального закона "О внесении изменений в статью 157 Уголовного кодекса Российской Федерации";</w:t>
      </w:r>
    </w:p>
    <w:p w:rsidR="006F5E77" w:rsidRDefault="006F5E77" w:rsidP="00600D46">
      <w:pPr>
        <w:ind w:firstLine="709"/>
        <w:jc w:val="both"/>
      </w:pPr>
      <w:r>
        <w:t xml:space="preserve"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</w:t>
      </w:r>
      <w:r w:rsidR="007D4992">
        <w:t xml:space="preserve">Федерации </w:t>
      </w:r>
      <w:r>
        <w:t>проекта федерального закона "О внесении изменений в статью 235 Гражданского кодекса Российской Федерации";</w:t>
      </w:r>
    </w:p>
    <w:p w:rsidR="006C76A2" w:rsidRDefault="006F5E77" w:rsidP="00600D46">
      <w:pPr>
        <w:ind w:firstLine="709"/>
        <w:jc w:val="both"/>
      </w:pPr>
      <w:r>
        <w:t xml:space="preserve"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</w:t>
      </w:r>
      <w:r w:rsidR="007D4992">
        <w:t xml:space="preserve">Федерации </w:t>
      </w:r>
      <w:r>
        <w:t xml:space="preserve">проекта федерального закона "О внесении изменений в статью 113 семейного </w:t>
      </w:r>
      <w:r>
        <w:lastRenderedPageBreak/>
        <w:t>кодекса Российской Федерации и статью 102 Федерального закона</w:t>
      </w:r>
      <w:r>
        <w:br/>
        <w:t>"Об испо</w:t>
      </w:r>
      <w:r w:rsidR="00806C53">
        <w:t>лнительном производстве"</w:t>
      </w:r>
      <w:r w:rsidR="006C76A2">
        <w:t>;</w:t>
      </w:r>
    </w:p>
    <w:p w:rsidR="006C76A2" w:rsidRDefault="006C76A2" w:rsidP="00600D46">
      <w:pPr>
        <w:ind w:firstLine="709"/>
        <w:jc w:val="both"/>
      </w:pPr>
      <w:r>
        <w:t xml:space="preserve">Государственного Совета Удмуртской Республики "О внесении в порядке законодательной инициативы в Государственную Думу Федерального Собрания Российской Федерации проекта федерального закона "О внесении изменений в статьи 1.3.1 и 32.2 Кодекса Российской Федерации </w:t>
      </w:r>
      <w:proofErr w:type="gramStart"/>
      <w:r>
        <w:t>об</w:t>
      </w:r>
      <w:proofErr w:type="gramEnd"/>
      <w:r>
        <w:t xml:space="preserve"> административных правонарушений";</w:t>
      </w:r>
    </w:p>
    <w:p w:rsidR="006007B7" w:rsidRDefault="007549F5" w:rsidP="00600D46">
      <w:pPr>
        <w:ind w:firstLine="709"/>
        <w:jc w:val="both"/>
        <w:rPr>
          <w:snapToGrid w:val="0"/>
          <w:szCs w:val="28"/>
        </w:rPr>
      </w:pPr>
      <w:r>
        <w:t xml:space="preserve">Государственного Совета Удмуртской Республики "О внесении в порядке законодательной инициативы в Государственную Думу Федерального Собрания Российской Федерации проекта федерального закона "О внесении изменения в статью 23.1 Кодекса Российской Федерации </w:t>
      </w:r>
      <w:proofErr w:type="gramStart"/>
      <w:r>
        <w:t>об</w:t>
      </w:r>
      <w:proofErr w:type="gramEnd"/>
      <w:r>
        <w:t xml:space="preserve"> административных правонарушений"</w:t>
      </w:r>
      <w:r w:rsidR="006007B7">
        <w:t>;</w:t>
      </w:r>
    </w:p>
    <w:p w:rsidR="006007B7" w:rsidRDefault="006007B7" w:rsidP="00600D4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Парламента Кабардино-Балкарской Республики </w:t>
      </w:r>
      <w:r>
        <w:t>"О внесении в Государственную Думу Федерального Собрания Российской Федерации в порядке законодательной инициативы</w:t>
      </w:r>
      <w:r>
        <w:t xml:space="preserve"> проекта федерального закона</w:t>
      </w:r>
      <w:r>
        <w:br/>
      </w:r>
      <w:r>
        <w:t>"О внесении изменений в</w:t>
      </w:r>
      <w:r>
        <w:t xml:space="preserve"> </w:t>
      </w:r>
      <w:r w:rsidRPr="006007B7">
        <w:t>Кодекс Российской Федерации об административных правонарушениях"</w:t>
      </w:r>
      <w:r>
        <w:t>;</w:t>
      </w:r>
    </w:p>
    <w:p w:rsidR="006F5E77" w:rsidRDefault="006007B7" w:rsidP="00600D46">
      <w:pPr>
        <w:ind w:firstLine="709"/>
        <w:jc w:val="both"/>
        <w:rPr>
          <w:snapToGrid w:val="0"/>
          <w:szCs w:val="28"/>
        </w:rPr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</w:t>
      </w:r>
      <w:r w:rsidR="007D4992">
        <w:t xml:space="preserve"> Федерации</w:t>
      </w:r>
      <w:r>
        <w:t xml:space="preserve"> проекта федерального закона "О внесении изменени</w:t>
      </w:r>
      <w:r w:rsidR="007D4992">
        <w:t>я</w:t>
      </w:r>
      <w:r>
        <w:t xml:space="preserve"> в статью </w:t>
      </w:r>
      <w:r w:rsidR="007D4992">
        <w:t xml:space="preserve">13.20 Кодекса Российской Федерации об административных правонарушениях" </w:t>
      </w:r>
      <w:r w:rsidR="00806C53" w:rsidRPr="006E73B9">
        <w:rPr>
          <w:snapToGrid w:val="0"/>
          <w:szCs w:val="28"/>
        </w:rPr>
        <w:t>комитет</w:t>
      </w:r>
    </w:p>
    <w:p w:rsidR="003E4250" w:rsidRPr="006E73B9" w:rsidRDefault="003E4250" w:rsidP="00806C53">
      <w:pPr>
        <w:jc w:val="both"/>
        <w:rPr>
          <w:snapToGrid w:val="0"/>
          <w:szCs w:val="28"/>
        </w:rPr>
      </w:pPr>
    </w:p>
    <w:p w:rsidR="00806C53" w:rsidRPr="006E73B9" w:rsidRDefault="00806C53" w:rsidP="00806C53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806C53" w:rsidRPr="00DE00A7" w:rsidRDefault="00806C53" w:rsidP="007A29F6">
      <w:pPr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3018C2" w:rsidRDefault="002B4CB7" w:rsidP="002B4CB7">
      <w:pPr>
        <w:ind w:firstLine="709"/>
        <w:jc w:val="both"/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AA2236" w:rsidRPr="00AA2236">
        <w:t>710746-7</w:t>
      </w:r>
      <w:r w:rsidR="00AA2236">
        <w:t xml:space="preserve">, </w:t>
      </w:r>
      <w:r w:rsidR="00AA2236" w:rsidRPr="00AA2236">
        <w:t>709181-7</w:t>
      </w:r>
      <w:r w:rsidR="00AA2236">
        <w:t xml:space="preserve">, </w:t>
      </w:r>
      <w:r w:rsidR="00AA2236" w:rsidRPr="00AA2236">
        <w:t>715029-7</w:t>
      </w:r>
      <w:r w:rsidR="00AA2236">
        <w:t>,</w:t>
      </w:r>
      <w:r w:rsidR="00BA34F0">
        <w:t xml:space="preserve"> </w:t>
      </w:r>
      <w:r w:rsidR="00BA34F0" w:rsidRPr="00BA34F0">
        <w:t>715468-7</w:t>
      </w:r>
      <w:r w:rsidR="00BA34F0">
        <w:t>,</w:t>
      </w:r>
      <w:r w:rsidR="00894189">
        <w:t xml:space="preserve"> </w:t>
      </w:r>
      <w:r w:rsidR="00894189" w:rsidRPr="00894189">
        <w:t>707410-7</w:t>
      </w:r>
      <w:r w:rsidR="00894189">
        <w:t xml:space="preserve">, </w:t>
      </w:r>
      <w:r w:rsidR="00894189" w:rsidRPr="00894189">
        <w:t>717204-7</w:t>
      </w:r>
      <w:r w:rsidR="00894189">
        <w:t xml:space="preserve">, </w:t>
      </w:r>
      <w:r w:rsidR="00894189" w:rsidRPr="00894189">
        <w:t>706820-7</w:t>
      </w:r>
      <w:r w:rsidR="00894189">
        <w:t xml:space="preserve">, </w:t>
      </w:r>
      <w:r w:rsidR="00894189" w:rsidRPr="00894189">
        <w:t>710424-7</w:t>
      </w:r>
      <w:r w:rsidR="00894189">
        <w:t xml:space="preserve">, </w:t>
      </w:r>
      <w:r w:rsidR="00894189" w:rsidRPr="00894189">
        <w:t>729516-7</w:t>
      </w:r>
      <w:r w:rsidR="00894189">
        <w:t>,</w:t>
      </w:r>
      <w:r w:rsidR="007E4109">
        <w:t xml:space="preserve"> </w:t>
      </w:r>
      <w:r w:rsidR="007E4109" w:rsidRPr="007E4109">
        <w:t>699098-7</w:t>
      </w:r>
      <w:r w:rsidR="007E4109">
        <w:t xml:space="preserve">, </w:t>
      </w:r>
      <w:r w:rsidR="007E4109" w:rsidRPr="007E4109">
        <w:t>724021-7</w:t>
      </w:r>
      <w:r w:rsidR="007E4109">
        <w:t xml:space="preserve">, </w:t>
      </w:r>
      <w:r w:rsidR="007E4109" w:rsidRPr="007E4109">
        <w:t>706816-7</w:t>
      </w:r>
      <w:r w:rsidR="007E4109">
        <w:t xml:space="preserve">, </w:t>
      </w:r>
      <w:r w:rsidR="007E4109" w:rsidRPr="007E4109">
        <w:t>721797-7</w:t>
      </w:r>
      <w:r w:rsidR="007E4109">
        <w:t xml:space="preserve">, </w:t>
      </w:r>
      <w:r w:rsidR="007E4109" w:rsidRPr="007E4109">
        <w:t>715032-7</w:t>
      </w:r>
      <w:r w:rsidR="007E4109">
        <w:t xml:space="preserve">, </w:t>
      </w:r>
      <w:r w:rsidR="00AC1A50" w:rsidRPr="007E4109">
        <w:t>697153-7</w:t>
      </w:r>
      <w:r w:rsidR="00AC1A50">
        <w:t xml:space="preserve">, </w:t>
      </w:r>
      <w:r w:rsidR="00AC1A50" w:rsidRPr="00AC1A50">
        <w:t>720239-7</w:t>
      </w:r>
      <w:r w:rsidR="00AC1A50">
        <w:t>,</w:t>
      </w:r>
      <w:r w:rsidR="008C6764">
        <w:t xml:space="preserve"> </w:t>
      </w:r>
      <w:r w:rsidR="008C6764" w:rsidRPr="008C6764">
        <w:t>722945-7</w:t>
      </w:r>
      <w:r w:rsidR="008C6764">
        <w:t xml:space="preserve">, </w:t>
      </w:r>
      <w:r w:rsidR="008C6764" w:rsidRPr="008C6764">
        <w:t>723424-7</w:t>
      </w:r>
      <w:r w:rsidR="008C6764">
        <w:t>,</w:t>
      </w:r>
      <w:r w:rsidR="00806C53">
        <w:t xml:space="preserve"> </w:t>
      </w:r>
      <w:r w:rsidR="00806C53" w:rsidRPr="00806C53">
        <w:t>720340-7</w:t>
      </w:r>
      <w:r w:rsidR="00806C53">
        <w:t xml:space="preserve">, </w:t>
      </w:r>
      <w:r w:rsidR="00806C53" w:rsidRPr="00806C53">
        <w:t>720900-7</w:t>
      </w:r>
      <w:r w:rsidR="00806C53">
        <w:t xml:space="preserve">, </w:t>
      </w:r>
      <w:r w:rsidR="00806C53" w:rsidRPr="00806C53">
        <w:t>733415-7</w:t>
      </w:r>
      <w:r w:rsidR="00806C53">
        <w:t>,</w:t>
      </w:r>
      <w:r w:rsidR="006D4688">
        <w:t xml:space="preserve"> </w:t>
      </w:r>
      <w:r w:rsidR="006D4688" w:rsidRPr="006D4688">
        <w:t>721337-7</w:t>
      </w:r>
      <w:r w:rsidR="006D4688">
        <w:t>,</w:t>
      </w:r>
      <w:r w:rsidR="006C76A2">
        <w:t xml:space="preserve"> </w:t>
      </w:r>
      <w:r w:rsidR="006C76A2" w:rsidRPr="006C76A2">
        <w:t>729921-7</w:t>
      </w:r>
      <w:r w:rsidR="006C76A2">
        <w:t xml:space="preserve">, </w:t>
      </w:r>
      <w:r w:rsidR="006C76A2" w:rsidRPr="006C76A2">
        <w:t>750699-7</w:t>
      </w:r>
      <w:r w:rsidR="006C76A2">
        <w:t>,</w:t>
      </w:r>
      <w:r w:rsidR="00957F3A">
        <w:t xml:space="preserve"> </w:t>
      </w:r>
      <w:r w:rsidR="00957F3A" w:rsidRPr="00957F3A">
        <w:t>714644-7</w:t>
      </w:r>
      <w:r w:rsidR="00957F3A">
        <w:t xml:space="preserve">, </w:t>
      </w:r>
      <w:r w:rsidR="00957F3A" w:rsidRPr="00957F3A">
        <w:t>582719-7</w:t>
      </w:r>
      <w:r w:rsidR="00957F3A">
        <w:t xml:space="preserve">, </w:t>
      </w:r>
      <w:r w:rsidR="00957F3A" w:rsidRPr="00957F3A">
        <w:t>714621-7</w:t>
      </w:r>
      <w:r w:rsidR="00957F3A">
        <w:t xml:space="preserve">, </w:t>
      </w:r>
      <w:r w:rsidR="00524E0E" w:rsidRPr="00957F3A">
        <w:t>740224-7</w:t>
      </w:r>
      <w:r w:rsidR="00524E0E">
        <w:t xml:space="preserve">, </w:t>
      </w:r>
      <w:r w:rsidR="00524E0E" w:rsidRPr="00524E0E">
        <w:t>739148-7</w:t>
      </w:r>
      <w:r w:rsidR="00524E0E">
        <w:t xml:space="preserve">, </w:t>
      </w:r>
      <w:r w:rsidR="00524E0E" w:rsidRPr="00524E0E">
        <w:t>734348-7</w:t>
      </w:r>
      <w:r w:rsidR="00524E0E">
        <w:t xml:space="preserve">, </w:t>
      </w:r>
      <w:r w:rsidR="00524E0E" w:rsidRPr="00524E0E">
        <w:t>733444-7</w:t>
      </w:r>
      <w:r w:rsidR="00524E0E">
        <w:t>,</w:t>
      </w:r>
      <w:r w:rsidR="006007B7">
        <w:t xml:space="preserve"> </w:t>
      </w:r>
      <w:r w:rsidR="006007B7" w:rsidRPr="006007B7">
        <w:t>729899-7</w:t>
      </w:r>
      <w:r w:rsidR="006007B7">
        <w:t xml:space="preserve">, </w:t>
      </w:r>
      <w:r w:rsidR="006007B7" w:rsidRPr="006007B7">
        <w:t>748758-7</w:t>
      </w:r>
      <w:r w:rsidR="006007B7">
        <w:t xml:space="preserve">, </w:t>
      </w:r>
      <w:r w:rsidR="006007B7" w:rsidRPr="006007B7">
        <w:t>736458-7</w:t>
      </w:r>
      <w:r w:rsidR="006007B7">
        <w:t>,</w:t>
      </w:r>
    </w:p>
    <w:p w:rsidR="003018C2" w:rsidRDefault="002B4CB7" w:rsidP="002B4CB7">
      <w:pPr>
        <w:ind w:firstLine="709"/>
        <w:jc w:val="both"/>
      </w:pPr>
      <w:proofErr w:type="gramStart"/>
      <w:r>
        <w:t xml:space="preserve">в </w:t>
      </w:r>
      <w:r w:rsidRPr="006E73B9">
        <w:t>постановления</w:t>
      </w:r>
      <w:r>
        <w:t>х</w:t>
      </w:r>
      <w:r w:rsidRPr="006E73B9">
        <w:t xml:space="preserve"> Государственной Думы</w:t>
      </w:r>
      <w:r>
        <w:t xml:space="preserve"> </w:t>
      </w:r>
      <w:r w:rsidR="00FD22B3">
        <w:t xml:space="preserve">№ </w:t>
      </w:r>
      <w:r w:rsidR="00600D46">
        <w:t xml:space="preserve">6188-7 ГД, </w:t>
      </w:r>
      <w:r w:rsidR="00507E49">
        <w:t xml:space="preserve">6278-7 ГД, 6310-7 ГД, 6311-7 ГД, </w:t>
      </w:r>
      <w:r w:rsidR="00BA34F0">
        <w:t>6301-7 ГД, 6308-7 ГД,</w:t>
      </w:r>
      <w:r w:rsidR="00AC1A50">
        <w:t xml:space="preserve"> 6338-7 ГД,</w:t>
      </w:r>
      <w:r w:rsidR="008C6764">
        <w:t xml:space="preserve"> 6360-7 ГД,</w:t>
      </w:r>
      <w:r w:rsidR="008C6764">
        <w:br/>
        <w:t>6381-7 ГД, 6385-7 ГД,</w:t>
      </w:r>
      <w:r w:rsidR="00D1201D">
        <w:t xml:space="preserve"> 6382-7 ГД,</w:t>
      </w:r>
      <w:r w:rsidR="006C76A2">
        <w:t xml:space="preserve"> 6463-7 ГД, 6467-7 ГД, 6459-7 ГД,</w:t>
      </w:r>
      <w:r w:rsidR="006C76A2">
        <w:br/>
        <w:t>6420-7 ГД,</w:t>
      </w:r>
      <w:proofErr w:type="gramEnd"/>
    </w:p>
    <w:p w:rsidR="002B4CB7" w:rsidRPr="006E73B9" w:rsidRDefault="002B4CB7" w:rsidP="002B4CB7">
      <w:pPr>
        <w:ind w:firstLine="709"/>
        <w:jc w:val="both"/>
      </w:pPr>
      <w:r>
        <w:t xml:space="preserve">в </w:t>
      </w:r>
      <w:r w:rsidRPr="006E73B9">
        <w:t>постановлени</w:t>
      </w:r>
      <w:r w:rsidR="005B7895" w:rsidRPr="006F7EFD">
        <w:t>ях</w:t>
      </w:r>
      <w:r w:rsidR="003D180A">
        <w:t xml:space="preserve"> </w:t>
      </w:r>
      <w:r w:rsidR="00600D46">
        <w:t xml:space="preserve">Мурманской областной Думы, Законодательного Собрания Нижегородской области, </w:t>
      </w:r>
      <w:r w:rsidR="006F5E77">
        <w:t>Государственно</w:t>
      </w:r>
      <w:r w:rsidR="00D1201D">
        <w:t>го Совета Республики Татарстан</w:t>
      </w:r>
      <w:r w:rsidR="0075661B">
        <w:rPr>
          <w:snapToGrid w:val="0"/>
          <w:szCs w:val="28"/>
        </w:rPr>
        <w:t xml:space="preserve">, </w:t>
      </w:r>
      <w:r w:rsidR="007549F5">
        <w:t xml:space="preserve">Государственного Совета Удмуртской Республики, </w:t>
      </w:r>
      <w:r w:rsidR="006007B7">
        <w:rPr>
          <w:snapToGrid w:val="0"/>
          <w:szCs w:val="28"/>
        </w:rPr>
        <w:t>Парламента Кабардино-Балкарской Республики</w:t>
      </w:r>
      <w:r w:rsidR="006007B7">
        <w:rPr>
          <w:snapToGrid w:val="0"/>
          <w:szCs w:val="28"/>
        </w:rPr>
        <w:t>,</w:t>
      </w:r>
      <w:r w:rsidR="006007B7">
        <w:rPr>
          <w:snapToGrid w:val="0"/>
          <w:szCs w:val="28"/>
        </w:rPr>
        <w:t xml:space="preserve">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</w:t>
      </w:r>
      <w:r w:rsidR="000F0B21">
        <w:rPr>
          <w:snapToGrid w:val="0"/>
          <w:szCs w:val="28"/>
        </w:rPr>
        <w:t xml:space="preserve">, </w:t>
      </w:r>
      <w:r w:rsidR="001231E1">
        <w:rPr>
          <w:snapToGrid w:val="0"/>
          <w:szCs w:val="28"/>
        </w:rPr>
        <w:t>законности</w:t>
      </w:r>
      <w:r w:rsidR="000F0B21">
        <w:rPr>
          <w:snapToGrid w:val="0"/>
          <w:szCs w:val="28"/>
        </w:rPr>
        <w:t xml:space="preserve"> и международному сотрудничеству</w:t>
      </w:r>
      <w:r w:rsidR="001231E1">
        <w:rPr>
          <w:snapToGrid w:val="0"/>
          <w:szCs w:val="28"/>
        </w:rPr>
        <w:t>, по состоянию</w:t>
      </w:r>
      <w:r w:rsidR="00372675">
        <w:rPr>
          <w:snapToGrid w:val="0"/>
          <w:szCs w:val="28"/>
        </w:rPr>
        <w:t xml:space="preserve"> </w:t>
      </w:r>
      <w:r w:rsidR="007549F5">
        <w:rPr>
          <w:snapToGrid w:val="0"/>
          <w:szCs w:val="28"/>
        </w:rPr>
        <w:t>на</w:t>
      </w:r>
      <w:r w:rsidR="006007B7">
        <w:rPr>
          <w:snapToGrid w:val="0"/>
          <w:szCs w:val="28"/>
        </w:rPr>
        <w:t xml:space="preserve"> </w:t>
      </w:r>
      <w:r w:rsidR="00D1201D" w:rsidRPr="00D1201D">
        <w:rPr>
          <w:snapToGrid w:val="0"/>
          <w:szCs w:val="28"/>
        </w:rPr>
        <w:t>22</w:t>
      </w:r>
      <w:r w:rsidR="006544AB" w:rsidRPr="00D1201D">
        <w:rPr>
          <w:snapToGrid w:val="0"/>
          <w:szCs w:val="28"/>
        </w:rPr>
        <w:t xml:space="preserve"> </w:t>
      </w:r>
      <w:r w:rsidR="002F73B0" w:rsidRPr="00D1201D">
        <w:rPr>
          <w:snapToGrid w:val="0"/>
          <w:szCs w:val="28"/>
        </w:rPr>
        <w:t>ию</w:t>
      </w:r>
      <w:r w:rsidR="00E71651" w:rsidRPr="00D1201D">
        <w:rPr>
          <w:snapToGrid w:val="0"/>
          <w:szCs w:val="28"/>
        </w:rPr>
        <w:t>л</w:t>
      </w:r>
      <w:r w:rsidR="002F73B0" w:rsidRPr="00D1201D">
        <w:rPr>
          <w:snapToGrid w:val="0"/>
          <w:szCs w:val="28"/>
        </w:rPr>
        <w:t>я</w:t>
      </w:r>
      <w:r w:rsidR="001231E1" w:rsidRPr="00D1201D">
        <w:rPr>
          <w:snapToGrid w:val="0"/>
          <w:szCs w:val="28"/>
        </w:rPr>
        <w:t xml:space="preserve"> </w:t>
      </w:r>
      <w:r w:rsidRPr="00D1201D">
        <w:rPr>
          <w:snapToGrid w:val="0"/>
          <w:szCs w:val="28"/>
        </w:rPr>
        <w:t>2019 года</w:t>
      </w:r>
      <w:r w:rsidRPr="00983AE3">
        <w:rPr>
          <w:snapToGrid w:val="0"/>
          <w:szCs w:val="28"/>
        </w:rPr>
        <w:t>.</w:t>
      </w:r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49016C" w:rsidRDefault="0049016C" w:rsidP="00FB0FC8">
      <w:pPr>
        <w:pStyle w:val="a3"/>
        <w:tabs>
          <w:tab w:val="clear" w:pos="4153"/>
          <w:tab w:val="clear" w:pos="8306"/>
        </w:tabs>
        <w:jc w:val="both"/>
      </w:pPr>
    </w:p>
    <w:p w:rsidR="007D4992" w:rsidRDefault="007D4992" w:rsidP="00FB0FC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B0FC8" w:rsidRDefault="00BC323F" w:rsidP="007D4992">
      <w:r w:rsidRPr="00BC323F">
        <w:rPr>
          <w:szCs w:val="28"/>
        </w:rPr>
        <w:t>Председатель комитета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F0D5D">
        <w:rPr>
          <w:szCs w:val="28"/>
        </w:rPr>
        <w:tab/>
      </w:r>
      <w:r w:rsidR="00EE2F94">
        <w:rPr>
          <w:szCs w:val="28"/>
        </w:rPr>
        <w:tab/>
        <w:t xml:space="preserve"> </w:t>
      </w:r>
      <w:r w:rsidR="00EF0D5D">
        <w:rPr>
          <w:szCs w:val="28"/>
        </w:rPr>
        <w:t>Д.А. Текиев</w:t>
      </w:r>
    </w:p>
    <w:sectPr w:rsidR="00FB0FC8" w:rsidSect="00806C53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D46" w:rsidRDefault="00600D46">
      <w:r>
        <w:separator/>
      </w:r>
    </w:p>
  </w:endnote>
  <w:endnote w:type="continuationSeparator" w:id="0">
    <w:p w:rsidR="00600D46" w:rsidRDefault="00600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D46" w:rsidRDefault="00600D46">
      <w:r>
        <w:separator/>
      </w:r>
    </w:p>
  </w:footnote>
  <w:footnote w:type="continuationSeparator" w:id="0">
    <w:p w:rsidR="00600D46" w:rsidRDefault="00600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D46" w:rsidRDefault="00600D46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4992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23CD8"/>
    <w:rsid w:val="00050FBE"/>
    <w:rsid w:val="00053C61"/>
    <w:rsid w:val="00080DED"/>
    <w:rsid w:val="00094D2D"/>
    <w:rsid w:val="000A063D"/>
    <w:rsid w:val="000E590D"/>
    <w:rsid w:val="000F0B21"/>
    <w:rsid w:val="00116FCD"/>
    <w:rsid w:val="001231E1"/>
    <w:rsid w:val="001325CB"/>
    <w:rsid w:val="00145F2E"/>
    <w:rsid w:val="00160F97"/>
    <w:rsid w:val="00174E2B"/>
    <w:rsid w:val="0018740D"/>
    <w:rsid w:val="00187D4E"/>
    <w:rsid w:val="001972B0"/>
    <w:rsid w:val="001B3A35"/>
    <w:rsid w:val="001C4EBC"/>
    <w:rsid w:val="001C5162"/>
    <w:rsid w:val="001F5A51"/>
    <w:rsid w:val="0020003C"/>
    <w:rsid w:val="00276358"/>
    <w:rsid w:val="002868CB"/>
    <w:rsid w:val="002B4CB7"/>
    <w:rsid w:val="002C0CE4"/>
    <w:rsid w:val="002D18AB"/>
    <w:rsid w:val="002F73B0"/>
    <w:rsid w:val="003018C2"/>
    <w:rsid w:val="00301EBE"/>
    <w:rsid w:val="00321640"/>
    <w:rsid w:val="0033100A"/>
    <w:rsid w:val="00357541"/>
    <w:rsid w:val="00363B91"/>
    <w:rsid w:val="00372675"/>
    <w:rsid w:val="00383131"/>
    <w:rsid w:val="0039121F"/>
    <w:rsid w:val="00392200"/>
    <w:rsid w:val="00395D3D"/>
    <w:rsid w:val="003A46A1"/>
    <w:rsid w:val="003B2AF2"/>
    <w:rsid w:val="003B4C86"/>
    <w:rsid w:val="003C58F2"/>
    <w:rsid w:val="003D15FE"/>
    <w:rsid w:val="003D180A"/>
    <w:rsid w:val="003D4A28"/>
    <w:rsid w:val="003E4250"/>
    <w:rsid w:val="003F2358"/>
    <w:rsid w:val="003F79A7"/>
    <w:rsid w:val="00404C68"/>
    <w:rsid w:val="00433F8E"/>
    <w:rsid w:val="00461E2B"/>
    <w:rsid w:val="00481F52"/>
    <w:rsid w:val="00486AE3"/>
    <w:rsid w:val="0049016C"/>
    <w:rsid w:val="004F2A13"/>
    <w:rsid w:val="00500ACD"/>
    <w:rsid w:val="00507E49"/>
    <w:rsid w:val="00524E0E"/>
    <w:rsid w:val="00555DEE"/>
    <w:rsid w:val="005B7895"/>
    <w:rsid w:val="005C2BF8"/>
    <w:rsid w:val="005F7DB2"/>
    <w:rsid w:val="006007B7"/>
    <w:rsid w:val="00600D46"/>
    <w:rsid w:val="006544AB"/>
    <w:rsid w:val="00692D49"/>
    <w:rsid w:val="006C76A2"/>
    <w:rsid w:val="006D4688"/>
    <w:rsid w:val="006F5E77"/>
    <w:rsid w:val="006F7EFD"/>
    <w:rsid w:val="007128C1"/>
    <w:rsid w:val="007162A7"/>
    <w:rsid w:val="007258FB"/>
    <w:rsid w:val="00730CA2"/>
    <w:rsid w:val="00745878"/>
    <w:rsid w:val="00751091"/>
    <w:rsid w:val="0075329A"/>
    <w:rsid w:val="007549F5"/>
    <w:rsid w:val="0075661B"/>
    <w:rsid w:val="00785B26"/>
    <w:rsid w:val="007A29F6"/>
    <w:rsid w:val="007B148D"/>
    <w:rsid w:val="007D4992"/>
    <w:rsid w:val="007E4109"/>
    <w:rsid w:val="007F0598"/>
    <w:rsid w:val="007F280B"/>
    <w:rsid w:val="007F3587"/>
    <w:rsid w:val="007F60A8"/>
    <w:rsid w:val="00806C53"/>
    <w:rsid w:val="008602F8"/>
    <w:rsid w:val="008646BB"/>
    <w:rsid w:val="00867B42"/>
    <w:rsid w:val="0087792E"/>
    <w:rsid w:val="00894189"/>
    <w:rsid w:val="008A1B60"/>
    <w:rsid w:val="008C6764"/>
    <w:rsid w:val="008E58CC"/>
    <w:rsid w:val="009255CB"/>
    <w:rsid w:val="0093710F"/>
    <w:rsid w:val="0095515F"/>
    <w:rsid w:val="00956114"/>
    <w:rsid w:val="00957F3A"/>
    <w:rsid w:val="00972257"/>
    <w:rsid w:val="00973466"/>
    <w:rsid w:val="00983AE3"/>
    <w:rsid w:val="0099314B"/>
    <w:rsid w:val="009A431B"/>
    <w:rsid w:val="009A5DC4"/>
    <w:rsid w:val="009A714F"/>
    <w:rsid w:val="009C2508"/>
    <w:rsid w:val="009D6DBD"/>
    <w:rsid w:val="009E5CD9"/>
    <w:rsid w:val="009F0165"/>
    <w:rsid w:val="009F1033"/>
    <w:rsid w:val="009F3EB9"/>
    <w:rsid w:val="009F626B"/>
    <w:rsid w:val="00A14A5D"/>
    <w:rsid w:val="00A8257B"/>
    <w:rsid w:val="00A85F56"/>
    <w:rsid w:val="00AA2236"/>
    <w:rsid w:val="00AA5308"/>
    <w:rsid w:val="00AC1A50"/>
    <w:rsid w:val="00AC1B35"/>
    <w:rsid w:val="00AC754C"/>
    <w:rsid w:val="00B00CB6"/>
    <w:rsid w:val="00B13D71"/>
    <w:rsid w:val="00B343F6"/>
    <w:rsid w:val="00B36377"/>
    <w:rsid w:val="00B63D97"/>
    <w:rsid w:val="00B668A9"/>
    <w:rsid w:val="00B803DE"/>
    <w:rsid w:val="00B84C5A"/>
    <w:rsid w:val="00BA34F0"/>
    <w:rsid w:val="00BC138F"/>
    <w:rsid w:val="00BC1E46"/>
    <w:rsid w:val="00BC323F"/>
    <w:rsid w:val="00BE16C2"/>
    <w:rsid w:val="00C71F59"/>
    <w:rsid w:val="00C9335B"/>
    <w:rsid w:val="00C958B6"/>
    <w:rsid w:val="00C96102"/>
    <w:rsid w:val="00CA0F6C"/>
    <w:rsid w:val="00CB78E3"/>
    <w:rsid w:val="00CE7109"/>
    <w:rsid w:val="00D1201D"/>
    <w:rsid w:val="00D1679B"/>
    <w:rsid w:val="00D17A7A"/>
    <w:rsid w:val="00D274F7"/>
    <w:rsid w:val="00D34E05"/>
    <w:rsid w:val="00D44C7D"/>
    <w:rsid w:val="00DA165B"/>
    <w:rsid w:val="00DA24E9"/>
    <w:rsid w:val="00DB39CE"/>
    <w:rsid w:val="00DC048F"/>
    <w:rsid w:val="00DF5CF4"/>
    <w:rsid w:val="00E326C2"/>
    <w:rsid w:val="00E33210"/>
    <w:rsid w:val="00E46E48"/>
    <w:rsid w:val="00E71651"/>
    <w:rsid w:val="00E77161"/>
    <w:rsid w:val="00E85955"/>
    <w:rsid w:val="00EA0D8F"/>
    <w:rsid w:val="00EC0332"/>
    <w:rsid w:val="00ED6B4F"/>
    <w:rsid w:val="00EE2766"/>
    <w:rsid w:val="00EE2F94"/>
    <w:rsid w:val="00EF0D5D"/>
    <w:rsid w:val="00EF57A6"/>
    <w:rsid w:val="00F01DD8"/>
    <w:rsid w:val="00F33B26"/>
    <w:rsid w:val="00F41854"/>
    <w:rsid w:val="00F45646"/>
    <w:rsid w:val="00F81800"/>
    <w:rsid w:val="00FB0FC8"/>
    <w:rsid w:val="00FD22B3"/>
    <w:rsid w:val="00FD7176"/>
    <w:rsid w:val="00FE0C41"/>
    <w:rsid w:val="00FE23FB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874</TotalTime>
  <Pages>8</Pages>
  <Words>2415</Words>
  <Characters>18154</Characters>
  <Application>Microsoft Office Word</Application>
  <DocSecurity>0</DocSecurity>
  <Lines>151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20528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Гончарук Лилия Александровна</dc:creator>
  <cp:lastModifiedBy>Казак Юлия Валерьевна</cp:lastModifiedBy>
  <cp:revision>108</cp:revision>
  <cp:lastPrinted>2019-06-05T04:54:00Z</cp:lastPrinted>
  <dcterms:created xsi:type="dcterms:W3CDTF">2019-01-15T04:31:00Z</dcterms:created>
  <dcterms:modified xsi:type="dcterms:W3CDTF">2019-07-18T23:01:00Z</dcterms:modified>
</cp:coreProperties>
</file>