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FDB5854" wp14:editId="1CD898B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F6817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B57C7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 политике</w:t>
                                  </w:r>
                                </w:p>
                                <w:p w:rsidR="008B57C7" w:rsidRDefault="008B57C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4F6817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B57C7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 политике</w:t>
                            </w:r>
                          </w:p>
                          <w:p w:rsidR="008B57C7" w:rsidRDefault="008B57C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62D0" w:rsidRDefault="002062D0" w:rsidP="00E45203">
      <w:pPr>
        <w:jc w:val="center"/>
        <w:rPr>
          <w:b/>
        </w:rPr>
      </w:pPr>
      <w:r w:rsidRPr="002062D0">
        <w:rPr>
          <w:b/>
        </w:rPr>
        <w:t>О ВНЕСЕНИИ ИЗМЕНЕНИЙ В ЗАКОН ПРИМОРСКОГО КРАЯ</w:t>
      </w:r>
    </w:p>
    <w:p w:rsidR="00FE21DA" w:rsidRDefault="00731DB3" w:rsidP="00E45203">
      <w:pPr>
        <w:jc w:val="center"/>
        <w:rPr>
          <w:b/>
        </w:rPr>
      </w:pPr>
      <w:r>
        <w:rPr>
          <w:b/>
        </w:rPr>
        <w:t>"</w:t>
      </w:r>
      <w:r w:rsidR="00FE21DA" w:rsidRPr="00FE21DA">
        <w:rPr>
          <w:b/>
        </w:rPr>
        <w:t xml:space="preserve">О ПОДДЕРЖКЕ ГРАЖДАН РОССИЙСКОЙ ФЕДЕРАЦИИ, </w:t>
      </w:r>
      <w:r w:rsidR="00FE21DA">
        <w:rPr>
          <w:b/>
        </w:rPr>
        <w:br/>
      </w:r>
      <w:r w:rsidR="00FE21DA" w:rsidRPr="00FE21DA">
        <w:rPr>
          <w:b/>
        </w:rPr>
        <w:t>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</w:t>
      </w:r>
      <w:r>
        <w:rPr>
          <w:b/>
        </w:rPr>
        <w:t>"</w:t>
      </w:r>
    </w:p>
    <w:p w:rsidR="00E45203" w:rsidRDefault="00E45203" w:rsidP="00E45203">
      <w:pPr>
        <w:ind w:firstLine="709"/>
        <w:jc w:val="both"/>
      </w:pPr>
    </w:p>
    <w:p w:rsidR="00CE5945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  <w:r w:rsidR="008B57C7">
        <w:t>в пер</w:t>
      </w:r>
      <w:r w:rsidR="00961B06">
        <w:t>во</w:t>
      </w:r>
      <w:r w:rsidR="008B57C7">
        <w:t>м чтении</w:t>
      </w:r>
    </w:p>
    <w:p w:rsidR="002062D0" w:rsidRDefault="00961B06" w:rsidP="006B1E11">
      <w:pPr>
        <w:ind w:firstLine="709"/>
        <w:jc w:val="both"/>
      </w:pPr>
      <w:proofErr w:type="gramStart"/>
      <w:r w:rsidRPr="00961B06">
        <w:t>Принят</w:t>
      </w:r>
      <w:proofErr w:type="gramEnd"/>
      <w:r w:rsidRPr="00961B06">
        <w:t xml:space="preserve"> Законодательным Собранием Приморского края</w:t>
      </w:r>
    </w:p>
    <w:p w:rsidR="00961B06" w:rsidRDefault="00961B06" w:rsidP="006B1E11">
      <w:pPr>
        <w:ind w:firstLine="709"/>
        <w:jc w:val="both"/>
      </w:pPr>
    </w:p>
    <w:p w:rsidR="00BA6EA7" w:rsidRDefault="006B1E11" w:rsidP="00BA6EA7">
      <w:pPr>
        <w:ind w:firstLine="709"/>
        <w:jc w:val="both"/>
      </w:pPr>
      <w:r>
        <w:t xml:space="preserve">СТАТЬЯ 1. </w:t>
      </w:r>
    </w:p>
    <w:p w:rsidR="00BA6EA7" w:rsidRDefault="00BA6EA7" w:rsidP="00BA6EA7">
      <w:pPr>
        <w:ind w:firstLine="709"/>
        <w:jc w:val="both"/>
      </w:pPr>
      <w:r>
        <w:t xml:space="preserve">Внести в Закон Приморского края от 29 ноября 2016 года </w:t>
      </w:r>
      <w:r w:rsidR="008C3128">
        <w:t>№</w:t>
      </w:r>
      <w:r>
        <w:t xml:space="preserve"> 30-</w:t>
      </w:r>
      <w:proofErr w:type="spellStart"/>
      <w:r>
        <w:t>КЗ</w:t>
      </w:r>
      <w:proofErr w:type="spellEnd"/>
      <w:r>
        <w:t xml:space="preserve"> </w:t>
      </w:r>
      <w:r w:rsidR="00731DB3">
        <w:t>"</w:t>
      </w:r>
      <w:r>
        <w:t xml:space="preserve">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края </w:t>
      </w:r>
      <w:proofErr w:type="gramStart"/>
      <w:r>
        <w:t>и</w:t>
      </w:r>
      <w:proofErr w:type="gramEnd"/>
      <w:r>
        <w:t xml:space="preserve"> чьи права нарушены</w:t>
      </w:r>
      <w:r w:rsidR="00731DB3">
        <w:t>"</w:t>
      </w:r>
      <w:r>
        <w:t xml:space="preserve"> (Ведомости Законодательного Собрания Приморского края, 2016, </w:t>
      </w:r>
      <w:r w:rsidR="008C3128">
        <w:t>№</w:t>
      </w:r>
      <w:r>
        <w:t xml:space="preserve"> 6, </w:t>
      </w:r>
      <w:r w:rsidR="008C3128">
        <w:br/>
      </w:r>
      <w:r>
        <w:t>с</w:t>
      </w:r>
      <w:r w:rsidR="008C3128">
        <w:t>тр</w:t>
      </w:r>
      <w:r>
        <w:t>. 40) следующие изменения:</w:t>
      </w:r>
    </w:p>
    <w:p w:rsidR="00B26352" w:rsidRDefault="00B26352" w:rsidP="00B26352">
      <w:pPr>
        <w:ind w:firstLine="709"/>
        <w:jc w:val="both"/>
      </w:pPr>
      <w:r>
        <w:t xml:space="preserve">1)в статье 1: </w:t>
      </w:r>
    </w:p>
    <w:p w:rsidR="00B26352" w:rsidRDefault="00B26352" w:rsidP="00B26352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части 1 слова "дома № 20, 22/1, 24" заменить словами "дома № 20, 20/1, 22/1, 22/2, 24"; </w:t>
      </w:r>
    </w:p>
    <w:p w:rsidR="00B26352" w:rsidRDefault="00B26352" w:rsidP="00B2635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части 2 слова "в судебном порядке" исключить;</w:t>
      </w:r>
    </w:p>
    <w:p w:rsidR="00B26352" w:rsidRDefault="00B26352" w:rsidP="00B26352">
      <w:pPr>
        <w:ind w:firstLine="709"/>
        <w:jc w:val="both"/>
      </w:pPr>
      <w:r>
        <w:t>2)часть 3 статьи 3 изложить в следующей редакции:</w:t>
      </w:r>
    </w:p>
    <w:p w:rsidR="00B26352" w:rsidRDefault="00B26352" w:rsidP="00B26352">
      <w:pPr>
        <w:ind w:firstLine="709"/>
        <w:jc w:val="both"/>
      </w:pPr>
      <w:r>
        <w:t>"</w:t>
      </w:r>
      <w:proofErr w:type="spellStart"/>
      <w:r>
        <w:t>3.Денежная</w:t>
      </w:r>
      <w:proofErr w:type="spellEnd"/>
      <w:r>
        <w:t xml:space="preserve"> выплата предоставляется при условии уступки пострадавшим гражданином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края: </w:t>
      </w:r>
    </w:p>
    <w:p w:rsidR="00B26352" w:rsidRDefault="00B26352" w:rsidP="00B26352">
      <w:pPr>
        <w:ind w:firstLine="709"/>
        <w:jc w:val="both"/>
      </w:pPr>
      <w:r>
        <w:t xml:space="preserve">прав требования по договору участия в долевом </w:t>
      </w:r>
      <w:proofErr w:type="gramStart"/>
      <w:r>
        <w:t>строительстве</w:t>
      </w:r>
      <w:proofErr w:type="gramEnd"/>
      <w:r>
        <w:t xml:space="preserve">; </w:t>
      </w:r>
    </w:p>
    <w:p w:rsidR="00B26352" w:rsidRDefault="00B26352" w:rsidP="00B26352">
      <w:pPr>
        <w:ind w:firstLine="709"/>
        <w:jc w:val="both"/>
      </w:pPr>
      <w:r>
        <w:t xml:space="preserve">прав требования о возврате денежных средств, уплаченных пострадавшим гражданином по договору участия в долевом строительстве, - в случае расторжения договора участия в долевом строительстве в судебном порядке; </w:t>
      </w:r>
    </w:p>
    <w:p w:rsidR="00B26352" w:rsidRDefault="00B26352" w:rsidP="00B26352">
      <w:pPr>
        <w:ind w:firstLine="709"/>
        <w:jc w:val="both"/>
      </w:pPr>
      <w:r>
        <w:t>прав требования, подтвержденных судебным актом, о возврате денежных средств, уплаченных пострадавшим гражданином по договору участия в долевом строительстве, - в случае расторжения договора участия в долевом строительстве во внесудебном порядке.</w:t>
      </w:r>
    </w:p>
    <w:p w:rsidR="00B26352" w:rsidRDefault="00B26352" w:rsidP="00B26352">
      <w:pPr>
        <w:ind w:firstLine="709"/>
        <w:jc w:val="both"/>
      </w:pPr>
      <w:proofErr w:type="gramStart"/>
      <w:r>
        <w:t xml:space="preserve">Денежная выплата перечисляется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в счет </w:t>
      </w:r>
      <w:r>
        <w:lastRenderedPageBreak/>
        <w:t>оплаты приобретенного пострадавшим гражданином жилого помещения (жилого дома, части жилого дома, квартиры) на расчетный счет продавца жилого помещения (жилого дома, части жилого дома, квартиры), указанный в договоре купли-продажи жилого помещения (жилого дома, части жилого дома, квартиры).".</w:t>
      </w:r>
      <w:proofErr w:type="gramEnd"/>
    </w:p>
    <w:p w:rsidR="00B26352" w:rsidRDefault="00B26352" w:rsidP="00BA6EA7">
      <w:pPr>
        <w:ind w:firstLine="709"/>
        <w:jc w:val="both"/>
      </w:pPr>
    </w:p>
    <w:p w:rsidR="006B1E11" w:rsidRDefault="00690799" w:rsidP="006B1E11">
      <w:pPr>
        <w:ind w:firstLine="709"/>
        <w:jc w:val="both"/>
      </w:pPr>
      <w:bookmarkStart w:id="0" w:name="_GoBack"/>
      <w:bookmarkEnd w:id="0"/>
      <w:r>
        <w:t>СТАТЬЯ 2.</w:t>
      </w:r>
    </w:p>
    <w:p w:rsidR="00E45203" w:rsidRDefault="006B1E11" w:rsidP="006B1E11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690799" w:rsidRDefault="00690799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</w:t>
      </w:r>
      <w:r w:rsidR="00690799">
        <w:t xml:space="preserve">         </w:t>
      </w:r>
      <w:r>
        <w:t xml:space="preserve">       </w:t>
      </w:r>
      <w:proofErr w:type="spellStart"/>
      <w:r w:rsidR="00690799">
        <w:t>О.Н</w:t>
      </w:r>
      <w:proofErr w:type="spellEnd"/>
      <w:r w:rsidR="00690799">
        <w:t>. Кожемяко</w:t>
      </w:r>
    </w:p>
    <w:sectPr w:rsidR="00BE0544" w:rsidSect="00E70941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622246"/>
      <w:docPartObj>
        <w:docPartGallery w:val="Page Numbers (Top of Page)"/>
        <w:docPartUnique/>
      </w:docPartObj>
    </w:sdtPr>
    <w:sdtEndPr/>
    <w:sdtContent>
      <w:p w:rsidR="001C7859" w:rsidRDefault="001C78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8B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496" w:rsidRDefault="006A6496">
    <w:pPr>
      <w:pStyle w:val="a3"/>
      <w:jc w:val="center"/>
    </w:pPr>
  </w:p>
  <w:p w:rsidR="006A6496" w:rsidRDefault="006A64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841FE"/>
    <w:rsid w:val="001A2998"/>
    <w:rsid w:val="001C7859"/>
    <w:rsid w:val="001E58EB"/>
    <w:rsid w:val="002025A5"/>
    <w:rsid w:val="002062D0"/>
    <w:rsid w:val="00241BF7"/>
    <w:rsid w:val="00257C41"/>
    <w:rsid w:val="00271466"/>
    <w:rsid w:val="002A4CFB"/>
    <w:rsid w:val="002E1B92"/>
    <w:rsid w:val="003073C2"/>
    <w:rsid w:val="0032757B"/>
    <w:rsid w:val="0032762F"/>
    <w:rsid w:val="00330E60"/>
    <w:rsid w:val="0034770A"/>
    <w:rsid w:val="0037190D"/>
    <w:rsid w:val="0039592D"/>
    <w:rsid w:val="003B11D2"/>
    <w:rsid w:val="003B26E7"/>
    <w:rsid w:val="00404476"/>
    <w:rsid w:val="00406D1A"/>
    <w:rsid w:val="0047435B"/>
    <w:rsid w:val="00493B36"/>
    <w:rsid w:val="004A6315"/>
    <w:rsid w:val="004C6EB2"/>
    <w:rsid w:val="004E63BA"/>
    <w:rsid w:val="004F257F"/>
    <w:rsid w:val="004F6817"/>
    <w:rsid w:val="00500696"/>
    <w:rsid w:val="00521EE0"/>
    <w:rsid w:val="005676F8"/>
    <w:rsid w:val="005736EA"/>
    <w:rsid w:val="00573E05"/>
    <w:rsid w:val="005A2827"/>
    <w:rsid w:val="005A49AB"/>
    <w:rsid w:val="005D00CE"/>
    <w:rsid w:val="00680C6E"/>
    <w:rsid w:val="00682B5F"/>
    <w:rsid w:val="00690799"/>
    <w:rsid w:val="006A6496"/>
    <w:rsid w:val="006B1E11"/>
    <w:rsid w:val="006D7F43"/>
    <w:rsid w:val="006E1C09"/>
    <w:rsid w:val="0070440B"/>
    <w:rsid w:val="007108B3"/>
    <w:rsid w:val="00731DB3"/>
    <w:rsid w:val="00752F05"/>
    <w:rsid w:val="00776A4E"/>
    <w:rsid w:val="007A64E1"/>
    <w:rsid w:val="007C4F99"/>
    <w:rsid w:val="007F5E51"/>
    <w:rsid w:val="0080261E"/>
    <w:rsid w:val="00803451"/>
    <w:rsid w:val="008516F3"/>
    <w:rsid w:val="008611EA"/>
    <w:rsid w:val="00894481"/>
    <w:rsid w:val="00897041"/>
    <w:rsid w:val="008B5404"/>
    <w:rsid w:val="008B57C7"/>
    <w:rsid w:val="008C3128"/>
    <w:rsid w:val="0091366C"/>
    <w:rsid w:val="00961B06"/>
    <w:rsid w:val="00972F2F"/>
    <w:rsid w:val="009A3B30"/>
    <w:rsid w:val="009C4813"/>
    <w:rsid w:val="009F454A"/>
    <w:rsid w:val="00A05D09"/>
    <w:rsid w:val="00A33A45"/>
    <w:rsid w:val="00A92EB0"/>
    <w:rsid w:val="00AB70F9"/>
    <w:rsid w:val="00AC31EC"/>
    <w:rsid w:val="00B032CD"/>
    <w:rsid w:val="00B26352"/>
    <w:rsid w:val="00B3069A"/>
    <w:rsid w:val="00B90199"/>
    <w:rsid w:val="00B9058A"/>
    <w:rsid w:val="00BA6EA7"/>
    <w:rsid w:val="00BE0544"/>
    <w:rsid w:val="00BE374F"/>
    <w:rsid w:val="00C0751E"/>
    <w:rsid w:val="00C15412"/>
    <w:rsid w:val="00C24D49"/>
    <w:rsid w:val="00C27180"/>
    <w:rsid w:val="00C31243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456FF"/>
    <w:rsid w:val="00E47C52"/>
    <w:rsid w:val="00E52202"/>
    <w:rsid w:val="00E70941"/>
    <w:rsid w:val="00E87DB5"/>
    <w:rsid w:val="00EA7489"/>
    <w:rsid w:val="00F027FB"/>
    <w:rsid w:val="00FB4C25"/>
    <w:rsid w:val="00FB6710"/>
    <w:rsid w:val="00FD1087"/>
    <w:rsid w:val="00FE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434A8-BE1A-4B82-9853-E11BEC30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17</TotalTime>
  <Pages>2</Pages>
  <Words>310</Words>
  <Characters>2190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2019-07-17T05:49:00Z</cp:lastPrinted>
  <dcterms:created xsi:type="dcterms:W3CDTF">2019-07-17T05:49:00Z</dcterms:created>
  <dcterms:modified xsi:type="dcterms:W3CDTF">2019-07-18T04:15:00Z</dcterms:modified>
</cp:coreProperties>
</file>