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B979DE">
            <w:pPr>
              <w:ind w:left="-105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27ECC">
              <w:rPr>
                <w:szCs w:val="28"/>
              </w:rPr>
              <w:t>О внесении изменений</w:t>
            </w:r>
            <w:r w:rsidR="002221D3">
              <w:rPr>
                <w:szCs w:val="28"/>
              </w:rPr>
              <w:t xml:space="preserve"> </w:t>
            </w:r>
            <w:r w:rsidR="00927ECC">
              <w:rPr>
                <w:szCs w:val="28"/>
              </w:rPr>
              <w:t>в статью 4</w:t>
            </w:r>
            <w:r w:rsidR="002221D3">
              <w:rPr>
                <w:szCs w:val="28"/>
              </w:rPr>
              <w:t xml:space="preserve"> Закона Приморского края                                  "Об организации и поддержке учреждений культуры и искусства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Pr="00CB4EC6" w:rsidRDefault="000B3FB2" w:rsidP="00F14CBB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="002221D3">
        <w:rPr>
          <w:szCs w:val="28"/>
        </w:rPr>
        <w:t xml:space="preserve">О </w:t>
      </w:r>
      <w:r w:rsidR="00927ECC">
        <w:rPr>
          <w:szCs w:val="28"/>
        </w:rPr>
        <w:t xml:space="preserve">внесении изменений </w:t>
      </w:r>
      <w:r w:rsidR="005B2B5D">
        <w:rPr>
          <w:szCs w:val="28"/>
        </w:rPr>
        <w:br/>
      </w:r>
      <w:r w:rsidR="00927ECC">
        <w:rPr>
          <w:szCs w:val="28"/>
        </w:rPr>
        <w:t>в статью 4</w:t>
      </w:r>
      <w:r w:rsidR="002221D3">
        <w:rPr>
          <w:szCs w:val="28"/>
        </w:rPr>
        <w:t xml:space="preserve"> Закона Приморского края "Об организации и поддержке учреждений культуры и искусства в Приморском крае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927ECC" w:rsidRDefault="00927ECC" w:rsidP="00927EC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8 августа 2019 года.</w:t>
      </w:r>
    </w:p>
    <w:p w:rsidR="00927ECC" w:rsidRDefault="00927ECC" w:rsidP="00927ECC">
      <w:pPr>
        <w:jc w:val="both"/>
      </w:pPr>
    </w:p>
    <w:p w:rsidR="00927ECC" w:rsidRDefault="00927ECC" w:rsidP="00927EC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социальной политике                     и защите прав граждан (Чемерис) доработать указанный законопроект </w:t>
      </w:r>
      <w:r w:rsidR="005B2B5D">
        <w:br/>
      </w:r>
      <w:bookmarkStart w:id="0" w:name="_GoBack"/>
      <w:bookmarkEnd w:id="0"/>
      <w:r>
        <w:t>с учетом поступивших поправок и внести его на рассмотрение Законодательного Собрания во втором чтении.</w:t>
      </w:r>
    </w:p>
    <w:p w:rsidR="00927ECC" w:rsidRDefault="00927ECC" w:rsidP="00927ECC">
      <w:pPr>
        <w:pStyle w:val="a3"/>
        <w:tabs>
          <w:tab w:val="clear" w:pos="4153"/>
          <w:tab w:val="clear" w:pos="8306"/>
        </w:tabs>
        <w:jc w:val="both"/>
      </w:pPr>
    </w:p>
    <w:p w:rsidR="00927ECC" w:rsidRDefault="00927ECC" w:rsidP="00927EC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6BD" w:rsidRDefault="008456BD">
      <w:r>
        <w:separator/>
      </w:r>
    </w:p>
  </w:endnote>
  <w:endnote w:type="continuationSeparator" w:id="0">
    <w:p w:rsidR="008456BD" w:rsidRDefault="0084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6BD" w:rsidRDefault="008456BD">
      <w:r>
        <w:separator/>
      </w:r>
    </w:p>
  </w:footnote>
  <w:footnote w:type="continuationSeparator" w:id="0">
    <w:p w:rsidR="008456BD" w:rsidRDefault="00845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123119"/>
    <w:rsid w:val="00155F7F"/>
    <w:rsid w:val="002221D3"/>
    <w:rsid w:val="003325F4"/>
    <w:rsid w:val="00392E21"/>
    <w:rsid w:val="004B69FA"/>
    <w:rsid w:val="004D1A01"/>
    <w:rsid w:val="00536A6B"/>
    <w:rsid w:val="005A6019"/>
    <w:rsid w:val="005A6B1B"/>
    <w:rsid w:val="005B2B5D"/>
    <w:rsid w:val="005E6130"/>
    <w:rsid w:val="00695A4A"/>
    <w:rsid w:val="006D45ED"/>
    <w:rsid w:val="006D491A"/>
    <w:rsid w:val="006E650F"/>
    <w:rsid w:val="00726997"/>
    <w:rsid w:val="007B48E7"/>
    <w:rsid w:val="007B5289"/>
    <w:rsid w:val="00835A0E"/>
    <w:rsid w:val="008456BD"/>
    <w:rsid w:val="008818A7"/>
    <w:rsid w:val="008E6592"/>
    <w:rsid w:val="00922AED"/>
    <w:rsid w:val="00924B45"/>
    <w:rsid w:val="00927ECC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9DE"/>
    <w:rsid w:val="00BA58C7"/>
    <w:rsid w:val="00C0417D"/>
    <w:rsid w:val="00C20E8F"/>
    <w:rsid w:val="00C94CF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782E2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7</cp:revision>
  <cp:lastPrinted>2019-07-01T03:09:00Z</cp:lastPrinted>
  <dcterms:created xsi:type="dcterms:W3CDTF">2019-01-10T04:20:00Z</dcterms:created>
  <dcterms:modified xsi:type="dcterms:W3CDTF">2019-07-01T03:09:00Z</dcterms:modified>
</cp:coreProperties>
</file>