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24802470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 w:rsidP="0040284F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2D2587" w:rsidP="00050E6D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9592A">
              <w:rPr>
                <w:szCs w:val="28"/>
              </w:rPr>
              <w:t xml:space="preserve">О проекте закона Приморского края </w:t>
            </w:r>
            <w:r w:rsidRPr="0019592A">
              <w:rPr>
                <w:szCs w:val="28"/>
              </w:rPr>
              <w:br/>
            </w:r>
            <w:r>
              <w:rPr>
                <w:szCs w:val="28"/>
              </w:rPr>
              <w:t>"</w:t>
            </w:r>
            <w:r w:rsidR="0040284F" w:rsidRPr="0040284F">
              <w:rPr>
                <w:szCs w:val="28"/>
              </w:rPr>
              <w:t>О внесении изменений в Закон Приморского края "О физической культуре и спорте в Приморском крае</w:t>
            </w:r>
            <w:r w:rsidR="00C34E7A" w:rsidRPr="003415F5">
              <w:rPr>
                <w:szCs w:val="28"/>
              </w:rPr>
              <w:t>"</w:t>
            </w:r>
            <w:r w:rsidR="008B73F7">
              <w:rPr>
                <w:szCs w:val="28"/>
              </w:rPr>
              <w:t xml:space="preserve"> </w:t>
            </w:r>
            <w:r w:rsidR="00491294">
              <w:rPr>
                <w:szCs w:val="28"/>
              </w:rPr>
              <w:t>(третье чтени</w:t>
            </w:r>
            <w:r w:rsidR="00BD5320">
              <w:rPr>
                <w:szCs w:val="28"/>
              </w:rPr>
              <w:t>е</w:t>
            </w:r>
            <w:r w:rsidR="00C34E7A" w:rsidRPr="003415F5">
              <w:rPr>
                <w:szCs w:val="28"/>
              </w:rPr>
              <w:t>)</w:t>
            </w:r>
          </w:p>
        </w:tc>
      </w:tr>
    </w:tbl>
    <w:p w:rsidR="00357541" w:rsidRDefault="00357541" w:rsidP="008B73F7">
      <w:pPr>
        <w:jc w:val="both"/>
      </w:pPr>
    </w:p>
    <w:p w:rsidR="00862F43" w:rsidRPr="00862F43" w:rsidRDefault="002D2587" w:rsidP="00BD53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F43">
        <w:rPr>
          <w:rFonts w:ascii="Times New Roman" w:hAnsi="Times New Roman" w:cs="Times New Roman"/>
          <w:sz w:val="28"/>
          <w:szCs w:val="28"/>
        </w:rPr>
        <w:t>Рассмотрев и обсудив проект закона Приморского края "</w:t>
      </w:r>
      <w:r w:rsidR="0040284F" w:rsidRPr="0040284F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Приморского края "О физической культуре </w:t>
      </w:r>
      <w:r w:rsidR="0040284F">
        <w:rPr>
          <w:rFonts w:ascii="Times New Roman" w:hAnsi="Times New Roman" w:cs="Times New Roman"/>
          <w:sz w:val="28"/>
          <w:szCs w:val="28"/>
        </w:rPr>
        <w:br/>
      </w:r>
      <w:r w:rsidR="0040284F" w:rsidRPr="0040284F">
        <w:rPr>
          <w:rFonts w:ascii="Times New Roman" w:hAnsi="Times New Roman" w:cs="Times New Roman"/>
          <w:sz w:val="28"/>
          <w:szCs w:val="28"/>
        </w:rPr>
        <w:t>и спорте в Приморском крае</w:t>
      </w:r>
      <w:r w:rsidRPr="00862F43">
        <w:rPr>
          <w:rFonts w:ascii="Times New Roman" w:hAnsi="Times New Roman" w:cs="Times New Roman"/>
          <w:sz w:val="28"/>
          <w:szCs w:val="28"/>
        </w:rPr>
        <w:t>",</w:t>
      </w:r>
      <w:r w:rsidRPr="00862F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62F43" w:rsidRPr="00862F43">
        <w:rPr>
          <w:rFonts w:ascii="Times New Roman" w:hAnsi="Times New Roman" w:cs="Times New Roman"/>
          <w:bCs/>
          <w:sz w:val="28"/>
          <w:szCs w:val="28"/>
        </w:rPr>
        <w:t>комитет</w:t>
      </w:r>
    </w:p>
    <w:p w:rsidR="00491294" w:rsidRPr="00862F43" w:rsidRDefault="00491294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Pr="00862F43" w:rsidRDefault="002D2587" w:rsidP="00BE7EE3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862F43">
        <w:rPr>
          <w:szCs w:val="28"/>
        </w:rPr>
        <w:t>РЕШИЛ:</w:t>
      </w:r>
    </w:p>
    <w:p w:rsidR="002D2587" w:rsidRPr="007477D6" w:rsidRDefault="002D2587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491294" w:rsidRDefault="002D2587" w:rsidP="00491294">
      <w:pPr>
        <w:ind w:firstLine="709"/>
        <w:jc w:val="both"/>
        <w:rPr>
          <w:szCs w:val="28"/>
        </w:rPr>
      </w:pPr>
      <w:r w:rsidRPr="00090361">
        <w:rPr>
          <w:szCs w:val="28"/>
        </w:rPr>
        <w:t>1.Рассмотреть проект закона Приморского края "</w:t>
      </w:r>
      <w:r w:rsidR="00F23B0E" w:rsidRPr="00F23B0E">
        <w:rPr>
          <w:szCs w:val="28"/>
        </w:rPr>
        <w:t>О внесении изменений в Закон Приморского края "О физической культуре и спорте в Приморском крае</w:t>
      </w:r>
      <w:r w:rsidRPr="00090361">
        <w:rPr>
          <w:szCs w:val="28"/>
        </w:rPr>
        <w:t xml:space="preserve">" </w:t>
      </w:r>
      <w:r w:rsidR="00491294">
        <w:rPr>
          <w:szCs w:val="28"/>
        </w:rPr>
        <w:t>в третьем чтени</w:t>
      </w:r>
      <w:r w:rsidR="0054079C">
        <w:rPr>
          <w:szCs w:val="28"/>
        </w:rPr>
        <w:t>и</w:t>
      </w:r>
      <w:r w:rsidR="00491294">
        <w:rPr>
          <w:szCs w:val="28"/>
        </w:rPr>
        <w:t xml:space="preserve"> </w:t>
      </w:r>
      <w:r w:rsidR="00491294" w:rsidRPr="007C0B76">
        <w:rPr>
          <w:szCs w:val="28"/>
        </w:rPr>
        <w:t>на очередном заседании Законодательного Собрания</w:t>
      </w:r>
      <w:r w:rsidR="00491294">
        <w:rPr>
          <w:szCs w:val="28"/>
        </w:rPr>
        <w:t>.</w:t>
      </w:r>
    </w:p>
    <w:p w:rsidR="002D2587" w:rsidRPr="00090361" w:rsidRDefault="002D2587" w:rsidP="00491294">
      <w:pPr>
        <w:ind w:firstLine="709"/>
        <w:jc w:val="both"/>
        <w:rPr>
          <w:szCs w:val="28"/>
        </w:rPr>
      </w:pPr>
    </w:p>
    <w:p w:rsidR="00491294" w:rsidRDefault="00491294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 третьем чтени</w:t>
      </w:r>
      <w:r w:rsidR="004F2E40">
        <w:rPr>
          <w:szCs w:val="28"/>
        </w:rPr>
        <w:t>и</w:t>
      </w:r>
      <w:r w:rsidRPr="007C0B76">
        <w:rPr>
          <w:szCs w:val="28"/>
        </w:rPr>
        <w:t>.</w:t>
      </w:r>
    </w:p>
    <w:p w:rsidR="00491294" w:rsidRPr="007C0B76" w:rsidRDefault="00491294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91294" w:rsidRDefault="00491294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>
        <w:rPr>
          <w:szCs w:val="28"/>
        </w:rPr>
        <w:t xml:space="preserve">Чемерису И.С.,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</w:t>
      </w:r>
      <w:r>
        <w:rPr>
          <w:szCs w:val="28"/>
        </w:rPr>
        <w:br/>
      </w:r>
      <w:r w:rsidRPr="007C0B76">
        <w:rPr>
          <w:szCs w:val="28"/>
        </w:rPr>
        <w:t>на заседании Законодательного Собрания с докладом по данному вопросу.</w:t>
      </w:r>
    </w:p>
    <w:p w:rsidR="00491294" w:rsidRDefault="00491294" w:rsidP="00491294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491294" w:rsidRPr="00C8226D" w:rsidRDefault="00491294" w:rsidP="00831A14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 -</w:t>
      </w:r>
      <w:r w:rsidRPr="007C0B76">
        <w:rPr>
          <w:szCs w:val="28"/>
        </w:rPr>
        <w:t xml:space="preserve"> </w:t>
      </w:r>
      <w:r>
        <w:rPr>
          <w:szCs w:val="28"/>
        </w:rPr>
        <w:t>5</w:t>
      </w:r>
      <w:r w:rsidRPr="007C0B76">
        <w:rPr>
          <w:szCs w:val="28"/>
        </w:rPr>
        <w:t xml:space="preserve"> </w:t>
      </w:r>
      <w:r>
        <w:rPr>
          <w:szCs w:val="28"/>
        </w:rPr>
        <w:t>минут, в том числе для доклада -</w:t>
      </w:r>
      <w:r w:rsidRPr="007C0B76">
        <w:rPr>
          <w:szCs w:val="28"/>
        </w:rPr>
        <w:t xml:space="preserve"> </w:t>
      </w:r>
      <w:r w:rsidR="002C6794">
        <w:rPr>
          <w:szCs w:val="28"/>
        </w:rPr>
        <w:t>3</w:t>
      </w:r>
      <w:bookmarkStart w:id="0" w:name="_GoBack"/>
      <w:bookmarkEnd w:id="0"/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D2587" w:rsidRDefault="002D2587" w:rsidP="00491294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491294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491294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491294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  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И.С. Чемерис</w:t>
      </w:r>
    </w:p>
    <w:sectPr w:rsidR="002D2587" w:rsidRPr="00DA1372" w:rsidSect="00862F4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327" w:rsidRDefault="00331327">
      <w:r>
        <w:separator/>
      </w:r>
    </w:p>
  </w:endnote>
  <w:endnote w:type="continuationSeparator" w:id="0">
    <w:p w:rsidR="00331327" w:rsidRDefault="00331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327" w:rsidRDefault="00331327">
      <w:r>
        <w:separator/>
      </w:r>
    </w:p>
  </w:footnote>
  <w:footnote w:type="continuationSeparator" w:id="0">
    <w:p w:rsidR="00331327" w:rsidRDefault="00331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76643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2E4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0E6D"/>
    <w:rsid w:val="00053C61"/>
    <w:rsid w:val="00080DED"/>
    <w:rsid w:val="0008402F"/>
    <w:rsid w:val="000B1B0C"/>
    <w:rsid w:val="001412D4"/>
    <w:rsid w:val="00150891"/>
    <w:rsid w:val="00160F97"/>
    <w:rsid w:val="001B3A35"/>
    <w:rsid w:val="001C5162"/>
    <w:rsid w:val="0020003C"/>
    <w:rsid w:val="00227E85"/>
    <w:rsid w:val="00250406"/>
    <w:rsid w:val="002831D5"/>
    <w:rsid w:val="002C6794"/>
    <w:rsid w:val="002D0E29"/>
    <w:rsid w:val="002D2587"/>
    <w:rsid w:val="003125CD"/>
    <w:rsid w:val="00327193"/>
    <w:rsid w:val="00331327"/>
    <w:rsid w:val="00347FE5"/>
    <w:rsid w:val="00357541"/>
    <w:rsid w:val="003576BC"/>
    <w:rsid w:val="0037361B"/>
    <w:rsid w:val="00383131"/>
    <w:rsid w:val="003B4C86"/>
    <w:rsid w:val="003C63EF"/>
    <w:rsid w:val="003D4A28"/>
    <w:rsid w:val="003F2358"/>
    <w:rsid w:val="0040284F"/>
    <w:rsid w:val="00413FD8"/>
    <w:rsid w:val="00460A9A"/>
    <w:rsid w:val="00461E2B"/>
    <w:rsid w:val="00491294"/>
    <w:rsid w:val="004F2E40"/>
    <w:rsid w:val="0054079C"/>
    <w:rsid w:val="005A615A"/>
    <w:rsid w:val="005B5CB1"/>
    <w:rsid w:val="00615112"/>
    <w:rsid w:val="00661C9E"/>
    <w:rsid w:val="00692D49"/>
    <w:rsid w:val="006D055F"/>
    <w:rsid w:val="006E2034"/>
    <w:rsid w:val="007128C1"/>
    <w:rsid w:val="00716434"/>
    <w:rsid w:val="00716540"/>
    <w:rsid w:val="007258FB"/>
    <w:rsid w:val="007338F5"/>
    <w:rsid w:val="00736B50"/>
    <w:rsid w:val="00751091"/>
    <w:rsid w:val="007A4504"/>
    <w:rsid w:val="007C508D"/>
    <w:rsid w:val="007F0598"/>
    <w:rsid w:val="007F4756"/>
    <w:rsid w:val="00831A14"/>
    <w:rsid w:val="008602F8"/>
    <w:rsid w:val="00862F43"/>
    <w:rsid w:val="0087792E"/>
    <w:rsid w:val="00881B6B"/>
    <w:rsid w:val="008B0573"/>
    <w:rsid w:val="008B73F7"/>
    <w:rsid w:val="0099314B"/>
    <w:rsid w:val="009E5CD9"/>
    <w:rsid w:val="009F0165"/>
    <w:rsid w:val="009F626B"/>
    <w:rsid w:val="00A86070"/>
    <w:rsid w:val="00A90A74"/>
    <w:rsid w:val="00B25C7B"/>
    <w:rsid w:val="00B26B76"/>
    <w:rsid w:val="00B65160"/>
    <w:rsid w:val="00B668A9"/>
    <w:rsid w:val="00B803DE"/>
    <w:rsid w:val="00BD5320"/>
    <w:rsid w:val="00BE16C2"/>
    <w:rsid w:val="00BE7EE3"/>
    <w:rsid w:val="00C232AF"/>
    <w:rsid w:val="00C34E7A"/>
    <w:rsid w:val="00C9335B"/>
    <w:rsid w:val="00C958B6"/>
    <w:rsid w:val="00CD3A9D"/>
    <w:rsid w:val="00D02F6B"/>
    <w:rsid w:val="00D17A7A"/>
    <w:rsid w:val="00D34457"/>
    <w:rsid w:val="00D47F8A"/>
    <w:rsid w:val="00E326C2"/>
    <w:rsid w:val="00E618FF"/>
    <w:rsid w:val="00E622A2"/>
    <w:rsid w:val="00E77161"/>
    <w:rsid w:val="00E85955"/>
    <w:rsid w:val="00E8694E"/>
    <w:rsid w:val="00E95673"/>
    <w:rsid w:val="00F01DD8"/>
    <w:rsid w:val="00F23B0E"/>
    <w:rsid w:val="00F57673"/>
    <w:rsid w:val="00F66215"/>
    <w:rsid w:val="00FA16BB"/>
    <w:rsid w:val="00FD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62AA80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26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29</cp:revision>
  <cp:lastPrinted>2019-05-31T02:57:00Z</cp:lastPrinted>
  <dcterms:created xsi:type="dcterms:W3CDTF">2019-04-29T23:49:00Z</dcterms:created>
  <dcterms:modified xsi:type="dcterms:W3CDTF">2019-07-16T07:15:00Z</dcterms:modified>
</cp:coreProperties>
</file>