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2468459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20365" w:rsidP="00920365">
            <w:pPr>
              <w:jc w:val="both"/>
              <w:rPr>
                <w:szCs w:val="28"/>
              </w:rPr>
            </w:pPr>
            <w:r w:rsidRPr="00920365">
              <w:rPr>
                <w:szCs w:val="28"/>
              </w:rPr>
              <w:t>О мониторинге объектов спорта Приморского края, строительство которых осуществлялось за счет средств краевого бюджета, а также предоставлени</w:t>
            </w:r>
            <w:r w:rsidR="002223D0">
              <w:rPr>
                <w:szCs w:val="28"/>
              </w:rPr>
              <w:t>и</w:t>
            </w:r>
            <w:r w:rsidRPr="00920365">
              <w:rPr>
                <w:szCs w:val="28"/>
              </w:rPr>
              <w:t xml:space="preserve"> субсиди</w:t>
            </w:r>
            <w:r w:rsidR="002223D0">
              <w:rPr>
                <w:szCs w:val="28"/>
              </w:rPr>
              <w:t>й</w:t>
            </w:r>
            <w:r w:rsidRPr="00920365">
              <w:rPr>
                <w:szCs w:val="28"/>
              </w:rPr>
              <w:t xml:space="preserve"> из краевого бюджета некоммерческим организациям (за исключением государственных (муниципальных) учреждений)</w:t>
            </w:r>
          </w:p>
          <w:p w:rsidR="00920365" w:rsidRDefault="00920365" w:rsidP="00920365">
            <w:pPr>
              <w:jc w:val="both"/>
            </w:pPr>
          </w:p>
        </w:tc>
      </w:tr>
    </w:tbl>
    <w:p w:rsidR="003070D7" w:rsidRDefault="0029778D" w:rsidP="000427E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>Рассмотрев</w:t>
      </w:r>
      <w:r w:rsidR="00D4391A">
        <w:rPr>
          <w:szCs w:val="28"/>
        </w:rPr>
        <w:t>, заслушав</w:t>
      </w:r>
      <w:r w:rsidRPr="00303027">
        <w:rPr>
          <w:szCs w:val="28"/>
        </w:rPr>
        <w:t xml:space="preserve"> и обсудив </w:t>
      </w:r>
      <w:r w:rsidR="00920365">
        <w:rPr>
          <w:szCs w:val="28"/>
        </w:rPr>
        <w:t xml:space="preserve">информацию Кузнецова Ж.А., директора департамента физической культуры и спорта Приморского края </w:t>
      </w:r>
      <w:r w:rsidR="00A37F7D">
        <w:rPr>
          <w:szCs w:val="28"/>
        </w:rPr>
        <w:br/>
      </w:r>
      <w:r w:rsidR="00920365">
        <w:rPr>
          <w:szCs w:val="28"/>
        </w:rPr>
        <w:t>"</w:t>
      </w:r>
      <w:r w:rsidR="00920365" w:rsidRPr="00920365">
        <w:rPr>
          <w:szCs w:val="28"/>
        </w:rPr>
        <w:t>О мониторинге объектов спорта Приморского края, строительство которых осуществлялось за счет средств краевого бюджета, а также предоставлени</w:t>
      </w:r>
      <w:r w:rsidR="002223D0">
        <w:rPr>
          <w:szCs w:val="28"/>
        </w:rPr>
        <w:t>и</w:t>
      </w:r>
      <w:r w:rsidR="00920365" w:rsidRPr="00920365">
        <w:rPr>
          <w:szCs w:val="28"/>
        </w:rPr>
        <w:t xml:space="preserve"> субсиди</w:t>
      </w:r>
      <w:r w:rsidR="002223D0">
        <w:rPr>
          <w:szCs w:val="28"/>
        </w:rPr>
        <w:t>й</w:t>
      </w:r>
      <w:r w:rsidR="00920365" w:rsidRPr="00920365">
        <w:rPr>
          <w:szCs w:val="28"/>
        </w:rPr>
        <w:t xml:space="preserve"> из краевого бюджета некоммерческим организациям </w:t>
      </w:r>
      <w:r w:rsidR="00D4391A">
        <w:rPr>
          <w:szCs w:val="28"/>
        </w:rPr>
        <w:br/>
      </w:r>
      <w:r w:rsidR="00920365" w:rsidRPr="00920365">
        <w:rPr>
          <w:szCs w:val="28"/>
        </w:rPr>
        <w:t>(за исключением государственных (муниципальных) учреждений)</w:t>
      </w:r>
      <w:r w:rsidR="00920365">
        <w:rPr>
          <w:szCs w:val="28"/>
        </w:rPr>
        <w:t xml:space="preserve">", отметив что </w:t>
      </w:r>
      <w:r w:rsidR="00D4391A">
        <w:rPr>
          <w:szCs w:val="28"/>
        </w:rPr>
        <w:t xml:space="preserve">департаментом физической культуры и спорта Приморского края </w:t>
      </w:r>
      <w:r w:rsidR="003070D7">
        <w:rPr>
          <w:szCs w:val="28"/>
        </w:rPr>
        <w:t>в рамках реализации государственной программы Приморского края "</w:t>
      </w:r>
      <w:r w:rsidR="003070D7" w:rsidRPr="00A37F7D">
        <w:rPr>
          <w:szCs w:val="28"/>
        </w:rPr>
        <w:t>Развитие физической культуры и спорта Приморского края" на 2013-2021 годы"</w:t>
      </w:r>
      <w:r w:rsidR="003070D7">
        <w:rPr>
          <w:szCs w:val="28"/>
        </w:rPr>
        <w:t xml:space="preserve"> </w:t>
      </w:r>
      <w:r w:rsidR="00D4391A">
        <w:rPr>
          <w:szCs w:val="28"/>
        </w:rPr>
        <w:br/>
      </w:r>
      <w:r w:rsidR="003070D7">
        <w:rPr>
          <w:szCs w:val="28"/>
        </w:rPr>
        <w:t xml:space="preserve">(далее - государственная программа) реализуются </w:t>
      </w:r>
      <w:r w:rsidR="00A37F7D" w:rsidRPr="00A37F7D">
        <w:rPr>
          <w:szCs w:val="28"/>
        </w:rPr>
        <w:t>мероприяти</w:t>
      </w:r>
      <w:r w:rsidR="003070D7">
        <w:rPr>
          <w:szCs w:val="28"/>
        </w:rPr>
        <w:t>я</w:t>
      </w:r>
      <w:r w:rsidR="00A37F7D">
        <w:rPr>
          <w:szCs w:val="28"/>
        </w:rPr>
        <w:t>, направленны</w:t>
      </w:r>
      <w:r w:rsidR="003070D7">
        <w:rPr>
          <w:szCs w:val="28"/>
        </w:rPr>
        <w:t>е</w:t>
      </w:r>
      <w:r w:rsidR="00A37F7D" w:rsidRPr="00A37F7D">
        <w:rPr>
          <w:szCs w:val="28"/>
        </w:rPr>
        <w:t xml:space="preserve"> </w:t>
      </w:r>
      <w:r w:rsidR="00A37F7D">
        <w:rPr>
          <w:szCs w:val="28"/>
        </w:rPr>
        <w:t>на</w:t>
      </w:r>
      <w:r w:rsidR="00A37F7D" w:rsidRPr="00A37F7D">
        <w:rPr>
          <w:szCs w:val="28"/>
        </w:rPr>
        <w:t xml:space="preserve"> развити</w:t>
      </w:r>
      <w:r w:rsidR="00A37F7D">
        <w:rPr>
          <w:szCs w:val="28"/>
        </w:rPr>
        <w:t>е</w:t>
      </w:r>
      <w:r w:rsidR="00A37F7D" w:rsidRPr="00A37F7D">
        <w:rPr>
          <w:szCs w:val="28"/>
        </w:rPr>
        <w:t xml:space="preserve"> спортивной инфраструктуры</w:t>
      </w:r>
      <w:r w:rsidR="00A37F7D">
        <w:rPr>
          <w:szCs w:val="28"/>
        </w:rPr>
        <w:t xml:space="preserve"> Приморского края</w:t>
      </w:r>
      <w:r w:rsidR="003070D7">
        <w:rPr>
          <w:szCs w:val="28"/>
        </w:rPr>
        <w:t>,</w:t>
      </w:r>
      <w:r w:rsidR="00A37F7D">
        <w:rPr>
          <w:szCs w:val="28"/>
        </w:rPr>
        <w:t xml:space="preserve"> </w:t>
      </w:r>
      <w:r w:rsidR="003070D7">
        <w:rPr>
          <w:szCs w:val="28"/>
        </w:rPr>
        <w:t>в частности строительства и реконструкции</w:t>
      </w:r>
      <w:r w:rsidR="003070D7" w:rsidRPr="003070D7">
        <w:rPr>
          <w:szCs w:val="28"/>
        </w:rPr>
        <w:t xml:space="preserve"> </w:t>
      </w:r>
      <w:r w:rsidR="003070D7">
        <w:rPr>
          <w:szCs w:val="28"/>
        </w:rPr>
        <w:t xml:space="preserve">объектов спорта, проведения капитальных ремонтов, </w:t>
      </w:r>
      <w:r w:rsidR="000427EE">
        <w:rPr>
          <w:szCs w:val="28"/>
        </w:rPr>
        <w:t xml:space="preserve">а также </w:t>
      </w:r>
      <w:r w:rsidR="003070D7">
        <w:rPr>
          <w:szCs w:val="28"/>
        </w:rPr>
        <w:t xml:space="preserve">предоставления субсидий </w:t>
      </w:r>
      <w:r w:rsidR="00D4391A" w:rsidRPr="00D4391A">
        <w:rPr>
          <w:szCs w:val="28"/>
        </w:rPr>
        <w:t xml:space="preserve">юридическим лицам, индивидуальным предпринимателям на возмещение затрат и (или) недополученных доходов, возникающих при предоставлении ими льгот </w:t>
      </w:r>
      <w:r w:rsidR="000427EE">
        <w:rPr>
          <w:szCs w:val="28"/>
        </w:rPr>
        <w:br/>
      </w:r>
      <w:r w:rsidR="00D4391A" w:rsidRPr="00D4391A">
        <w:rPr>
          <w:szCs w:val="28"/>
        </w:rPr>
        <w:t>по оплате физкультурно-спортивных услуг населению Приморского края</w:t>
      </w:r>
      <w:r w:rsidR="005E31C8">
        <w:rPr>
          <w:szCs w:val="28"/>
        </w:rPr>
        <w:t>.</w:t>
      </w:r>
    </w:p>
    <w:p w:rsidR="00613C02" w:rsidRPr="003070D7" w:rsidRDefault="00613C02" w:rsidP="00613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3C02">
        <w:rPr>
          <w:szCs w:val="28"/>
        </w:rPr>
        <w:t xml:space="preserve">Организациями </w:t>
      </w:r>
      <w:r>
        <w:rPr>
          <w:szCs w:val="28"/>
        </w:rPr>
        <w:t>-</w:t>
      </w:r>
      <w:r w:rsidRPr="00613C02">
        <w:rPr>
          <w:szCs w:val="28"/>
        </w:rPr>
        <w:t xml:space="preserve"> получателями субсиди</w:t>
      </w:r>
      <w:r w:rsidR="002223D0">
        <w:rPr>
          <w:szCs w:val="28"/>
        </w:rPr>
        <w:t>й</w:t>
      </w:r>
      <w:r w:rsidRPr="00613C02">
        <w:rPr>
          <w:szCs w:val="28"/>
        </w:rPr>
        <w:t xml:space="preserve"> предоставляются бесплатные, либо на льготных условиях физкультурно-спортивные услуги детям до 18 лет по следующим видам спорта: парусный спорт, айкидо, самбо, дзюдо, настольный теннис, теннис, плавание, хоккей, футбол, фигурное катание, прыжки на батуте, сумо, бо</w:t>
      </w:r>
      <w:r>
        <w:rPr>
          <w:szCs w:val="28"/>
        </w:rPr>
        <w:t>кс, тхэквондо, шахматы, бейсбол, к</w:t>
      </w:r>
      <w:r w:rsidRPr="00613C02">
        <w:rPr>
          <w:szCs w:val="28"/>
        </w:rPr>
        <w:t>оличество занимающихся в 2019 году - 3 575 детей в возрасте до 18 лет.</w:t>
      </w:r>
    </w:p>
    <w:p w:rsidR="003070D7" w:rsidRDefault="003070D7" w:rsidP="003070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70D7">
        <w:rPr>
          <w:szCs w:val="28"/>
        </w:rPr>
        <w:t xml:space="preserve">В 2019 году </w:t>
      </w:r>
      <w:r w:rsidR="000427EE">
        <w:rPr>
          <w:szCs w:val="28"/>
        </w:rPr>
        <w:t xml:space="preserve">в соответствии с Законом Приморского края </w:t>
      </w:r>
      <w:r w:rsidR="000427EE" w:rsidRPr="000427EE">
        <w:rPr>
          <w:szCs w:val="28"/>
        </w:rPr>
        <w:t>от 24</w:t>
      </w:r>
      <w:r w:rsidR="000427EE">
        <w:rPr>
          <w:szCs w:val="28"/>
        </w:rPr>
        <w:t xml:space="preserve"> декабря </w:t>
      </w:r>
      <w:r w:rsidR="000427EE" w:rsidRPr="000427EE">
        <w:rPr>
          <w:szCs w:val="28"/>
        </w:rPr>
        <w:t>2018</w:t>
      </w:r>
      <w:r w:rsidR="000427EE">
        <w:rPr>
          <w:szCs w:val="28"/>
        </w:rPr>
        <w:t xml:space="preserve"> года №</w:t>
      </w:r>
      <w:r w:rsidR="000427EE" w:rsidRPr="000427EE">
        <w:rPr>
          <w:szCs w:val="28"/>
        </w:rPr>
        <w:t xml:space="preserve"> 418-КЗ "О краевом бюджете на 2019 год и плановый </w:t>
      </w:r>
      <w:r w:rsidR="000427EE">
        <w:rPr>
          <w:szCs w:val="28"/>
        </w:rPr>
        <w:br/>
      </w:r>
      <w:r w:rsidR="000427EE" w:rsidRPr="000427EE">
        <w:rPr>
          <w:szCs w:val="28"/>
        </w:rPr>
        <w:t>период 2020 и 2021 годов"</w:t>
      </w:r>
      <w:r w:rsidR="000427EE">
        <w:rPr>
          <w:szCs w:val="28"/>
        </w:rPr>
        <w:t xml:space="preserve"> </w:t>
      </w:r>
      <w:r w:rsidRPr="003070D7">
        <w:rPr>
          <w:szCs w:val="28"/>
        </w:rPr>
        <w:t xml:space="preserve">субсидия предоставлена 19 организациям в общей сумме </w:t>
      </w:r>
      <w:r w:rsidR="000427EE">
        <w:rPr>
          <w:szCs w:val="28"/>
        </w:rPr>
        <w:t>40 </w:t>
      </w:r>
      <w:r w:rsidRPr="003070D7">
        <w:rPr>
          <w:szCs w:val="28"/>
        </w:rPr>
        <w:t>000,0 тыс. рублей, из них некоммерчески</w:t>
      </w:r>
      <w:r w:rsidR="00613C02">
        <w:rPr>
          <w:szCs w:val="28"/>
        </w:rPr>
        <w:t>х</w:t>
      </w:r>
      <w:r w:rsidRPr="003070D7">
        <w:rPr>
          <w:szCs w:val="28"/>
        </w:rPr>
        <w:t xml:space="preserve"> организаций </w:t>
      </w:r>
      <w:r w:rsidR="00D4391A">
        <w:rPr>
          <w:szCs w:val="28"/>
        </w:rPr>
        <w:t>-</w:t>
      </w:r>
      <w:r w:rsidRPr="003070D7">
        <w:rPr>
          <w:szCs w:val="28"/>
        </w:rPr>
        <w:t xml:space="preserve"> 11, объем </w:t>
      </w:r>
      <w:r w:rsidRPr="003070D7">
        <w:rPr>
          <w:szCs w:val="28"/>
        </w:rPr>
        <w:lastRenderedPageBreak/>
        <w:t xml:space="preserve">бюджетных средств </w:t>
      </w:r>
      <w:r w:rsidR="00D0745D">
        <w:rPr>
          <w:szCs w:val="28"/>
        </w:rPr>
        <w:t>-</w:t>
      </w:r>
      <w:r w:rsidRPr="003070D7">
        <w:rPr>
          <w:szCs w:val="28"/>
        </w:rPr>
        <w:t xml:space="preserve"> 15</w:t>
      </w:r>
      <w:r w:rsidR="000427EE">
        <w:rPr>
          <w:szCs w:val="28"/>
        </w:rPr>
        <w:t> </w:t>
      </w:r>
      <w:r w:rsidRPr="003070D7">
        <w:rPr>
          <w:szCs w:val="28"/>
        </w:rPr>
        <w:t>000,0 тыс. рублей, коммерческих - 8, объем бюджетных средств 25</w:t>
      </w:r>
      <w:r w:rsidR="000427EE">
        <w:rPr>
          <w:szCs w:val="28"/>
        </w:rPr>
        <w:t> </w:t>
      </w:r>
      <w:r w:rsidRPr="003070D7">
        <w:rPr>
          <w:szCs w:val="28"/>
        </w:rPr>
        <w:t>000,00 тыс. рублей.</w:t>
      </w:r>
    </w:p>
    <w:p w:rsidR="000427EE" w:rsidRPr="000427EE" w:rsidRDefault="000427EE" w:rsidP="000427E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27EE">
        <w:rPr>
          <w:szCs w:val="28"/>
        </w:rPr>
        <w:t xml:space="preserve">Вместе с тем, </w:t>
      </w:r>
      <w:r w:rsidR="00D0745D">
        <w:rPr>
          <w:szCs w:val="28"/>
        </w:rPr>
        <w:t>по</w:t>
      </w:r>
      <w:r w:rsidRPr="000427EE">
        <w:rPr>
          <w:szCs w:val="28"/>
        </w:rPr>
        <w:t xml:space="preserve"> </w:t>
      </w:r>
      <w:r>
        <w:rPr>
          <w:szCs w:val="28"/>
        </w:rPr>
        <w:t>информации</w:t>
      </w:r>
      <w:r w:rsidRPr="000427EE">
        <w:rPr>
          <w:szCs w:val="28"/>
        </w:rPr>
        <w:t xml:space="preserve"> департамент</w:t>
      </w:r>
      <w:r>
        <w:rPr>
          <w:szCs w:val="28"/>
        </w:rPr>
        <w:t>а</w:t>
      </w:r>
      <w:r w:rsidRPr="000427EE">
        <w:rPr>
          <w:szCs w:val="28"/>
        </w:rPr>
        <w:t xml:space="preserve"> физической культуры </w:t>
      </w:r>
      <w:r w:rsidR="00EC4C67">
        <w:rPr>
          <w:szCs w:val="28"/>
        </w:rPr>
        <w:br/>
      </w:r>
      <w:r w:rsidRPr="000427EE">
        <w:rPr>
          <w:szCs w:val="28"/>
        </w:rPr>
        <w:t xml:space="preserve">и спорта Приморского края </w:t>
      </w:r>
      <w:r w:rsidR="00D06636">
        <w:rPr>
          <w:szCs w:val="28"/>
        </w:rPr>
        <w:t xml:space="preserve">в 2019 году </w:t>
      </w:r>
      <w:r w:rsidRPr="000427EE">
        <w:rPr>
          <w:szCs w:val="28"/>
        </w:rPr>
        <w:t xml:space="preserve">суммарная потребность в возмещении затрат при предоставлении льготных физкультурно-спортивных услуг составляет </w:t>
      </w:r>
      <w:r>
        <w:rPr>
          <w:szCs w:val="28"/>
        </w:rPr>
        <w:t>82 193,27</w:t>
      </w:r>
      <w:r w:rsidRPr="000427EE">
        <w:rPr>
          <w:szCs w:val="28"/>
        </w:rPr>
        <w:t xml:space="preserve"> тыс. рублей</w:t>
      </w:r>
      <w:r>
        <w:rPr>
          <w:szCs w:val="28"/>
        </w:rPr>
        <w:t xml:space="preserve">, из них: </w:t>
      </w:r>
      <w:r w:rsidRPr="000427EE">
        <w:rPr>
          <w:szCs w:val="28"/>
        </w:rPr>
        <w:t xml:space="preserve">некоммерческие организации </w:t>
      </w:r>
      <w:r w:rsidR="00EC4C67">
        <w:rPr>
          <w:szCs w:val="28"/>
        </w:rPr>
        <w:br/>
      </w:r>
      <w:r>
        <w:rPr>
          <w:szCs w:val="28"/>
        </w:rPr>
        <w:t>в сумме 26 625,10 тыс. рублей, коммерческие организации - 55 568,17 тыс. рублей</w:t>
      </w:r>
      <w:r w:rsidRPr="000427EE">
        <w:rPr>
          <w:szCs w:val="28"/>
        </w:rPr>
        <w:t xml:space="preserve">. При этом </w:t>
      </w:r>
      <w:r w:rsidR="00613C02">
        <w:rPr>
          <w:szCs w:val="28"/>
        </w:rPr>
        <w:t xml:space="preserve">необходимо отметить, что </w:t>
      </w:r>
      <w:r w:rsidRPr="000427EE">
        <w:rPr>
          <w:szCs w:val="28"/>
        </w:rPr>
        <w:t>по расчетам организаций ежегодно увеличивается себестоимость данных услуг, на которую влияет рост тарифов на энергоносители, увеличение стоимости коммунальных услуг, инфляция и другие.</w:t>
      </w:r>
    </w:p>
    <w:p w:rsidR="000427EE" w:rsidRPr="000427EE" w:rsidRDefault="000427EE" w:rsidP="000427E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27EE">
        <w:rPr>
          <w:szCs w:val="28"/>
        </w:rPr>
        <w:t>Таким образом, выделенных в краевом бюджете средств недостаточно для эффективной работы организаций, направленной на снижение стоимости физкультурно-спортивных услуг для населения Приморского края.</w:t>
      </w:r>
    </w:p>
    <w:p w:rsidR="00C06AFC" w:rsidRDefault="000427EE" w:rsidP="009203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27EE">
        <w:rPr>
          <w:szCs w:val="28"/>
        </w:rPr>
        <w:t>Выделенные в 201</w:t>
      </w:r>
      <w:r>
        <w:rPr>
          <w:szCs w:val="28"/>
        </w:rPr>
        <w:t>9</w:t>
      </w:r>
      <w:r w:rsidRPr="000427EE">
        <w:rPr>
          <w:szCs w:val="28"/>
        </w:rPr>
        <w:t xml:space="preserve"> году средства в размере </w:t>
      </w:r>
      <w:r>
        <w:rPr>
          <w:szCs w:val="28"/>
        </w:rPr>
        <w:t>4</w:t>
      </w:r>
      <w:r w:rsidRPr="000427EE">
        <w:rPr>
          <w:szCs w:val="28"/>
        </w:rPr>
        <w:t>0</w:t>
      </w:r>
      <w:r>
        <w:rPr>
          <w:szCs w:val="28"/>
        </w:rPr>
        <w:t> </w:t>
      </w:r>
      <w:r w:rsidRPr="000427EE">
        <w:rPr>
          <w:szCs w:val="28"/>
        </w:rPr>
        <w:t xml:space="preserve">000,00 тыс. рублей составляют </w:t>
      </w:r>
      <w:r w:rsidR="00D06636">
        <w:rPr>
          <w:szCs w:val="28"/>
        </w:rPr>
        <w:t>48,66</w:t>
      </w:r>
      <w:r w:rsidRPr="000427EE">
        <w:rPr>
          <w:szCs w:val="28"/>
        </w:rPr>
        <w:t xml:space="preserve"> процента от потребности организаций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края, что может повлечь увеличение стоимости услуг для жителей Приморского края и как следствие сокращение численности детей, занима</w:t>
      </w:r>
      <w:r w:rsidR="00613C02">
        <w:rPr>
          <w:szCs w:val="28"/>
        </w:rPr>
        <w:t>ющихся в указанных организациях</w:t>
      </w:r>
      <w:r w:rsidR="00C06AFC">
        <w:rPr>
          <w:szCs w:val="28"/>
        </w:rPr>
        <w:t>.</w:t>
      </w:r>
    </w:p>
    <w:p w:rsidR="0029778D" w:rsidRPr="005925B9" w:rsidRDefault="00C06AFC" w:rsidP="009203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</w:t>
      </w:r>
      <w:r w:rsidR="007E1EC2">
        <w:rPr>
          <w:szCs w:val="28"/>
        </w:rPr>
        <w:t>к</w:t>
      </w:r>
      <w:r w:rsidR="0029778D" w:rsidRPr="005925B9">
        <w:rPr>
          <w:szCs w:val="28"/>
        </w:rPr>
        <w:t>омитет</w:t>
      </w:r>
    </w:p>
    <w:p w:rsidR="00F65753" w:rsidRPr="005925B9" w:rsidRDefault="00F65753" w:rsidP="00C9335B">
      <w:pPr>
        <w:jc w:val="both"/>
        <w:rPr>
          <w:szCs w:val="28"/>
        </w:rPr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5E31C8" w:rsidRDefault="005E31C8" w:rsidP="005E31C8">
      <w:pPr>
        <w:ind w:firstLine="709"/>
        <w:jc w:val="both"/>
        <w:rPr>
          <w:szCs w:val="28"/>
        </w:rPr>
      </w:pPr>
      <w:r w:rsidRPr="0074271E">
        <w:rPr>
          <w:szCs w:val="28"/>
        </w:rPr>
        <w:t>1.Принять к сведению информаци</w:t>
      </w:r>
      <w:r>
        <w:rPr>
          <w:szCs w:val="28"/>
        </w:rPr>
        <w:t>ю</w:t>
      </w:r>
      <w:r w:rsidRPr="0074271E">
        <w:rPr>
          <w:szCs w:val="28"/>
        </w:rPr>
        <w:t xml:space="preserve"> </w:t>
      </w:r>
      <w:r>
        <w:rPr>
          <w:szCs w:val="28"/>
        </w:rPr>
        <w:t>Ж.А. Кузнецова</w:t>
      </w:r>
      <w:r w:rsidRPr="00206A2D">
        <w:rPr>
          <w:szCs w:val="28"/>
        </w:rPr>
        <w:t xml:space="preserve">, директора департамента </w:t>
      </w:r>
      <w:r>
        <w:rPr>
          <w:szCs w:val="28"/>
        </w:rPr>
        <w:t xml:space="preserve">физической культуры и спорта </w:t>
      </w:r>
      <w:r w:rsidRPr="00206A2D">
        <w:rPr>
          <w:szCs w:val="28"/>
        </w:rPr>
        <w:t>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  <w:t>"</w:t>
      </w:r>
      <w:r w:rsidRPr="005E31C8">
        <w:rPr>
          <w:szCs w:val="28"/>
        </w:rPr>
        <w:t>О мониторинге объектов спорта Приморского края, строительство которых осуществлялось за счет средств краевого бюджета, а также предоставлени</w:t>
      </w:r>
      <w:r w:rsidR="00F7088D">
        <w:rPr>
          <w:szCs w:val="28"/>
        </w:rPr>
        <w:t>и</w:t>
      </w:r>
      <w:r w:rsidRPr="005E31C8">
        <w:rPr>
          <w:szCs w:val="28"/>
        </w:rPr>
        <w:t xml:space="preserve"> субсиди</w:t>
      </w:r>
      <w:r w:rsidR="002223D0">
        <w:rPr>
          <w:szCs w:val="28"/>
        </w:rPr>
        <w:t>й</w:t>
      </w:r>
      <w:r w:rsidRPr="005E31C8">
        <w:rPr>
          <w:szCs w:val="28"/>
        </w:rPr>
        <w:t xml:space="preserve"> из краевого бюджета некоммерческим организациям </w:t>
      </w:r>
      <w:r>
        <w:rPr>
          <w:szCs w:val="28"/>
        </w:rPr>
        <w:br/>
      </w:r>
      <w:r w:rsidRPr="005E31C8">
        <w:rPr>
          <w:szCs w:val="28"/>
        </w:rPr>
        <w:t>(за исключением государственных (муниципальных) учреждений)</w:t>
      </w:r>
      <w:r w:rsidRPr="00E30691">
        <w:rPr>
          <w:szCs w:val="28"/>
        </w:rPr>
        <w:t>"</w:t>
      </w:r>
      <w:r>
        <w:rPr>
          <w:szCs w:val="28"/>
        </w:rPr>
        <w:t>.</w:t>
      </w:r>
    </w:p>
    <w:p w:rsidR="005E31C8" w:rsidRDefault="005E31C8" w:rsidP="005E31C8">
      <w:pPr>
        <w:ind w:firstLine="709"/>
        <w:jc w:val="both"/>
        <w:rPr>
          <w:szCs w:val="28"/>
        </w:rPr>
      </w:pPr>
    </w:p>
    <w:p w:rsidR="005E31C8" w:rsidRDefault="005E31C8" w:rsidP="005E31C8">
      <w:pPr>
        <w:ind w:firstLine="709"/>
        <w:jc w:val="both"/>
        <w:rPr>
          <w:szCs w:val="28"/>
        </w:rPr>
      </w:pPr>
      <w:r>
        <w:rPr>
          <w:szCs w:val="28"/>
        </w:rPr>
        <w:t>2.Рекомендовать Администрации Приморского края в 2019 году предусмотреть дополнительное финансовое обеспечение</w:t>
      </w:r>
      <w:r w:rsidRPr="006024C3">
        <w:rPr>
          <w:szCs w:val="28"/>
        </w:rPr>
        <w:t xml:space="preserve"> </w:t>
      </w:r>
      <w:r>
        <w:rPr>
          <w:szCs w:val="28"/>
        </w:rPr>
        <w:t xml:space="preserve">на </w:t>
      </w:r>
      <w:r w:rsidRPr="001A166D">
        <w:rPr>
          <w:szCs w:val="28"/>
        </w:rPr>
        <w:t>предоставлени</w:t>
      </w:r>
      <w:r>
        <w:rPr>
          <w:szCs w:val="28"/>
        </w:rPr>
        <w:t>е</w:t>
      </w:r>
      <w:r w:rsidRPr="001A166D">
        <w:rPr>
          <w:szCs w:val="28"/>
        </w:rPr>
        <w:t xml:space="preserve"> субсиди</w:t>
      </w:r>
      <w:r w:rsidR="002223D0">
        <w:rPr>
          <w:szCs w:val="28"/>
        </w:rPr>
        <w:t>й</w:t>
      </w:r>
      <w:r w:rsidRPr="001A166D">
        <w:rPr>
          <w:szCs w:val="28"/>
        </w:rPr>
        <w:t xml:space="preserve"> юридическим лицам</w:t>
      </w:r>
      <w:r w:rsidRPr="00343133">
        <w:rPr>
          <w:szCs w:val="28"/>
        </w:rPr>
        <w:t xml:space="preserve"> </w:t>
      </w:r>
      <w:r w:rsidRPr="001A166D">
        <w:rPr>
          <w:szCs w:val="28"/>
        </w:rPr>
        <w:t>индивидуальным предпринимателям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1A166D">
        <w:rPr>
          <w:szCs w:val="28"/>
        </w:rPr>
        <w:t>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</w:r>
      <w:r>
        <w:rPr>
          <w:szCs w:val="28"/>
        </w:rPr>
        <w:t xml:space="preserve"> в сумме</w:t>
      </w:r>
      <w:r w:rsidRPr="001A166D">
        <w:rPr>
          <w:szCs w:val="28"/>
        </w:rPr>
        <w:t xml:space="preserve"> </w:t>
      </w:r>
      <w:r w:rsidR="00F12F21">
        <w:rPr>
          <w:szCs w:val="28"/>
        </w:rPr>
        <w:t>4</w:t>
      </w:r>
      <w:r>
        <w:rPr>
          <w:szCs w:val="28"/>
        </w:rPr>
        <w:t>2 193,27 тыс. рублей.</w:t>
      </w:r>
    </w:p>
    <w:p w:rsidR="005E31C8" w:rsidRDefault="005E31C8" w:rsidP="005E31C8">
      <w:pPr>
        <w:ind w:firstLine="709"/>
        <w:jc w:val="both"/>
        <w:rPr>
          <w:szCs w:val="28"/>
        </w:rPr>
      </w:pPr>
    </w:p>
    <w:p w:rsidR="00FE6EF5" w:rsidRDefault="005E31C8" w:rsidP="005E31C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667316">
        <w:rPr>
          <w:szCs w:val="28"/>
        </w:rPr>
        <w:t>.Рекомендовать департамент</w:t>
      </w:r>
      <w:r>
        <w:rPr>
          <w:szCs w:val="28"/>
        </w:rPr>
        <w:t>у</w:t>
      </w:r>
      <w:r w:rsidRPr="00667316">
        <w:rPr>
          <w:szCs w:val="28"/>
        </w:rPr>
        <w:t xml:space="preserve"> </w:t>
      </w:r>
      <w:r>
        <w:rPr>
          <w:szCs w:val="28"/>
        </w:rPr>
        <w:t xml:space="preserve">физической культуры и спорта </w:t>
      </w:r>
      <w:r w:rsidRPr="00667316">
        <w:rPr>
          <w:szCs w:val="28"/>
        </w:rPr>
        <w:t>Приморского края</w:t>
      </w:r>
      <w:r w:rsidR="00FE6EF5">
        <w:rPr>
          <w:szCs w:val="28"/>
        </w:rPr>
        <w:t>:</w:t>
      </w:r>
    </w:p>
    <w:p w:rsidR="005E31C8" w:rsidRDefault="00FE6EF5" w:rsidP="005E31C8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proofErr w:type="gramStart"/>
      <w:r>
        <w:rPr>
          <w:szCs w:val="28"/>
        </w:rPr>
        <w:t>1.</w:t>
      </w:r>
      <w:r w:rsidR="005E31C8">
        <w:rPr>
          <w:szCs w:val="28"/>
        </w:rPr>
        <w:t>продолжить</w:t>
      </w:r>
      <w:proofErr w:type="gramEnd"/>
      <w:r w:rsidR="005E31C8">
        <w:rPr>
          <w:szCs w:val="28"/>
        </w:rPr>
        <w:t xml:space="preserve"> работу по </w:t>
      </w:r>
      <w:r w:rsidR="005E31C8" w:rsidRPr="005E31C8">
        <w:rPr>
          <w:szCs w:val="28"/>
        </w:rPr>
        <w:t>развити</w:t>
      </w:r>
      <w:r w:rsidR="005E31C8">
        <w:rPr>
          <w:szCs w:val="28"/>
        </w:rPr>
        <w:t>ю</w:t>
      </w:r>
      <w:r w:rsidR="005E31C8" w:rsidRPr="005E31C8">
        <w:rPr>
          <w:szCs w:val="28"/>
        </w:rPr>
        <w:t xml:space="preserve"> спортивной инфраструктуры Приморского края </w:t>
      </w:r>
      <w:r w:rsidR="005E31C8">
        <w:rPr>
          <w:szCs w:val="28"/>
        </w:rPr>
        <w:t xml:space="preserve">в рамках реализации </w:t>
      </w:r>
      <w:r w:rsidR="005E31C8" w:rsidRPr="005E31C8">
        <w:rPr>
          <w:szCs w:val="28"/>
        </w:rPr>
        <w:t>государственной программы Приморского края "Развитие физической культуры и спорта Приморского края" на 2013-2021 годы"</w:t>
      </w:r>
      <w:r w:rsidR="005E31C8">
        <w:rPr>
          <w:szCs w:val="28"/>
        </w:rPr>
        <w:t>.</w:t>
      </w:r>
    </w:p>
    <w:p w:rsidR="005E31C8" w:rsidRDefault="00D06636" w:rsidP="005E31C8">
      <w:pPr>
        <w:ind w:firstLine="709"/>
        <w:jc w:val="both"/>
        <w:rPr>
          <w:szCs w:val="28"/>
        </w:rPr>
      </w:pPr>
      <w:r>
        <w:rPr>
          <w:szCs w:val="28"/>
        </w:rPr>
        <w:t>3.2</w:t>
      </w:r>
      <w:r w:rsidR="005E31C8">
        <w:rPr>
          <w:szCs w:val="28"/>
        </w:rPr>
        <w:t>.</w:t>
      </w:r>
    </w:p>
    <w:p w:rsidR="005E31C8" w:rsidRDefault="005E31C8" w:rsidP="005E31C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Pr="00E85A1C">
        <w:rPr>
          <w:szCs w:val="28"/>
        </w:rPr>
        <w:t>.Направить данное решение</w:t>
      </w:r>
      <w:r>
        <w:rPr>
          <w:szCs w:val="28"/>
        </w:rPr>
        <w:t xml:space="preserve"> Губернатору Приморского края, </w:t>
      </w:r>
      <w:r>
        <w:rPr>
          <w:szCs w:val="28"/>
        </w:rPr>
        <w:br/>
        <w:t xml:space="preserve">в Администрацию Приморского края, </w:t>
      </w:r>
      <w:r w:rsidRPr="001D26F4">
        <w:rPr>
          <w:szCs w:val="28"/>
        </w:rPr>
        <w:t xml:space="preserve">департамент </w:t>
      </w:r>
      <w:r>
        <w:rPr>
          <w:szCs w:val="28"/>
        </w:rPr>
        <w:t xml:space="preserve">физической культуры </w:t>
      </w:r>
      <w:r>
        <w:rPr>
          <w:szCs w:val="28"/>
        </w:rPr>
        <w:br/>
        <w:t>и спорта</w:t>
      </w:r>
      <w:r w:rsidRPr="001D26F4">
        <w:rPr>
          <w:szCs w:val="28"/>
        </w:rPr>
        <w:t xml:space="preserve"> Приморского края</w:t>
      </w:r>
      <w:r>
        <w:rPr>
          <w:szCs w:val="28"/>
        </w:rPr>
        <w:t>.</w:t>
      </w: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5E31C8" w:rsidRDefault="005E31C8" w:rsidP="00F65753">
      <w:pPr>
        <w:pStyle w:val="30"/>
        <w:spacing w:after="0"/>
        <w:rPr>
          <w:sz w:val="28"/>
          <w:szCs w:val="28"/>
        </w:rPr>
      </w:pPr>
      <w:bookmarkStart w:id="0" w:name="_GoBack"/>
      <w:bookmarkEnd w:id="0"/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sectPr w:rsidR="00F65753" w:rsidRPr="007233D9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8FF" w:rsidRDefault="000B28FF">
      <w:r>
        <w:separator/>
      </w:r>
    </w:p>
  </w:endnote>
  <w:endnote w:type="continuationSeparator" w:id="0">
    <w:p w:rsidR="000B28FF" w:rsidRDefault="000B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8FF" w:rsidRDefault="000B28FF">
      <w:r>
        <w:separator/>
      </w:r>
    </w:p>
  </w:footnote>
  <w:footnote w:type="continuationSeparator" w:id="0">
    <w:p w:rsidR="000B28FF" w:rsidRDefault="000B2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AE9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427EE"/>
    <w:rsid w:val="00053C61"/>
    <w:rsid w:val="00074729"/>
    <w:rsid w:val="00080DED"/>
    <w:rsid w:val="000A3721"/>
    <w:rsid w:val="000B28FF"/>
    <w:rsid w:val="00160F97"/>
    <w:rsid w:val="001670AD"/>
    <w:rsid w:val="001B3A35"/>
    <w:rsid w:val="001B6F88"/>
    <w:rsid w:val="001C5162"/>
    <w:rsid w:val="001E0D54"/>
    <w:rsid w:val="0020003C"/>
    <w:rsid w:val="00201CE1"/>
    <w:rsid w:val="002223D0"/>
    <w:rsid w:val="00227F2F"/>
    <w:rsid w:val="00265E2B"/>
    <w:rsid w:val="00272C42"/>
    <w:rsid w:val="0029778D"/>
    <w:rsid w:val="002E40C6"/>
    <w:rsid w:val="002F7A0D"/>
    <w:rsid w:val="003070D7"/>
    <w:rsid w:val="003566E1"/>
    <w:rsid w:val="00357541"/>
    <w:rsid w:val="0036351A"/>
    <w:rsid w:val="003762B2"/>
    <w:rsid w:val="00383131"/>
    <w:rsid w:val="003B4C86"/>
    <w:rsid w:val="003D4A28"/>
    <w:rsid w:val="003F2358"/>
    <w:rsid w:val="00400235"/>
    <w:rsid w:val="004060BD"/>
    <w:rsid w:val="00425A21"/>
    <w:rsid w:val="004602B2"/>
    <w:rsid w:val="00461E2B"/>
    <w:rsid w:val="004B235E"/>
    <w:rsid w:val="004B5F68"/>
    <w:rsid w:val="004C2B0A"/>
    <w:rsid w:val="004D601D"/>
    <w:rsid w:val="004E7C3E"/>
    <w:rsid w:val="00577915"/>
    <w:rsid w:val="005925B9"/>
    <w:rsid w:val="005A48A9"/>
    <w:rsid w:val="005C32F6"/>
    <w:rsid w:val="005D63C2"/>
    <w:rsid w:val="005E31C8"/>
    <w:rsid w:val="005E3FED"/>
    <w:rsid w:val="00613C02"/>
    <w:rsid w:val="0061782B"/>
    <w:rsid w:val="00692570"/>
    <w:rsid w:val="00692D49"/>
    <w:rsid w:val="006D25F2"/>
    <w:rsid w:val="006E6DC8"/>
    <w:rsid w:val="00700FF0"/>
    <w:rsid w:val="007128C1"/>
    <w:rsid w:val="007258FB"/>
    <w:rsid w:val="007477FC"/>
    <w:rsid w:val="00751091"/>
    <w:rsid w:val="007550D2"/>
    <w:rsid w:val="007601FC"/>
    <w:rsid w:val="00771585"/>
    <w:rsid w:val="0077731F"/>
    <w:rsid w:val="007A2FF6"/>
    <w:rsid w:val="007E1EC2"/>
    <w:rsid w:val="007E6779"/>
    <w:rsid w:val="007F0598"/>
    <w:rsid w:val="00833702"/>
    <w:rsid w:val="00833F5E"/>
    <w:rsid w:val="008602F8"/>
    <w:rsid w:val="00861A45"/>
    <w:rsid w:val="00874992"/>
    <w:rsid w:val="0087792E"/>
    <w:rsid w:val="0088589F"/>
    <w:rsid w:val="008A62B1"/>
    <w:rsid w:val="008B76B0"/>
    <w:rsid w:val="008C1B5B"/>
    <w:rsid w:val="008C56A5"/>
    <w:rsid w:val="008E158E"/>
    <w:rsid w:val="008E7757"/>
    <w:rsid w:val="00920365"/>
    <w:rsid w:val="00967FE6"/>
    <w:rsid w:val="00975169"/>
    <w:rsid w:val="009808D3"/>
    <w:rsid w:val="0099314B"/>
    <w:rsid w:val="009C4876"/>
    <w:rsid w:val="009E33C2"/>
    <w:rsid w:val="009E5CD9"/>
    <w:rsid w:val="009F0165"/>
    <w:rsid w:val="009F626B"/>
    <w:rsid w:val="00A16E21"/>
    <w:rsid w:val="00A3078B"/>
    <w:rsid w:val="00A37F7D"/>
    <w:rsid w:val="00A42388"/>
    <w:rsid w:val="00A70F46"/>
    <w:rsid w:val="00A94B3D"/>
    <w:rsid w:val="00A97609"/>
    <w:rsid w:val="00AC5EBF"/>
    <w:rsid w:val="00AD1004"/>
    <w:rsid w:val="00AD5618"/>
    <w:rsid w:val="00AE1D5F"/>
    <w:rsid w:val="00B13A25"/>
    <w:rsid w:val="00B57E10"/>
    <w:rsid w:val="00B668A9"/>
    <w:rsid w:val="00B803DE"/>
    <w:rsid w:val="00BB7A28"/>
    <w:rsid w:val="00BD607C"/>
    <w:rsid w:val="00BE16C2"/>
    <w:rsid w:val="00C06AFC"/>
    <w:rsid w:val="00C300E0"/>
    <w:rsid w:val="00C45B0E"/>
    <w:rsid w:val="00C56135"/>
    <w:rsid w:val="00C66E56"/>
    <w:rsid w:val="00C929D3"/>
    <w:rsid w:val="00C9335B"/>
    <w:rsid w:val="00C958B6"/>
    <w:rsid w:val="00C97AE9"/>
    <w:rsid w:val="00CA6A65"/>
    <w:rsid w:val="00D06636"/>
    <w:rsid w:val="00D0745D"/>
    <w:rsid w:val="00D17A7A"/>
    <w:rsid w:val="00D4029D"/>
    <w:rsid w:val="00D4391A"/>
    <w:rsid w:val="00D60071"/>
    <w:rsid w:val="00DA3943"/>
    <w:rsid w:val="00DA71AE"/>
    <w:rsid w:val="00DC26FB"/>
    <w:rsid w:val="00E01299"/>
    <w:rsid w:val="00E0423F"/>
    <w:rsid w:val="00E326C2"/>
    <w:rsid w:val="00E77161"/>
    <w:rsid w:val="00E82B30"/>
    <w:rsid w:val="00E85955"/>
    <w:rsid w:val="00EA2ADE"/>
    <w:rsid w:val="00EC4C67"/>
    <w:rsid w:val="00F01DD8"/>
    <w:rsid w:val="00F06E15"/>
    <w:rsid w:val="00F12F21"/>
    <w:rsid w:val="00F15090"/>
    <w:rsid w:val="00F3413E"/>
    <w:rsid w:val="00F34152"/>
    <w:rsid w:val="00F65753"/>
    <w:rsid w:val="00F7088D"/>
    <w:rsid w:val="00FD7074"/>
    <w:rsid w:val="00FD7E8E"/>
    <w:rsid w:val="00FE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BDC9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163</TotalTime>
  <Pages>3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128</cp:revision>
  <cp:lastPrinted>2019-07-14T22:29:00Z</cp:lastPrinted>
  <dcterms:created xsi:type="dcterms:W3CDTF">2019-01-14T03:04:00Z</dcterms:created>
  <dcterms:modified xsi:type="dcterms:W3CDTF">2019-07-14T22:30:00Z</dcterms:modified>
</cp:coreProperties>
</file>