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4094811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440F42" w:rsidP="0059039E">
            <w:pPr>
              <w:ind w:left="-105"/>
              <w:jc w:val="both"/>
            </w:pPr>
            <w:r>
              <w:t>О доступности дополнительного образования на территории Приморского края</w:t>
            </w:r>
          </w:p>
        </w:tc>
      </w:tr>
    </w:tbl>
    <w:p w:rsidR="00743256" w:rsidRDefault="00743256" w:rsidP="00D976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3018" w:rsidRDefault="00546EDC" w:rsidP="00440F42">
      <w:pPr>
        <w:widowControl w:val="0"/>
        <w:autoSpaceDE w:val="0"/>
        <w:autoSpaceDN w:val="0"/>
        <w:adjustRightInd w:val="0"/>
        <w:ind w:right="-31" w:firstLine="709"/>
        <w:jc w:val="both"/>
        <w:rPr>
          <w:spacing w:val="-4"/>
          <w:szCs w:val="28"/>
        </w:rPr>
      </w:pPr>
      <w:r w:rsidRPr="008D4084">
        <w:rPr>
          <w:szCs w:val="28"/>
        </w:rPr>
        <w:t>Рассмотрев и обсудив информаци</w:t>
      </w:r>
      <w:r w:rsidR="00440F42">
        <w:rPr>
          <w:szCs w:val="28"/>
        </w:rPr>
        <w:t>ю</w:t>
      </w:r>
      <w:r w:rsidRPr="008D4084">
        <w:rPr>
          <w:szCs w:val="28"/>
        </w:rPr>
        <w:t xml:space="preserve"> </w:t>
      </w:r>
      <w:r>
        <w:rPr>
          <w:szCs w:val="28"/>
        </w:rPr>
        <w:t xml:space="preserve">исполняющей обязанности </w:t>
      </w:r>
      <w:r w:rsidR="00DB36B7">
        <w:rPr>
          <w:szCs w:val="28"/>
        </w:rPr>
        <w:t>вице-губернатора Приморского края-</w:t>
      </w:r>
      <w:r w:rsidRPr="008D4084">
        <w:rPr>
          <w:szCs w:val="28"/>
        </w:rPr>
        <w:t xml:space="preserve">директора департамента образования и науки Приморского края </w:t>
      </w:r>
      <w:r w:rsidR="00F50AA3">
        <w:rPr>
          <w:szCs w:val="28"/>
        </w:rPr>
        <w:t>Бондаренко Н.В</w:t>
      </w:r>
      <w:r>
        <w:rPr>
          <w:szCs w:val="28"/>
        </w:rPr>
        <w:t>.</w:t>
      </w:r>
      <w:r w:rsidRPr="008D4084">
        <w:rPr>
          <w:szCs w:val="28"/>
        </w:rPr>
        <w:t xml:space="preserve"> </w:t>
      </w:r>
      <w:r w:rsidR="00440F42">
        <w:rPr>
          <w:szCs w:val="28"/>
        </w:rPr>
        <w:t>"О доступности дополнительного образования на территории Приморского края"</w:t>
      </w:r>
      <w:r w:rsidRPr="008D4084">
        <w:rPr>
          <w:szCs w:val="28"/>
        </w:rPr>
        <w:t xml:space="preserve">, </w:t>
      </w:r>
      <w:r w:rsidRPr="008D4084">
        <w:rPr>
          <w:spacing w:val="-4"/>
          <w:szCs w:val="28"/>
        </w:rPr>
        <w:t>согласно котор</w:t>
      </w:r>
      <w:r w:rsidR="00440F42">
        <w:rPr>
          <w:spacing w:val="-4"/>
          <w:szCs w:val="28"/>
        </w:rPr>
        <w:t>ой</w:t>
      </w:r>
      <w:r w:rsidR="00033018">
        <w:rPr>
          <w:spacing w:val="-4"/>
          <w:szCs w:val="28"/>
        </w:rPr>
        <w:t>:</w:t>
      </w:r>
    </w:p>
    <w:p w:rsidR="00A62172" w:rsidRDefault="00033018" w:rsidP="00440F42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pacing w:val="-4"/>
          <w:szCs w:val="28"/>
        </w:rPr>
        <w:t>1)</w:t>
      </w:r>
      <w:r w:rsidR="00440F42">
        <w:rPr>
          <w:spacing w:val="-4"/>
          <w:szCs w:val="28"/>
        </w:rPr>
        <w:t>н</w:t>
      </w:r>
      <w:r w:rsidR="00440F42">
        <w:rPr>
          <w:szCs w:val="28"/>
        </w:rPr>
        <w:t>а территории Приморского края действуют</w:t>
      </w:r>
      <w:r w:rsidR="00A62172">
        <w:rPr>
          <w:szCs w:val="28"/>
        </w:rPr>
        <w:t>:</w:t>
      </w:r>
    </w:p>
    <w:p w:rsidR="00A62172" w:rsidRDefault="00A62172" w:rsidP="00440F42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-</w:t>
      </w:r>
      <w:r w:rsidR="00C75B09">
        <w:rPr>
          <w:szCs w:val="28"/>
        </w:rPr>
        <w:t>1</w:t>
      </w:r>
      <w:r w:rsidR="00440F42">
        <w:rPr>
          <w:szCs w:val="28"/>
        </w:rPr>
        <w:t xml:space="preserve"> краевое учреждение дополнительного образования </w:t>
      </w:r>
      <w:r w:rsidR="00440F42">
        <w:rPr>
          <w:szCs w:val="28"/>
        </w:rPr>
        <w:br/>
        <w:t>ГОАУ ДОД "Детско-юношеский центр Приморского края"</w:t>
      </w:r>
      <w:r>
        <w:rPr>
          <w:szCs w:val="28"/>
        </w:rPr>
        <w:t>;</w:t>
      </w:r>
    </w:p>
    <w:p w:rsidR="00A62172" w:rsidRDefault="00A62172" w:rsidP="00440F42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-</w:t>
      </w:r>
      <w:r w:rsidR="00440F42">
        <w:rPr>
          <w:szCs w:val="28"/>
        </w:rPr>
        <w:t>98 учреждений дополнительного образования</w:t>
      </w:r>
      <w:r>
        <w:rPr>
          <w:szCs w:val="28"/>
        </w:rPr>
        <w:t>, находящихся</w:t>
      </w:r>
      <w:r w:rsidR="00440F42">
        <w:rPr>
          <w:szCs w:val="28"/>
        </w:rPr>
        <w:t xml:space="preserve"> в ведении муниципальных управлений образования Приморского края</w:t>
      </w:r>
      <w:r>
        <w:rPr>
          <w:szCs w:val="28"/>
        </w:rPr>
        <w:t>;</w:t>
      </w:r>
    </w:p>
    <w:p w:rsidR="00A62172" w:rsidRDefault="00A62172" w:rsidP="00A62172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-</w:t>
      </w:r>
      <w:r w:rsidR="00440F42">
        <w:rPr>
          <w:szCs w:val="28"/>
        </w:rPr>
        <w:t>87 учреждений</w:t>
      </w:r>
      <w:r>
        <w:rPr>
          <w:szCs w:val="28"/>
        </w:rPr>
        <w:t xml:space="preserve">, находящихся </w:t>
      </w:r>
      <w:r w:rsidR="00440F42">
        <w:rPr>
          <w:szCs w:val="28"/>
        </w:rPr>
        <w:t>в ведении управлений культуры и спорта</w:t>
      </w:r>
      <w:r w:rsidR="00033018">
        <w:rPr>
          <w:szCs w:val="28"/>
        </w:rPr>
        <w:t>;</w:t>
      </w:r>
      <w:r w:rsidR="00440F42">
        <w:rPr>
          <w:szCs w:val="28"/>
        </w:rPr>
        <w:t xml:space="preserve"> </w:t>
      </w:r>
    </w:p>
    <w:p w:rsidR="00033018" w:rsidRDefault="00033018" w:rsidP="00440F42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2)</w:t>
      </w:r>
      <w:r w:rsidR="00DB36B7">
        <w:rPr>
          <w:szCs w:val="28"/>
        </w:rPr>
        <w:t xml:space="preserve">ежегодно </w:t>
      </w:r>
      <w:r w:rsidR="00A62172">
        <w:rPr>
          <w:szCs w:val="28"/>
        </w:rPr>
        <w:t>количество учреждений уменьшается, вследствие оптимизации, путем присоединения к другим организациям, смены ведомственной принадлежности</w:t>
      </w:r>
      <w:r w:rsidR="00DB36B7">
        <w:rPr>
          <w:szCs w:val="28"/>
        </w:rPr>
        <w:t xml:space="preserve"> (н</w:t>
      </w:r>
      <w:r w:rsidR="00440F42">
        <w:rPr>
          <w:szCs w:val="28"/>
        </w:rPr>
        <w:t xml:space="preserve">аибольшее количество учреждений дополнительного образования детей в Приморском крае расположено </w:t>
      </w:r>
      <w:r w:rsidR="00DB36B7">
        <w:rPr>
          <w:szCs w:val="28"/>
        </w:rPr>
        <w:br/>
      </w:r>
      <w:r w:rsidR="00440F42">
        <w:rPr>
          <w:szCs w:val="28"/>
        </w:rPr>
        <w:t>в г. Владивостоке (22), г. Находке (11), г. Спасск-Дальний (5)</w:t>
      </w:r>
      <w:r w:rsidR="00105296">
        <w:rPr>
          <w:szCs w:val="28"/>
        </w:rPr>
        <w:t xml:space="preserve">, </w:t>
      </w:r>
      <w:r w:rsidR="00440F42">
        <w:rPr>
          <w:szCs w:val="28"/>
        </w:rPr>
        <w:t>г. Уссурийске (5)</w:t>
      </w:r>
      <w:r w:rsidR="00DB36B7">
        <w:rPr>
          <w:szCs w:val="28"/>
        </w:rPr>
        <w:t>)</w:t>
      </w:r>
      <w:r>
        <w:rPr>
          <w:szCs w:val="28"/>
        </w:rPr>
        <w:t>;</w:t>
      </w:r>
    </w:p>
    <w:p w:rsidR="00033018" w:rsidRDefault="00033018" w:rsidP="00054EC5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3)в</w:t>
      </w:r>
      <w:r w:rsidR="00440F42">
        <w:rPr>
          <w:szCs w:val="28"/>
        </w:rPr>
        <w:t xml:space="preserve"> учреждениях дополнительного образования детей в Приморском крае обучаются 117 783 детей и молодежи в возрасте от 5 до 18 лет, в том числе 1 615 детей-сирот и детей, оставшихся без попечения родителей, </w:t>
      </w:r>
      <w:r w:rsidR="00105296">
        <w:rPr>
          <w:szCs w:val="28"/>
        </w:rPr>
        <w:br/>
      </w:r>
      <w:r w:rsidR="00440F42">
        <w:rPr>
          <w:szCs w:val="28"/>
        </w:rPr>
        <w:t>115 детей-инвалидов и 644 детей с ограниченными возможностями здоровья</w:t>
      </w:r>
      <w:r>
        <w:rPr>
          <w:szCs w:val="28"/>
        </w:rPr>
        <w:t>;</w:t>
      </w:r>
    </w:p>
    <w:p w:rsidR="00054EC5" w:rsidRDefault="00033018" w:rsidP="00054EC5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4)в</w:t>
      </w:r>
      <w:r w:rsidR="00440F42">
        <w:rPr>
          <w:szCs w:val="28"/>
        </w:rPr>
        <w:t xml:space="preserve"> общеобразовательных и образовательных организациях (школы, детские сады) реализуются дополнительные общеобразовательные общеразвивающие программы, в которых занимаются 24</w:t>
      </w:r>
      <w:r w:rsidR="00054EC5">
        <w:rPr>
          <w:szCs w:val="28"/>
        </w:rPr>
        <w:t> </w:t>
      </w:r>
      <w:r w:rsidR="00440F42">
        <w:rPr>
          <w:szCs w:val="28"/>
        </w:rPr>
        <w:t>932 ребенка.</w:t>
      </w:r>
    </w:p>
    <w:p w:rsidR="00054EC5" w:rsidRDefault="00054EC5" w:rsidP="00054EC5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Самые массовые (доступные) направленности:</w:t>
      </w:r>
    </w:p>
    <w:p w:rsidR="00054EC5" w:rsidRDefault="00054EC5" w:rsidP="00054EC5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-художественная – 16 495 детей;</w:t>
      </w:r>
    </w:p>
    <w:p w:rsidR="00054EC5" w:rsidRDefault="00054EC5" w:rsidP="00054EC5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 xml:space="preserve">-физкультурно-спортивная – 15 056 детей. </w:t>
      </w:r>
    </w:p>
    <w:p w:rsidR="00054EC5" w:rsidRDefault="00054EC5" w:rsidP="00054EC5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Далее следует:</w:t>
      </w:r>
    </w:p>
    <w:p w:rsidR="00054EC5" w:rsidRDefault="00054EC5" w:rsidP="00054EC5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-социально-педагогическая направленность – 4 774 чел</w:t>
      </w:r>
      <w:r w:rsidR="00105296">
        <w:rPr>
          <w:szCs w:val="28"/>
        </w:rPr>
        <w:t>овек</w:t>
      </w:r>
      <w:r>
        <w:rPr>
          <w:szCs w:val="28"/>
        </w:rPr>
        <w:t xml:space="preserve">, </w:t>
      </w:r>
    </w:p>
    <w:p w:rsidR="00054EC5" w:rsidRDefault="00054EC5" w:rsidP="00054EC5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 xml:space="preserve">-естественнонаучная – 4 061 ребенок. </w:t>
      </w:r>
    </w:p>
    <w:p w:rsidR="00054EC5" w:rsidRDefault="00054EC5" w:rsidP="00054EC5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 xml:space="preserve">Самые малочисленные направленности: </w:t>
      </w:r>
    </w:p>
    <w:p w:rsidR="00054EC5" w:rsidRDefault="00054EC5" w:rsidP="00054EC5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 xml:space="preserve">-техническая направленность – 3 359 школьников, </w:t>
      </w:r>
    </w:p>
    <w:p w:rsidR="00054EC5" w:rsidRDefault="00054EC5" w:rsidP="00054EC5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-туристско-краеведческая – 2 284 школьников</w:t>
      </w:r>
      <w:r w:rsidR="00105296">
        <w:rPr>
          <w:szCs w:val="28"/>
        </w:rPr>
        <w:t>;</w:t>
      </w:r>
      <w:r>
        <w:rPr>
          <w:szCs w:val="28"/>
        </w:rPr>
        <w:t xml:space="preserve"> </w:t>
      </w:r>
    </w:p>
    <w:p w:rsidR="00054EC5" w:rsidRDefault="00105296" w:rsidP="00054EC5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-в</w:t>
      </w:r>
      <w:r w:rsidR="00054EC5">
        <w:rPr>
          <w:szCs w:val="28"/>
        </w:rPr>
        <w:t xml:space="preserve"> школьных спортивных клубах занимаются – 2 238 чел</w:t>
      </w:r>
      <w:r>
        <w:rPr>
          <w:szCs w:val="28"/>
        </w:rPr>
        <w:t>овек;</w:t>
      </w:r>
    </w:p>
    <w:p w:rsidR="00440F42" w:rsidRDefault="00960ADA" w:rsidP="00440F42">
      <w:pPr>
        <w:widowControl w:val="0"/>
        <w:autoSpaceDE w:val="0"/>
        <w:autoSpaceDN w:val="0"/>
        <w:adjustRightInd w:val="0"/>
        <w:ind w:right="-31" w:firstLine="709"/>
        <w:jc w:val="both"/>
        <w:rPr>
          <w:spacing w:val="-4"/>
          <w:szCs w:val="28"/>
        </w:rPr>
      </w:pPr>
      <w:r>
        <w:rPr>
          <w:szCs w:val="28"/>
        </w:rPr>
        <w:br/>
      </w:r>
      <w:r w:rsidR="00033018">
        <w:rPr>
          <w:szCs w:val="28"/>
        </w:rPr>
        <w:lastRenderedPageBreak/>
        <w:t>4)в</w:t>
      </w:r>
      <w:r w:rsidR="00440F42">
        <w:rPr>
          <w:szCs w:val="28"/>
        </w:rPr>
        <w:t>о многих образовательных учреждениях организованы платные дополнительные образовательные услуги, что также способствует занятости детей</w:t>
      </w:r>
      <w:r w:rsidR="00105296">
        <w:rPr>
          <w:szCs w:val="28"/>
        </w:rPr>
        <w:t>;</w:t>
      </w:r>
    </w:p>
    <w:p w:rsidR="00C739F3" w:rsidRDefault="00033018" w:rsidP="00C739F3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5)в</w:t>
      </w:r>
      <w:r w:rsidR="00440F42">
        <w:rPr>
          <w:szCs w:val="28"/>
        </w:rPr>
        <w:t xml:space="preserve"> Приморском крае начал свою</w:t>
      </w:r>
      <w:r w:rsidR="00AF68B2">
        <w:rPr>
          <w:szCs w:val="28"/>
        </w:rPr>
        <w:t xml:space="preserve"> </w:t>
      </w:r>
      <w:r w:rsidR="00440F42">
        <w:rPr>
          <w:szCs w:val="28"/>
        </w:rPr>
        <w:t>работу мобильный технопарк "</w:t>
      </w:r>
      <w:proofErr w:type="spellStart"/>
      <w:r w:rsidR="00440F42">
        <w:rPr>
          <w:szCs w:val="28"/>
        </w:rPr>
        <w:t>Кванториум</w:t>
      </w:r>
      <w:proofErr w:type="spellEnd"/>
      <w:r w:rsidR="00440F42">
        <w:rPr>
          <w:szCs w:val="28"/>
        </w:rPr>
        <w:t xml:space="preserve">". </w:t>
      </w:r>
      <w:r w:rsidR="00C739F3">
        <w:rPr>
          <w:szCs w:val="28"/>
        </w:rPr>
        <w:t>В 2019 году готовится к открытию стационарный детский технопарк "</w:t>
      </w:r>
      <w:proofErr w:type="spellStart"/>
      <w:r w:rsidR="00C739F3">
        <w:rPr>
          <w:szCs w:val="28"/>
        </w:rPr>
        <w:t>Кванториум</w:t>
      </w:r>
      <w:proofErr w:type="spellEnd"/>
      <w:r w:rsidR="00C739F3">
        <w:rPr>
          <w:szCs w:val="28"/>
        </w:rPr>
        <w:t>" на базе МАУ ДО "Владивостокский городской дворец детского творчества"</w:t>
      </w:r>
      <w:r w:rsidR="00105296">
        <w:rPr>
          <w:szCs w:val="28"/>
        </w:rPr>
        <w:t>;</w:t>
      </w:r>
      <w:r w:rsidR="004A3CDB">
        <w:rPr>
          <w:szCs w:val="28"/>
        </w:rPr>
        <w:t xml:space="preserve"> </w:t>
      </w:r>
    </w:p>
    <w:p w:rsidR="00033018" w:rsidRDefault="00033018" w:rsidP="000171E8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6)в</w:t>
      </w:r>
      <w:r w:rsidR="000171E8">
        <w:rPr>
          <w:szCs w:val="28"/>
        </w:rPr>
        <w:t xml:space="preserve"> целях обеспечения эффективного информирования родителей </w:t>
      </w:r>
      <w:r w:rsidR="000171E8">
        <w:rPr>
          <w:szCs w:val="28"/>
        </w:rPr>
        <w:br/>
        <w:t xml:space="preserve">о программах и услугах учреждений дополнительного образования начата работа по наполнению каталога информационного ресурса Приморского края "Навигатор дополнительного образования" программами, реализуемыми </w:t>
      </w:r>
      <w:r w:rsidR="000171E8">
        <w:rPr>
          <w:szCs w:val="28"/>
        </w:rPr>
        <w:br/>
        <w:t>в муниципальных образованиях</w:t>
      </w:r>
      <w:r>
        <w:rPr>
          <w:szCs w:val="28"/>
        </w:rPr>
        <w:t>;</w:t>
      </w:r>
    </w:p>
    <w:p w:rsidR="00960ADA" w:rsidRDefault="00033018" w:rsidP="00ED29CA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7)н</w:t>
      </w:r>
      <w:r w:rsidR="00054EC5">
        <w:rPr>
          <w:szCs w:val="28"/>
        </w:rPr>
        <w:t xml:space="preserve">ет ни одного учреждения дополнительного образования детей </w:t>
      </w:r>
      <w:r w:rsidR="00054EC5">
        <w:rPr>
          <w:szCs w:val="28"/>
        </w:rPr>
        <w:br/>
        <w:t xml:space="preserve">в </w:t>
      </w:r>
      <w:proofErr w:type="spellStart"/>
      <w:r w:rsidR="00054EC5">
        <w:rPr>
          <w:szCs w:val="28"/>
        </w:rPr>
        <w:t>Шкотовском</w:t>
      </w:r>
      <w:proofErr w:type="spellEnd"/>
      <w:r w:rsidR="00054EC5">
        <w:rPr>
          <w:szCs w:val="28"/>
        </w:rPr>
        <w:t xml:space="preserve"> и Лазовском муниципальных районах</w:t>
      </w:r>
      <w:r w:rsidR="00727355">
        <w:rPr>
          <w:szCs w:val="28"/>
        </w:rPr>
        <w:t xml:space="preserve"> (реализация дополнительных общеобразовательных программ осуществляется на базе</w:t>
      </w:r>
      <w:r w:rsidR="00054EC5">
        <w:rPr>
          <w:szCs w:val="28"/>
        </w:rPr>
        <w:t xml:space="preserve"> </w:t>
      </w:r>
      <w:r w:rsidR="00727355">
        <w:rPr>
          <w:szCs w:val="28"/>
        </w:rPr>
        <w:t>муниципальных общеобразовательных организаций)</w:t>
      </w:r>
      <w:r w:rsidR="00960ADA">
        <w:rPr>
          <w:szCs w:val="28"/>
        </w:rPr>
        <w:t>.</w:t>
      </w:r>
    </w:p>
    <w:p w:rsidR="00546EDC" w:rsidRPr="00BC6CBF" w:rsidRDefault="00960ADA" w:rsidP="00ED29CA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 xml:space="preserve">Заслушав также по данному вопросу Бронникову Е.Н., директора департамента культуры Приморского края, Кузнецова Ж.А., директора департамента физической культуры и спорта Приморского края, </w:t>
      </w:r>
      <w:r w:rsidR="00546EDC" w:rsidRPr="00BC6CBF">
        <w:rPr>
          <w:szCs w:val="28"/>
        </w:rPr>
        <w:t>комитет</w:t>
      </w:r>
    </w:p>
    <w:p w:rsidR="00546EDC" w:rsidRDefault="00546EDC" w:rsidP="00546EDC">
      <w:pPr>
        <w:widowControl w:val="0"/>
        <w:ind w:firstLine="709"/>
        <w:jc w:val="both"/>
        <w:rPr>
          <w:szCs w:val="28"/>
        </w:rPr>
      </w:pPr>
    </w:p>
    <w:p w:rsidR="00546EDC" w:rsidRPr="000E2DE3" w:rsidRDefault="00546EDC" w:rsidP="00546ED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0E2DE3">
        <w:rPr>
          <w:bCs/>
          <w:szCs w:val="28"/>
        </w:rPr>
        <w:t>РЕШИЛ:</w:t>
      </w:r>
    </w:p>
    <w:p w:rsidR="00546EDC" w:rsidRPr="000E2DE3" w:rsidRDefault="00546EDC" w:rsidP="00546EDC">
      <w:pPr>
        <w:ind w:firstLine="709"/>
        <w:jc w:val="both"/>
        <w:rPr>
          <w:szCs w:val="28"/>
        </w:rPr>
      </w:pPr>
      <w:r w:rsidRPr="000E2DE3">
        <w:rPr>
          <w:szCs w:val="28"/>
        </w:rPr>
        <w:tab/>
      </w:r>
    </w:p>
    <w:p w:rsidR="00546EDC" w:rsidRDefault="00546EDC" w:rsidP="00546EDC">
      <w:pPr>
        <w:ind w:firstLine="709"/>
        <w:jc w:val="both"/>
        <w:rPr>
          <w:szCs w:val="28"/>
        </w:rPr>
      </w:pPr>
      <w:r w:rsidRPr="000E2DE3">
        <w:rPr>
          <w:szCs w:val="28"/>
        </w:rPr>
        <w:t>1.Принять к сведению информаци</w:t>
      </w:r>
      <w:r w:rsidR="002348B5">
        <w:rPr>
          <w:szCs w:val="28"/>
        </w:rPr>
        <w:t>ю</w:t>
      </w:r>
      <w:r w:rsidRPr="000E2DE3">
        <w:rPr>
          <w:szCs w:val="28"/>
        </w:rPr>
        <w:t xml:space="preserve"> </w:t>
      </w:r>
      <w:r w:rsidRPr="008D4084">
        <w:rPr>
          <w:szCs w:val="28"/>
        </w:rPr>
        <w:t xml:space="preserve">департамента образования и науки Приморского края </w:t>
      </w:r>
      <w:r w:rsidR="002348B5">
        <w:rPr>
          <w:szCs w:val="28"/>
        </w:rPr>
        <w:t xml:space="preserve">"О доступности дополнительного образования </w:t>
      </w:r>
      <w:r w:rsidR="002348B5">
        <w:rPr>
          <w:szCs w:val="28"/>
        </w:rPr>
        <w:br/>
        <w:t>на территории Приморского края".</w:t>
      </w:r>
    </w:p>
    <w:p w:rsidR="002348B5" w:rsidRDefault="002348B5" w:rsidP="00546EDC">
      <w:pPr>
        <w:ind w:firstLine="709"/>
        <w:jc w:val="both"/>
        <w:rPr>
          <w:szCs w:val="28"/>
        </w:rPr>
      </w:pPr>
    </w:p>
    <w:p w:rsidR="00387D74" w:rsidRDefault="00546EDC" w:rsidP="00546EDC">
      <w:pPr>
        <w:ind w:firstLine="709"/>
        <w:jc w:val="both"/>
        <w:rPr>
          <w:szCs w:val="28"/>
        </w:rPr>
      </w:pPr>
      <w:r w:rsidRPr="00A43B72">
        <w:rPr>
          <w:szCs w:val="28"/>
        </w:rPr>
        <w:t>2.</w:t>
      </w:r>
      <w:r w:rsidR="004A3CDB">
        <w:rPr>
          <w:szCs w:val="28"/>
        </w:rPr>
        <w:t>Рекомендовать Администрации Приморского края</w:t>
      </w:r>
      <w:r w:rsidR="005862A2">
        <w:rPr>
          <w:szCs w:val="28"/>
        </w:rPr>
        <w:t xml:space="preserve"> о</w:t>
      </w:r>
      <w:r w:rsidR="004A3CDB">
        <w:rPr>
          <w:szCs w:val="28"/>
        </w:rPr>
        <w:t>братить внимание</w:t>
      </w:r>
      <w:r w:rsidR="00387D74">
        <w:rPr>
          <w:szCs w:val="28"/>
        </w:rPr>
        <w:t>:</w:t>
      </w:r>
    </w:p>
    <w:p w:rsidR="00F71806" w:rsidRDefault="00F71806" w:rsidP="00546EDC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1.Обратить</w:t>
      </w:r>
      <w:proofErr w:type="gramEnd"/>
      <w:r>
        <w:rPr>
          <w:szCs w:val="28"/>
        </w:rPr>
        <w:t xml:space="preserve"> внимание:</w:t>
      </w:r>
    </w:p>
    <w:p w:rsidR="00546EDC" w:rsidRPr="00A43B72" w:rsidRDefault="00F71806" w:rsidP="00546EDC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546EDC" w:rsidRPr="00A43B72">
        <w:rPr>
          <w:szCs w:val="28"/>
        </w:rPr>
        <w:t xml:space="preserve">на </w:t>
      </w:r>
      <w:r w:rsidR="00546EDC">
        <w:rPr>
          <w:szCs w:val="28"/>
        </w:rPr>
        <w:t xml:space="preserve">недопущение </w:t>
      </w:r>
      <w:r w:rsidR="00546EDC" w:rsidRPr="00A43B72">
        <w:rPr>
          <w:szCs w:val="28"/>
        </w:rPr>
        <w:t>сокращени</w:t>
      </w:r>
      <w:r w:rsidR="00546EDC">
        <w:rPr>
          <w:szCs w:val="28"/>
        </w:rPr>
        <w:t>я</w:t>
      </w:r>
      <w:r w:rsidR="00546EDC" w:rsidRPr="00A43B72">
        <w:rPr>
          <w:szCs w:val="28"/>
        </w:rPr>
        <w:t xml:space="preserve"> </w:t>
      </w:r>
      <w:r w:rsidR="002348B5">
        <w:rPr>
          <w:szCs w:val="28"/>
        </w:rPr>
        <w:t>учреждений дополнительного образования</w:t>
      </w:r>
      <w:r w:rsidR="00546EDC" w:rsidRPr="00A43B72">
        <w:rPr>
          <w:szCs w:val="28"/>
        </w:rPr>
        <w:t xml:space="preserve"> детей</w:t>
      </w:r>
      <w:r w:rsidR="002348B5">
        <w:rPr>
          <w:szCs w:val="28"/>
        </w:rPr>
        <w:t xml:space="preserve"> на территории Приморского края</w:t>
      </w:r>
      <w:r w:rsidR="00387D74">
        <w:rPr>
          <w:szCs w:val="28"/>
        </w:rPr>
        <w:t>;</w:t>
      </w:r>
    </w:p>
    <w:p w:rsidR="005862A2" w:rsidRDefault="00387D74" w:rsidP="005862A2">
      <w:pPr>
        <w:ind w:firstLine="709"/>
        <w:jc w:val="both"/>
        <w:rPr>
          <w:szCs w:val="28"/>
        </w:rPr>
      </w:pPr>
      <w:r>
        <w:rPr>
          <w:szCs w:val="28"/>
        </w:rPr>
        <w:t>-на необходимость</w:t>
      </w:r>
      <w:r w:rsidR="005862A2" w:rsidRPr="005862A2">
        <w:rPr>
          <w:szCs w:val="28"/>
        </w:rPr>
        <w:t xml:space="preserve"> </w:t>
      </w:r>
      <w:r w:rsidR="005862A2">
        <w:rPr>
          <w:szCs w:val="28"/>
        </w:rPr>
        <w:t>взаимодействи</w:t>
      </w:r>
      <w:r>
        <w:rPr>
          <w:szCs w:val="28"/>
        </w:rPr>
        <w:t>я</w:t>
      </w:r>
      <w:r w:rsidR="005862A2">
        <w:rPr>
          <w:szCs w:val="28"/>
        </w:rPr>
        <w:t xml:space="preserve"> с муниципальными образованиями Приморского края по разработке и реализации мероприятий, направленных </w:t>
      </w:r>
      <w:r>
        <w:rPr>
          <w:szCs w:val="28"/>
        </w:rPr>
        <w:br/>
      </w:r>
      <w:r w:rsidR="005862A2">
        <w:rPr>
          <w:szCs w:val="28"/>
        </w:rPr>
        <w:t xml:space="preserve">на развитие системы дополнительного образования детей в рамках разработанных подпрограмм </w:t>
      </w:r>
      <w:r w:rsidR="005862A2" w:rsidRPr="002E2924">
        <w:rPr>
          <w:szCs w:val="28"/>
        </w:rPr>
        <w:t>государственных программ Приморского края</w:t>
      </w:r>
      <w:r w:rsidR="005862A2">
        <w:rPr>
          <w:szCs w:val="28"/>
        </w:rPr>
        <w:t xml:space="preserve"> </w:t>
      </w:r>
      <w:r w:rsidR="005862A2">
        <w:rPr>
          <w:szCs w:val="28"/>
        </w:rPr>
        <w:br/>
        <w:t>в сфере образования, культуры, физической культуры и спорта, военно-патриотического воспитания.</w:t>
      </w:r>
    </w:p>
    <w:p w:rsidR="00F71806" w:rsidRDefault="00F71806" w:rsidP="005862A2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2.Рассмотреть</w:t>
      </w:r>
      <w:proofErr w:type="gramEnd"/>
      <w:r>
        <w:rPr>
          <w:szCs w:val="28"/>
        </w:rPr>
        <w:t xml:space="preserve"> </w:t>
      </w:r>
      <w:r w:rsidRPr="00857869">
        <w:rPr>
          <w:szCs w:val="28"/>
        </w:rPr>
        <w:t>вопрос о создании в Приморском крае регионального методического центра по развитию детских школ искусств</w:t>
      </w:r>
      <w:r>
        <w:rPr>
          <w:szCs w:val="28"/>
        </w:rPr>
        <w:t>.</w:t>
      </w:r>
    </w:p>
    <w:p w:rsidR="00727355" w:rsidRDefault="00727355" w:rsidP="00546EDC">
      <w:pPr>
        <w:ind w:firstLine="709"/>
        <w:jc w:val="both"/>
        <w:rPr>
          <w:szCs w:val="28"/>
        </w:rPr>
      </w:pPr>
    </w:p>
    <w:p w:rsidR="00546EDC" w:rsidRPr="00DB2D6E" w:rsidRDefault="004A3CDB" w:rsidP="00546EDC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546EDC" w:rsidRPr="00DB2D6E">
        <w:rPr>
          <w:szCs w:val="28"/>
        </w:rPr>
        <w:t>.Рекомендовать департаменту образования и науки Приморского края:</w:t>
      </w:r>
    </w:p>
    <w:p w:rsidR="00546EDC" w:rsidRPr="00A43B72" w:rsidRDefault="004A3CDB" w:rsidP="004A3CDB">
      <w:pPr>
        <w:ind w:firstLine="709"/>
        <w:jc w:val="both"/>
        <w:rPr>
          <w:szCs w:val="28"/>
        </w:rPr>
      </w:pPr>
      <w:r>
        <w:rPr>
          <w:spacing w:val="-6"/>
          <w:szCs w:val="28"/>
        </w:rPr>
        <w:t>3.</w:t>
      </w:r>
      <w:proofErr w:type="gramStart"/>
      <w:r w:rsidR="00546EDC" w:rsidRPr="00DB2D6E">
        <w:rPr>
          <w:spacing w:val="-6"/>
          <w:szCs w:val="28"/>
        </w:rPr>
        <w:t>1.Продолжать</w:t>
      </w:r>
      <w:proofErr w:type="gramEnd"/>
      <w:r w:rsidR="00546EDC" w:rsidRPr="00DB2D6E">
        <w:rPr>
          <w:spacing w:val="-6"/>
          <w:szCs w:val="28"/>
        </w:rPr>
        <w:t xml:space="preserve"> работу</w:t>
      </w:r>
      <w:r>
        <w:rPr>
          <w:spacing w:val="-6"/>
          <w:szCs w:val="28"/>
        </w:rPr>
        <w:t xml:space="preserve">, направленную: </w:t>
      </w:r>
      <w:r w:rsidR="00546EDC" w:rsidRPr="00DB2D6E">
        <w:rPr>
          <w:spacing w:val="-6"/>
          <w:szCs w:val="28"/>
        </w:rPr>
        <w:t xml:space="preserve"> </w:t>
      </w:r>
    </w:p>
    <w:p w:rsidR="004A3CDB" w:rsidRDefault="004A3CDB" w:rsidP="004A3CDB">
      <w:pPr>
        <w:ind w:firstLine="709"/>
        <w:jc w:val="both"/>
        <w:rPr>
          <w:szCs w:val="28"/>
        </w:rPr>
      </w:pPr>
      <w:r>
        <w:rPr>
          <w:szCs w:val="28"/>
        </w:rPr>
        <w:t xml:space="preserve">-на реализацию </w:t>
      </w:r>
      <w:r w:rsidRPr="00B14819">
        <w:rPr>
          <w:szCs w:val="28"/>
        </w:rPr>
        <w:t>государственной программы Приморского края "Развитие образования Приморского края" на 2013-2020 годы" в части получения детьми дополнительного образования</w:t>
      </w:r>
      <w:r>
        <w:rPr>
          <w:szCs w:val="28"/>
        </w:rPr>
        <w:t>;</w:t>
      </w:r>
    </w:p>
    <w:p w:rsidR="004A3CDB" w:rsidRPr="00B14819" w:rsidRDefault="004A3CDB" w:rsidP="004A3CDB">
      <w:pPr>
        <w:ind w:firstLine="709"/>
        <w:jc w:val="both"/>
        <w:rPr>
          <w:szCs w:val="28"/>
        </w:rPr>
      </w:pPr>
      <w:r>
        <w:rPr>
          <w:szCs w:val="28"/>
        </w:rPr>
        <w:t>-на</w:t>
      </w:r>
      <w:r w:rsidRPr="00B14819">
        <w:rPr>
          <w:szCs w:val="28"/>
        </w:rPr>
        <w:t xml:space="preserve"> обеспечени</w:t>
      </w:r>
      <w:r>
        <w:rPr>
          <w:szCs w:val="28"/>
        </w:rPr>
        <w:t>е</w:t>
      </w:r>
      <w:r w:rsidRPr="00B14819">
        <w:rPr>
          <w:szCs w:val="28"/>
        </w:rPr>
        <w:t xml:space="preserve"> равного доступа к качественным услугам дополнительного образования, предоставляемых образовательными организациями всех организационно-правовых форм.</w:t>
      </w:r>
    </w:p>
    <w:p w:rsidR="004A3CDB" w:rsidRDefault="004A3CDB" w:rsidP="004A3CDB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-</w:t>
      </w:r>
      <w:r w:rsidR="00387D74">
        <w:rPr>
          <w:szCs w:val="28"/>
        </w:rPr>
        <w:t>на</w:t>
      </w:r>
      <w:r w:rsidRPr="00B14819">
        <w:rPr>
          <w:szCs w:val="28"/>
        </w:rPr>
        <w:t xml:space="preserve"> освещени</w:t>
      </w:r>
      <w:r w:rsidR="00387D74">
        <w:rPr>
          <w:szCs w:val="28"/>
        </w:rPr>
        <w:t>е</w:t>
      </w:r>
      <w:r w:rsidRPr="00B14819">
        <w:rPr>
          <w:szCs w:val="28"/>
        </w:rPr>
        <w:t xml:space="preserve"> на официальных сайтах деятельности организаций дополнительного образования детей</w:t>
      </w:r>
      <w:r w:rsidR="00387D74">
        <w:rPr>
          <w:szCs w:val="28"/>
        </w:rPr>
        <w:t>.</w:t>
      </w:r>
    </w:p>
    <w:p w:rsidR="004A3CDB" w:rsidRPr="00B14819" w:rsidRDefault="004A3CDB" w:rsidP="004A3CDB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B14819">
        <w:rPr>
          <w:szCs w:val="28"/>
        </w:rPr>
        <w:t>.</w:t>
      </w:r>
      <w:proofErr w:type="gramStart"/>
      <w:r>
        <w:rPr>
          <w:szCs w:val="28"/>
        </w:rPr>
        <w:t>2</w:t>
      </w:r>
      <w:r w:rsidRPr="00B14819">
        <w:rPr>
          <w:szCs w:val="28"/>
        </w:rPr>
        <w:t>.Поддерживать</w:t>
      </w:r>
      <w:proofErr w:type="gramEnd"/>
      <w:r w:rsidRPr="00B14819">
        <w:rPr>
          <w:szCs w:val="28"/>
        </w:rPr>
        <w:t xml:space="preserve"> инвестиционный интерес к сфере дополнительного образования как активно развивающемуся рынку дополнительных образовательных услуг со стороны частного сектора.</w:t>
      </w:r>
    </w:p>
    <w:p w:rsidR="004A3CDB" w:rsidRPr="00B14819" w:rsidRDefault="004A3CDB" w:rsidP="004A3CDB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B14819">
        <w:rPr>
          <w:szCs w:val="28"/>
        </w:rPr>
        <w:t>.</w:t>
      </w:r>
      <w:proofErr w:type="gramStart"/>
      <w:r>
        <w:rPr>
          <w:szCs w:val="28"/>
        </w:rPr>
        <w:t>3</w:t>
      </w:r>
      <w:r w:rsidRPr="00B14819">
        <w:rPr>
          <w:szCs w:val="28"/>
        </w:rPr>
        <w:t>.Продолж</w:t>
      </w:r>
      <w:r w:rsidR="00387D74">
        <w:rPr>
          <w:szCs w:val="28"/>
        </w:rPr>
        <w:t>а</w:t>
      </w:r>
      <w:r w:rsidRPr="00B14819">
        <w:rPr>
          <w:szCs w:val="28"/>
        </w:rPr>
        <w:t>ть</w:t>
      </w:r>
      <w:proofErr w:type="gramEnd"/>
      <w:r w:rsidRPr="00B14819">
        <w:rPr>
          <w:szCs w:val="28"/>
        </w:rPr>
        <w:t xml:space="preserve"> работу по развитию государственно-частного, общественно-государственного партн</w:t>
      </w:r>
      <w:r w:rsidR="00CA0FCC">
        <w:rPr>
          <w:szCs w:val="28"/>
        </w:rPr>
        <w:t>е</w:t>
      </w:r>
      <w:r w:rsidRPr="00B14819">
        <w:rPr>
          <w:szCs w:val="28"/>
        </w:rPr>
        <w:t>рства с целью содействия развитию дополнительного образования детей.</w:t>
      </w:r>
    </w:p>
    <w:p w:rsidR="004A3CDB" w:rsidRPr="001339AC" w:rsidRDefault="004A3CDB" w:rsidP="001339AC">
      <w:pPr>
        <w:ind w:firstLine="709"/>
        <w:jc w:val="both"/>
        <w:rPr>
          <w:szCs w:val="28"/>
        </w:rPr>
      </w:pPr>
      <w:r w:rsidRPr="001339AC">
        <w:rPr>
          <w:szCs w:val="28"/>
        </w:rPr>
        <w:t>3.</w:t>
      </w:r>
      <w:proofErr w:type="gramStart"/>
      <w:r w:rsidRPr="001339AC">
        <w:rPr>
          <w:szCs w:val="28"/>
        </w:rPr>
        <w:t>4.</w:t>
      </w:r>
      <w:r w:rsidR="00CA0FCC" w:rsidRPr="001339AC">
        <w:rPr>
          <w:szCs w:val="28"/>
        </w:rPr>
        <w:t>Оказывать</w:t>
      </w:r>
      <w:proofErr w:type="gramEnd"/>
      <w:r w:rsidR="00CA0FCC" w:rsidRPr="001339AC">
        <w:rPr>
          <w:szCs w:val="28"/>
        </w:rPr>
        <w:t xml:space="preserve"> содействие</w:t>
      </w:r>
      <w:r w:rsidR="00ED4294" w:rsidRPr="001339AC">
        <w:rPr>
          <w:szCs w:val="28"/>
        </w:rPr>
        <w:t xml:space="preserve"> </w:t>
      </w:r>
      <w:r w:rsidRPr="001339AC">
        <w:rPr>
          <w:szCs w:val="28"/>
        </w:rPr>
        <w:t>по переподготовке педагогических кадров системы дополнительного образования детей</w:t>
      </w:r>
      <w:r w:rsidR="00ED4294" w:rsidRPr="001339AC">
        <w:rPr>
          <w:szCs w:val="28"/>
        </w:rPr>
        <w:t>.</w:t>
      </w:r>
      <w:r w:rsidRPr="001339AC">
        <w:rPr>
          <w:szCs w:val="28"/>
        </w:rPr>
        <w:t xml:space="preserve">  </w:t>
      </w:r>
    </w:p>
    <w:p w:rsidR="00D33992" w:rsidRDefault="00387D74" w:rsidP="00D339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E0ED9">
        <w:rPr>
          <w:szCs w:val="28"/>
        </w:rPr>
        <w:t>3.5.</w:t>
      </w:r>
      <w:r w:rsidR="007E0ED9" w:rsidRPr="007E0ED9">
        <w:rPr>
          <w:szCs w:val="28"/>
        </w:rPr>
        <w:t xml:space="preserve">В целях реализации Указа Президента Российской Федерации </w:t>
      </w:r>
      <w:r w:rsidR="007E0ED9">
        <w:rPr>
          <w:szCs w:val="28"/>
        </w:rPr>
        <w:br/>
      </w:r>
      <w:r w:rsidR="007E0ED9" w:rsidRPr="007E0ED9">
        <w:rPr>
          <w:szCs w:val="28"/>
        </w:rPr>
        <w:t>от 7</w:t>
      </w:r>
      <w:r w:rsidR="007E0ED9">
        <w:rPr>
          <w:szCs w:val="28"/>
        </w:rPr>
        <w:t xml:space="preserve"> мая </w:t>
      </w:r>
      <w:r w:rsidR="007E0ED9" w:rsidRPr="007E0ED9">
        <w:rPr>
          <w:szCs w:val="28"/>
        </w:rPr>
        <w:t xml:space="preserve">2018 </w:t>
      </w:r>
      <w:r w:rsidR="007E0ED9">
        <w:rPr>
          <w:szCs w:val="28"/>
        </w:rPr>
        <w:t>года №</w:t>
      </w:r>
      <w:r w:rsidR="007E0ED9" w:rsidRPr="007E0ED9">
        <w:rPr>
          <w:szCs w:val="28"/>
        </w:rPr>
        <w:t xml:space="preserve"> 204 "О национальных целях и стратегических задачах развития Российской Федерации на период до 2024 года"</w:t>
      </w:r>
      <w:r w:rsidR="007E0ED9">
        <w:rPr>
          <w:szCs w:val="28"/>
        </w:rPr>
        <w:t xml:space="preserve"> о</w:t>
      </w:r>
      <w:r w:rsidR="001339AC" w:rsidRPr="00D33992">
        <w:rPr>
          <w:szCs w:val="28"/>
        </w:rPr>
        <w:t xml:space="preserve">беспечить </w:t>
      </w:r>
      <w:r w:rsidR="007E0ED9">
        <w:rPr>
          <w:szCs w:val="28"/>
        </w:rPr>
        <w:br/>
      </w:r>
      <w:r w:rsidR="001339AC" w:rsidRPr="00D33992">
        <w:rPr>
          <w:rFonts w:eastAsia="Arial Unicode MS"/>
          <w:bCs/>
          <w:szCs w:val="28"/>
          <w:u w:color="000000"/>
        </w:rPr>
        <w:t xml:space="preserve">к 2024 году </w:t>
      </w:r>
      <w:r w:rsidR="00D33992">
        <w:rPr>
          <w:rFonts w:eastAsia="Arial Unicode MS"/>
          <w:bCs/>
          <w:szCs w:val="28"/>
          <w:u w:color="000000"/>
        </w:rPr>
        <w:t xml:space="preserve">исполнение целевых показателей </w:t>
      </w:r>
      <w:r w:rsidR="00D33992" w:rsidRPr="00D33992">
        <w:rPr>
          <w:szCs w:val="28"/>
        </w:rPr>
        <w:t>федерального проекта "Успех каждого ребенка" национального проекта "Образование"</w:t>
      </w:r>
      <w:r w:rsidR="00D33992">
        <w:rPr>
          <w:szCs w:val="28"/>
        </w:rPr>
        <w:t>:</w:t>
      </w:r>
    </w:p>
    <w:p w:rsidR="00D33992" w:rsidRDefault="00D33992" w:rsidP="00D33992">
      <w:pPr>
        <w:autoSpaceDE w:val="0"/>
        <w:autoSpaceDN w:val="0"/>
        <w:adjustRightInd w:val="0"/>
        <w:ind w:firstLine="709"/>
        <w:jc w:val="both"/>
        <w:rPr>
          <w:rFonts w:eastAsia="Arial Unicode MS"/>
          <w:bCs/>
          <w:szCs w:val="28"/>
          <w:u w:color="000000"/>
        </w:rPr>
      </w:pPr>
      <w:r>
        <w:rPr>
          <w:rFonts w:eastAsia="Arial Unicode MS"/>
          <w:bCs/>
          <w:szCs w:val="28"/>
          <w:u w:color="000000"/>
        </w:rPr>
        <w:t>-</w:t>
      </w:r>
      <w:r w:rsidR="001339AC" w:rsidRPr="00D33992">
        <w:rPr>
          <w:rFonts w:eastAsia="Arial Unicode MS"/>
          <w:bCs/>
          <w:szCs w:val="28"/>
          <w:u w:color="000000"/>
        </w:rPr>
        <w:t xml:space="preserve">для детей в возрасте от 5 до 18 лет доступных для каждого </w:t>
      </w:r>
      <w:r w:rsidR="00033018">
        <w:rPr>
          <w:rFonts w:eastAsia="Arial Unicode MS"/>
          <w:bCs/>
          <w:szCs w:val="28"/>
          <w:u w:color="000000"/>
        </w:rPr>
        <w:br/>
      </w:r>
      <w:r w:rsidR="001339AC" w:rsidRPr="00D33992">
        <w:rPr>
          <w:rFonts w:eastAsia="Arial Unicode MS"/>
          <w:bCs/>
          <w:szCs w:val="28"/>
          <w:u w:color="000000"/>
        </w:rPr>
        <w:t xml:space="preserve">и качественных условий для воспитания гармонично развитой </w:t>
      </w:r>
      <w:r w:rsidR="001339AC" w:rsidRPr="00D33992">
        <w:rPr>
          <w:rFonts w:eastAsia="Arial Unicode MS"/>
          <w:bCs/>
          <w:szCs w:val="28"/>
          <w:u w:color="000000"/>
        </w:rPr>
        <w:br/>
        <w:t>и социально ответственной личности путем увеличения охвата дополнительным образованием до 80 процентов от общего числа детей, обновления содержания и методов дополнительного образования детей, развития кадрового потенциала и модернизации инфраструктуры системы дополнительного образования детей</w:t>
      </w:r>
      <w:r w:rsidR="00033018">
        <w:rPr>
          <w:rFonts w:eastAsia="Arial Unicode MS"/>
          <w:bCs/>
          <w:szCs w:val="28"/>
          <w:u w:color="000000"/>
        </w:rPr>
        <w:t>;</w:t>
      </w:r>
    </w:p>
    <w:p w:rsidR="00D33992" w:rsidRPr="00D33992" w:rsidRDefault="00D33992" w:rsidP="00D33992">
      <w:pPr>
        <w:ind w:firstLine="709"/>
        <w:jc w:val="both"/>
        <w:rPr>
          <w:szCs w:val="28"/>
        </w:rPr>
      </w:pPr>
      <w:r>
        <w:rPr>
          <w:szCs w:val="28"/>
        </w:rPr>
        <w:t>-с</w:t>
      </w:r>
      <w:r w:rsidRPr="00D33992">
        <w:rPr>
          <w:szCs w:val="28"/>
        </w:rPr>
        <w:t xml:space="preserve">оздание условий для освоения дополнительных общеобразовательных программ, в том числе с использованием дистанционных технологий, для детей с ограниченными возможностями здоровья. </w:t>
      </w:r>
    </w:p>
    <w:p w:rsidR="00387D74" w:rsidRDefault="00387D74" w:rsidP="004A3CDB">
      <w:pPr>
        <w:ind w:firstLine="709"/>
        <w:jc w:val="both"/>
        <w:rPr>
          <w:szCs w:val="28"/>
        </w:rPr>
      </w:pPr>
    </w:p>
    <w:p w:rsidR="00CA0FCC" w:rsidRPr="00B14819" w:rsidRDefault="005862A2" w:rsidP="00FE7D77">
      <w:pPr>
        <w:ind w:firstLine="709"/>
        <w:jc w:val="both"/>
        <w:rPr>
          <w:rStyle w:val="ab"/>
          <w:b w:val="0"/>
          <w:szCs w:val="28"/>
        </w:rPr>
      </w:pPr>
      <w:r>
        <w:rPr>
          <w:szCs w:val="28"/>
        </w:rPr>
        <w:t>4.</w:t>
      </w:r>
      <w:r w:rsidR="00CA0FCC" w:rsidRPr="00B14819">
        <w:rPr>
          <w:szCs w:val="28"/>
        </w:rPr>
        <w:t>Рекомендовать ГОАУ ДПО "</w:t>
      </w:r>
      <w:r w:rsidR="00CA0FCC" w:rsidRPr="00B14819">
        <w:rPr>
          <w:rStyle w:val="ab"/>
          <w:b w:val="0"/>
          <w:szCs w:val="28"/>
        </w:rPr>
        <w:t>Приморский краевой институт развития образования" оказывать:</w:t>
      </w:r>
    </w:p>
    <w:p w:rsidR="00CA0FCC" w:rsidRDefault="00CA0FCC" w:rsidP="00CA0FC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 w:rsidRPr="00B14819">
        <w:rPr>
          <w:szCs w:val="28"/>
        </w:rPr>
        <w:t xml:space="preserve">системную подготовку, переподготовку и повышение квалификации </w:t>
      </w:r>
      <w:r w:rsidRPr="00B14819">
        <w:rPr>
          <w:szCs w:val="28"/>
        </w:rPr>
        <w:br/>
        <w:t>с учетом профессионального стандарта</w:t>
      </w:r>
      <w:r>
        <w:rPr>
          <w:szCs w:val="28"/>
        </w:rPr>
        <w:t>;</w:t>
      </w:r>
    </w:p>
    <w:p w:rsidR="00CA0FCC" w:rsidRPr="00B14819" w:rsidRDefault="00CA0FCC" w:rsidP="00CA0FC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rStyle w:val="a9"/>
          <w:color w:val="000000"/>
          <w:szCs w:val="28"/>
        </w:rPr>
        <w:t>-</w:t>
      </w:r>
      <w:r w:rsidRPr="00B14819">
        <w:rPr>
          <w:rStyle w:val="a9"/>
          <w:color w:val="000000"/>
          <w:szCs w:val="28"/>
        </w:rPr>
        <w:t xml:space="preserve">методическую поддержку </w:t>
      </w:r>
      <w:r w:rsidRPr="00B14819">
        <w:rPr>
          <w:szCs w:val="28"/>
        </w:rPr>
        <w:t>педагогическим работникам учреждений дополнительного образования детей,</w:t>
      </w:r>
      <w:r w:rsidRPr="00B14819">
        <w:rPr>
          <w:rStyle w:val="a9"/>
          <w:color w:val="000000"/>
          <w:szCs w:val="28"/>
        </w:rPr>
        <w:t xml:space="preserve"> обеспечивающую повышение уровня </w:t>
      </w:r>
      <w:r w:rsidR="00033018">
        <w:rPr>
          <w:rStyle w:val="a9"/>
          <w:color w:val="000000"/>
          <w:szCs w:val="28"/>
        </w:rPr>
        <w:br/>
      </w:r>
      <w:r w:rsidRPr="00B14819">
        <w:rPr>
          <w:rStyle w:val="a9"/>
          <w:color w:val="000000"/>
          <w:szCs w:val="28"/>
        </w:rPr>
        <w:t xml:space="preserve">их </w:t>
      </w:r>
      <w:r w:rsidRPr="00B14819">
        <w:rPr>
          <w:szCs w:val="28"/>
        </w:rPr>
        <w:t>профессиональной компетентности</w:t>
      </w:r>
      <w:r>
        <w:rPr>
          <w:szCs w:val="28"/>
        </w:rPr>
        <w:t>.</w:t>
      </w:r>
    </w:p>
    <w:p w:rsidR="004A3CDB" w:rsidRDefault="004A3CDB" w:rsidP="00546EDC">
      <w:pPr>
        <w:ind w:firstLine="709"/>
        <w:jc w:val="both"/>
        <w:rPr>
          <w:spacing w:val="-6"/>
          <w:szCs w:val="28"/>
        </w:rPr>
      </w:pPr>
    </w:p>
    <w:p w:rsidR="00CA0FCC" w:rsidRPr="00B14819" w:rsidRDefault="00FE7D77" w:rsidP="00F71806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CA0FCC" w:rsidRPr="00B14819">
        <w:rPr>
          <w:szCs w:val="28"/>
        </w:rPr>
        <w:t xml:space="preserve">.Рекомендовать главам </w:t>
      </w:r>
      <w:r w:rsidR="00CA0FCC">
        <w:rPr>
          <w:szCs w:val="28"/>
        </w:rPr>
        <w:t xml:space="preserve">городских округов и муниципальных районов </w:t>
      </w:r>
      <w:r w:rsidR="00CA0FCC" w:rsidRPr="00B14819">
        <w:rPr>
          <w:szCs w:val="28"/>
        </w:rPr>
        <w:t>Приморского края:</w:t>
      </w:r>
    </w:p>
    <w:p w:rsidR="00CA0FCC" w:rsidRPr="00B14819" w:rsidRDefault="00FE7D77" w:rsidP="00F71806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CA0FCC" w:rsidRPr="00B14819">
        <w:rPr>
          <w:szCs w:val="28"/>
        </w:rPr>
        <w:t>.</w:t>
      </w:r>
      <w:proofErr w:type="gramStart"/>
      <w:r w:rsidR="00CA0FCC" w:rsidRPr="00B14819">
        <w:rPr>
          <w:szCs w:val="28"/>
        </w:rPr>
        <w:t>1.Обратить</w:t>
      </w:r>
      <w:proofErr w:type="gramEnd"/>
      <w:r w:rsidR="00CA0FCC" w:rsidRPr="00B14819">
        <w:rPr>
          <w:szCs w:val="28"/>
        </w:rPr>
        <w:t xml:space="preserve"> внимание на недопустимость сокращения муниципальных организаций дополнительного образования детей.</w:t>
      </w:r>
    </w:p>
    <w:p w:rsidR="00CA0FCC" w:rsidRDefault="00FE7D77" w:rsidP="00F71806">
      <w:pPr>
        <w:ind w:firstLine="709"/>
        <w:jc w:val="both"/>
        <w:rPr>
          <w:szCs w:val="28"/>
        </w:rPr>
      </w:pPr>
      <w:r>
        <w:rPr>
          <w:spacing w:val="-6"/>
          <w:szCs w:val="28"/>
        </w:rPr>
        <w:t>5</w:t>
      </w:r>
      <w:r w:rsidR="00CA0FCC">
        <w:rPr>
          <w:spacing w:val="-6"/>
          <w:szCs w:val="28"/>
        </w:rPr>
        <w:t>.2.</w:t>
      </w:r>
      <w:r w:rsidR="00CA0FCC" w:rsidRPr="00B14819">
        <w:rPr>
          <w:szCs w:val="28"/>
        </w:rPr>
        <w:t>Продолжать работу</w:t>
      </w:r>
      <w:r w:rsidR="005862A2">
        <w:rPr>
          <w:szCs w:val="28"/>
        </w:rPr>
        <w:t>, направленную</w:t>
      </w:r>
      <w:r w:rsidR="007E0ED9">
        <w:rPr>
          <w:szCs w:val="28"/>
        </w:rPr>
        <w:t xml:space="preserve"> </w:t>
      </w:r>
      <w:r w:rsidR="005862A2">
        <w:rPr>
          <w:szCs w:val="28"/>
        </w:rPr>
        <w:t>на</w:t>
      </w:r>
      <w:r w:rsidR="00CA0FCC" w:rsidRPr="00B14819">
        <w:rPr>
          <w:szCs w:val="28"/>
        </w:rPr>
        <w:t xml:space="preserve"> </w:t>
      </w:r>
      <w:r w:rsidR="00CA0FCC">
        <w:rPr>
          <w:szCs w:val="28"/>
        </w:rPr>
        <w:t>привлечени</w:t>
      </w:r>
      <w:r w:rsidR="005862A2">
        <w:rPr>
          <w:szCs w:val="28"/>
        </w:rPr>
        <w:t>е</w:t>
      </w:r>
      <w:r w:rsidR="00CA0FCC">
        <w:rPr>
          <w:szCs w:val="28"/>
        </w:rPr>
        <w:t xml:space="preserve"> </w:t>
      </w:r>
      <w:r w:rsidR="007E0ED9">
        <w:rPr>
          <w:szCs w:val="28"/>
        </w:rPr>
        <w:br/>
      </w:r>
      <w:r w:rsidR="00CA0FCC">
        <w:rPr>
          <w:szCs w:val="28"/>
        </w:rPr>
        <w:t>в</w:t>
      </w:r>
      <w:r w:rsidR="00CA0FCC" w:rsidRPr="00B14819">
        <w:rPr>
          <w:szCs w:val="28"/>
        </w:rPr>
        <w:t xml:space="preserve"> муниципальны</w:t>
      </w:r>
      <w:r w:rsidR="00CA0FCC">
        <w:rPr>
          <w:szCs w:val="28"/>
        </w:rPr>
        <w:t>е</w:t>
      </w:r>
      <w:r w:rsidR="00CA0FCC" w:rsidRPr="00B14819">
        <w:rPr>
          <w:szCs w:val="28"/>
        </w:rPr>
        <w:t xml:space="preserve"> организаци</w:t>
      </w:r>
      <w:r w:rsidR="00CA0FCC">
        <w:rPr>
          <w:szCs w:val="28"/>
        </w:rPr>
        <w:t>и</w:t>
      </w:r>
      <w:r w:rsidR="00CA0FCC" w:rsidRPr="00B14819">
        <w:rPr>
          <w:szCs w:val="28"/>
        </w:rPr>
        <w:t xml:space="preserve"> дополнительного образования детей педагогически</w:t>
      </w:r>
      <w:r w:rsidR="00CA0FCC">
        <w:rPr>
          <w:szCs w:val="28"/>
        </w:rPr>
        <w:t>х</w:t>
      </w:r>
      <w:r w:rsidR="00CA0FCC" w:rsidRPr="00B14819">
        <w:rPr>
          <w:szCs w:val="28"/>
        </w:rPr>
        <w:t xml:space="preserve"> кадр</w:t>
      </w:r>
      <w:r w:rsidR="00CA0FCC">
        <w:rPr>
          <w:szCs w:val="28"/>
        </w:rPr>
        <w:t>ов</w:t>
      </w:r>
      <w:r w:rsidR="00F71806">
        <w:rPr>
          <w:szCs w:val="28"/>
        </w:rPr>
        <w:t xml:space="preserve"> (молодых специалистов)</w:t>
      </w:r>
      <w:r w:rsidR="00CA0FCC" w:rsidRPr="00B14819">
        <w:rPr>
          <w:szCs w:val="28"/>
        </w:rPr>
        <w:t xml:space="preserve"> в целях поэтапного устранения дефицита кадров</w:t>
      </w:r>
      <w:r w:rsidR="007E0ED9">
        <w:rPr>
          <w:szCs w:val="28"/>
        </w:rPr>
        <w:t>.</w:t>
      </w:r>
    </w:p>
    <w:p w:rsidR="00CA0FCC" w:rsidRDefault="00FE7D77" w:rsidP="00F71806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CA0FCC" w:rsidRPr="007E3610">
        <w:rPr>
          <w:szCs w:val="28"/>
        </w:rPr>
        <w:t>.</w:t>
      </w:r>
      <w:proofErr w:type="gramStart"/>
      <w:r w:rsidR="00CA0FCC">
        <w:rPr>
          <w:szCs w:val="28"/>
        </w:rPr>
        <w:t>3</w:t>
      </w:r>
      <w:r w:rsidR="00CA0FCC" w:rsidRPr="007E3610">
        <w:rPr>
          <w:szCs w:val="28"/>
        </w:rPr>
        <w:t>.Использовать</w:t>
      </w:r>
      <w:proofErr w:type="gramEnd"/>
      <w:r w:rsidR="00CA0FCC" w:rsidRPr="007E3610">
        <w:rPr>
          <w:szCs w:val="28"/>
        </w:rPr>
        <w:t xml:space="preserve"> механизмы государственно-частного партнерства, привлекать некоммерческие организации к предоставлению услуг дополнительного образования.</w:t>
      </w:r>
    </w:p>
    <w:p w:rsidR="00F71806" w:rsidRPr="00F71806" w:rsidRDefault="00F71806" w:rsidP="00F71806">
      <w:pPr>
        <w:ind w:firstLine="567"/>
        <w:jc w:val="both"/>
        <w:rPr>
          <w:szCs w:val="28"/>
        </w:rPr>
      </w:pPr>
      <w:r>
        <w:rPr>
          <w:szCs w:val="28"/>
        </w:rPr>
        <w:t>5.4.</w:t>
      </w:r>
      <w:r w:rsidRPr="00F71806">
        <w:rPr>
          <w:szCs w:val="28"/>
        </w:rPr>
        <w:t>При формировании муниципального задания детским школам искусств ориентироваться на План мероприятий (</w:t>
      </w:r>
      <w:r>
        <w:rPr>
          <w:szCs w:val="28"/>
        </w:rPr>
        <w:t>"</w:t>
      </w:r>
      <w:r w:rsidRPr="00F71806">
        <w:rPr>
          <w:szCs w:val="28"/>
        </w:rPr>
        <w:t>дорожную карту</w:t>
      </w:r>
      <w:r>
        <w:rPr>
          <w:szCs w:val="28"/>
        </w:rPr>
        <w:t>"</w:t>
      </w:r>
      <w:r w:rsidRPr="00F71806">
        <w:rPr>
          <w:szCs w:val="28"/>
        </w:rPr>
        <w:t xml:space="preserve">) </w:t>
      </w:r>
      <w:r>
        <w:rPr>
          <w:szCs w:val="28"/>
        </w:rPr>
        <w:br/>
      </w:r>
      <w:r w:rsidRPr="00F71806">
        <w:rPr>
          <w:szCs w:val="28"/>
        </w:rPr>
        <w:lastRenderedPageBreak/>
        <w:t xml:space="preserve">по перспективному развитию детских школ искусств по видам искусств </w:t>
      </w:r>
      <w:r>
        <w:rPr>
          <w:szCs w:val="28"/>
        </w:rPr>
        <w:br/>
      </w:r>
      <w:r w:rsidRPr="00F71806">
        <w:rPr>
          <w:szCs w:val="28"/>
        </w:rPr>
        <w:t>на 2018-2022 годы, утвержд</w:t>
      </w:r>
      <w:r>
        <w:rPr>
          <w:szCs w:val="28"/>
        </w:rPr>
        <w:t>е</w:t>
      </w:r>
      <w:r w:rsidRPr="00F71806">
        <w:rPr>
          <w:szCs w:val="28"/>
        </w:rPr>
        <w:t>нный Министерством культуры Российской Федерации 24 января 2018 г</w:t>
      </w:r>
      <w:r>
        <w:rPr>
          <w:szCs w:val="28"/>
        </w:rPr>
        <w:t>ода, а также н</w:t>
      </w:r>
      <w:r w:rsidRPr="00F71806">
        <w:rPr>
          <w:szCs w:val="28"/>
        </w:rPr>
        <w:t>е допускать снижения объ</w:t>
      </w:r>
      <w:r>
        <w:rPr>
          <w:szCs w:val="28"/>
        </w:rPr>
        <w:t>е</w:t>
      </w:r>
      <w:r w:rsidRPr="00F71806">
        <w:rPr>
          <w:szCs w:val="28"/>
        </w:rPr>
        <w:t>мов муниципального задания</w:t>
      </w:r>
      <w:r>
        <w:rPr>
          <w:szCs w:val="28"/>
        </w:rPr>
        <w:t>.</w:t>
      </w:r>
      <w:r w:rsidRPr="00F71806">
        <w:rPr>
          <w:szCs w:val="28"/>
        </w:rPr>
        <w:t xml:space="preserve"> </w:t>
      </w:r>
    </w:p>
    <w:p w:rsidR="00F71806" w:rsidRDefault="00F71806" w:rsidP="00CA0FCC">
      <w:pPr>
        <w:ind w:firstLine="709"/>
        <w:jc w:val="both"/>
        <w:rPr>
          <w:szCs w:val="28"/>
        </w:rPr>
      </w:pPr>
    </w:p>
    <w:p w:rsidR="00E02557" w:rsidRDefault="00FE7D77" w:rsidP="00CA0FCC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CA0FCC">
        <w:rPr>
          <w:szCs w:val="28"/>
        </w:rPr>
        <w:t xml:space="preserve">.Рекомендовать </w:t>
      </w:r>
      <w:r w:rsidR="00CA0FCC" w:rsidRPr="00B14819">
        <w:rPr>
          <w:szCs w:val="28"/>
        </w:rPr>
        <w:t>руководителям муниципальных управлений образования</w:t>
      </w:r>
      <w:r w:rsidR="00CA0FCC">
        <w:rPr>
          <w:szCs w:val="28"/>
        </w:rPr>
        <w:t>, культуры, физической культуры и спорта</w:t>
      </w:r>
      <w:r w:rsidR="00CA0FCC" w:rsidRPr="00B14819">
        <w:rPr>
          <w:szCs w:val="28"/>
        </w:rPr>
        <w:t xml:space="preserve"> Приморского края</w:t>
      </w:r>
      <w:r w:rsidR="00E02557">
        <w:rPr>
          <w:szCs w:val="28"/>
        </w:rPr>
        <w:t xml:space="preserve"> оказывать содействие</w:t>
      </w:r>
      <w:r w:rsidR="00CA0FCC" w:rsidRPr="00B14819">
        <w:rPr>
          <w:szCs w:val="28"/>
        </w:rPr>
        <w:t xml:space="preserve"> </w:t>
      </w:r>
      <w:r w:rsidR="00CA0FCC">
        <w:rPr>
          <w:szCs w:val="28"/>
        </w:rPr>
        <w:t>директорам</w:t>
      </w:r>
      <w:r w:rsidR="00CA0FCC" w:rsidRPr="00B14819">
        <w:rPr>
          <w:szCs w:val="28"/>
        </w:rPr>
        <w:t xml:space="preserve"> </w:t>
      </w:r>
      <w:r w:rsidR="00CA0FCC">
        <w:rPr>
          <w:szCs w:val="28"/>
        </w:rPr>
        <w:t>муниципальных учреждений дополнительного образования детей</w:t>
      </w:r>
      <w:r w:rsidR="00E02557">
        <w:rPr>
          <w:szCs w:val="28"/>
        </w:rPr>
        <w:t>:</w:t>
      </w:r>
    </w:p>
    <w:p w:rsidR="00CA0FCC" w:rsidRPr="00B14819" w:rsidRDefault="00E02557" w:rsidP="00CA0FCC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CA0FCC" w:rsidRPr="00B14819">
        <w:rPr>
          <w:szCs w:val="28"/>
        </w:rPr>
        <w:t>по увеличению охвата детей дополнительным образованием</w:t>
      </w:r>
      <w:r w:rsidR="00CA0FCC">
        <w:rPr>
          <w:szCs w:val="28"/>
        </w:rPr>
        <w:t xml:space="preserve"> в сфере образования, культуры, физической культуры и спорта</w:t>
      </w:r>
      <w:r w:rsidR="00CA0FCC" w:rsidRPr="00B14819">
        <w:rPr>
          <w:szCs w:val="28"/>
        </w:rPr>
        <w:t xml:space="preserve">; </w:t>
      </w:r>
    </w:p>
    <w:p w:rsidR="00CA0FCC" w:rsidRDefault="00CA0FCC" w:rsidP="00546EDC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B14819">
        <w:rPr>
          <w:szCs w:val="28"/>
        </w:rPr>
        <w:t xml:space="preserve">по созданию условий для привлечения в сферу дополнительного образования детей молодых специалистов, их профессионального </w:t>
      </w:r>
      <w:r w:rsidR="00E02557">
        <w:rPr>
          <w:szCs w:val="28"/>
        </w:rPr>
        <w:br/>
      </w:r>
      <w:r w:rsidRPr="00B14819">
        <w:rPr>
          <w:szCs w:val="28"/>
        </w:rPr>
        <w:t>и творческого развития</w:t>
      </w:r>
      <w:r>
        <w:rPr>
          <w:szCs w:val="28"/>
        </w:rPr>
        <w:t>.</w:t>
      </w:r>
    </w:p>
    <w:p w:rsidR="00ED29CA" w:rsidRDefault="00ED29CA" w:rsidP="00CA0FCC">
      <w:pPr>
        <w:ind w:firstLine="709"/>
        <w:jc w:val="both"/>
        <w:rPr>
          <w:szCs w:val="28"/>
        </w:rPr>
      </w:pPr>
    </w:p>
    <w:p w:rsidR="00CA0FCC" w:rsidRPr="00B14819" w:rsidRDefault="00FE7D77" w:rsidP="00CA0FCC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CA0FCC">
        <w:rPr>
          <w:szCs w:val="28"/>
        </w:rPr>
        <w:t>.</w:t>
      </w:r>
      <w:r w:rsidR="00CA0FCC" w:rsidRPr="00B14819">
        <w:rPr>
          <w:szCs w:val="28"/>
        </w:rPr>
        <w:t>Рекомендовать руководителям муниципальных учреждений дополнительного образования детей:</w:t>
      </w:r>
    </w:p>
    <w:p w:rsidR="00CA0FCC" w:rsidRPr="00B14819" w:rsidRDefault="00CA0FCC" w:rsidP="00CA0FCC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B14819">
        <w:rPr>
          <w:szCs w:val="28"/>
        </w:rPr>
        <w:t xml:space="preserve">продолжать работу по созданию условий, необходимых для развития творческих способностей детей, в том числе детей с ограниченным возможностями здоровья, а также состоящих на профилактическом учете; </w:t>
      </w:r>
    </w:p>
    <w:p w:rsidR="00CA0FCC" w:rsidRPr="00B14819" w:rsidRDefault="00CA0FCC" w:rsidP="00CA0FCC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B14819">
        <w:rPr>
          <w:szCs w:val="28"/>
        </w:rPr>
        <w:t>расширить виды творческой деятельности в целях наиболее полного удовлетворения интересов и потребностей детей;</w:t>
      </w:r>
    </w:p>
    <w:p w:rsidR="00CA0FCC" w:rsidRPr="00B14819" w:rsidRDefault="00CA0FCC" w:rsidP="00CA0FCC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B14819">
        <w:rPr>
          <w:szCs w:val="28"/>
        </w:rPr>
        <w:t>привлекать молодых специалистов в сферу дополнительного образования детей;</w:t>
      </w:r>
    </w:p>
    <w:p w:rsidR="00CA0FCC" w:rsidRPr="00B14819" w:rsidRDefault="00CA0FCC" w:rsidP="00CA0FCC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B14819">
        <w:rPr>
          <w:szCs w:val="28"/>
        </w:rPr>
        <w:t xml:space="preserve">создавать условия, стимулирующие развитие технического </w:t>
      </w:r>
      <w:r w:rsidRPr="00B14819">
        <w:rPr>
          <w:szCs w:val="28"/>
        </w:rPr>
        <w:br/>
        <w:t>и прикладного творчества детей в учреждениях дополнительного образования детей;</w:t>
      </w:r>
    </w:p>
    <w:p w:rsidR="00CA0FCC" w:rsidRPr="00B14819" w:rsidRDefault="00CA0FCC" w:rsidP="00CA0FCC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B14819">
        <w:rPr>
          <w:szCs w:val="28"/>
        </w:rPr>
        <w:t>развивать и укреплять материально-техническую базу учреждений дополнительного образования;</w:t>
      </w:r>
    </w:p>
    <w:p w:rsidR="00CA0FCC" w:rsidRPr="00B14819" w:rsidRDefault="00CA0FCC" w:rsidP="00CA0FCC">
      <w:pPr>
        <w:ind w:firstLine="709"/>
        <w:jc w:val="both"/>
        <w:rPr>
          <w:rStyle w:val="ab"/>
          <w:b w:val="0"/>
          <w:szCs w:val="28"/>
        </w:rPr>
      </w:pPr>
      <w:r>
        <w:rPr>
          <w:rStyle w:val="ab"/>
          <w:b w:val="0"/>
          <w:szCs w:val="28"/>
        </w:rPr>
        <w:t>-</w:t>
      </w:r>
      <w:r w:rsidRPr="00B14819">
        <w:rPr>
          <w:rStyle w:val="ab"/>
          <w:b w:val="0"/>
          <w:szCs w:val="28"/>
        </w:rPr>
        <w:t>способствовать повышению и развитию творческого потенциала педагогических кадров учреждений дополнительного образования детей, выявлению и распространению передового педагогического опыта.</w:t>
      </w:r>
    </w:p>
    <w:p w:rsidR="00CA0FCC" w:rsidRPr="00B14819" w:rsidRDefault="00CA0FCC" w:rsidP="00CA0FCC">
      <w:pPr>
        <w:ind w:firstLine="709"/>
        <w:jc w:val="both"/>
        <w:rPr>
          <w:szCs w:val="28"/>
        </w:rPr>
      </w:pPr>
    </w:p>
    <w:p w:rsidR="00CA0FCC" w:rsidRPr="00B14819" w:rsidRDefault="00FE7D77" w:rsidP="00CA0FCC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="00546EDC" w:rsidRPr="000E2DE3">
        <w:rPr>
          <w:szCs w:val="28"/>
        </w:rPr>
        <w:t>.</w:t>
      </w:r>
      <w:r w:rsidR="00CA0FCC" w:rsidRPr="00B14819">
        <w:rPr>
          <w:szCs w:val="28"/>
        </w:rPr>
        <w:t xml:space="preserve">Направить данное решение в Администрацию Приморского края, </w:t>
      </w:r>
      <w:r w:rsidR="00CA0FCC" w:rsidRPr="00B14819">
        <w:rPr>
          <w:szCs w:val="28"/>
        </w:rPr>
        <w:br/>
        <w:t xml:space="preserve">в департамент образования и науки Приморского края, департамент культуры Приморского края, </w:t>
      </w:r>
      <w:r>
        <w:rPr>
          <w:szCs w:val="28"/>
        </w:rPr>
        <w:t xml:space="preserve">департамент физической культуры и спорта Приморского края, </w:t>
      </w:r>
      <w:r w:rsidR="00CA0FCC" w:rsidRPr="00B14819">
        <w:rPr>
          <w:szCs w:val="28"/>
        </w:rPr>
        <w:t>ГОАУ</w:t>
      </w:r>
      <w:r w:rsidR="00CA0FCC">
        <w:rPr>
          <w:szCs w:val="28"/>
        </w:rPr>
        <w:t> </w:t>
      </w:r>
      <w:r w:rsidR="00CA0FCC" w:rsidRPr="00B14819">
        <w:rPr>
          <w:szCs w:val="28"/>
        </w:rPr>
        <w:t>ДПО "Приморский краевой институт развития образования", главам муниципальных образований</w:t>
      </w:r>
      <w:r w:rsidR="00E02557">
        <w:rPr>
          <w:szCs w:val="28"/>
        </w:rPr>
        <w:t xml:space="preserve"> Приморского края</w:t>
      </w:r>
      <w:r>
        <w:rPr>
          <w:szCs w:val="28"/>
        </w:rPr>
        <w:t>,</w:t>
      </w:r>
      <w:r w:rsidR="00CA0FCC" w:rsidRPr="00B14819">
        <w:rPr>
          <w:szCs w:val="28"/>
        </w:rPr>
        <w:t xml:space="preserve"> руководителям </w:t>
      </w:r>
      <w:r w:rsidR="00E02557" w:rsidRPr="00B14819">
        <w:rPr>
          <w:szCs w:val="28"/>
        </w:rPr>
        <w:t>муниципальных учреждений дополнительного образования детей</w:t>
      </w:r>
      <w:r w:rsidR="00CA0FCC" w:rsidRPr="00B14819">
        <w:rPr>
          <w:szCs w:val="28"/>
        </w:rPr>
        <w:t>.</w:t>
      </w:r>
    </w:p>
    <w:p w:rsidR="00546EDC" w:rsidRDefault="00546EDC" w:rsidP="00546EDC">
      <w:pPr>
        <w:ind w:firstLine="709"/>
        <w:jc w:val="both"/>
        <w:rPr>
          <w:szCs w:val="28"/>
        </w:rPr>
      </w:pPr>
    </w:p>
    <w:p w:rsidR="00960ADA" w:rsidRDefault="00960ADA" w:rsidP="00546EDC">
      <w:pPr>
        <w:ind w:firstLine="709"/>
        <w:jc w:val="both"/>
        <w:rPr>
          <w:szCs w:val="28"/>
        </w:rPr>
      </w:pPr>
    </w:p>
    <w:p w:rsidR="00960ADA" w:rsidRPr="000E2DE3" w:rsidRDefault="00960ADA" w:rsidP="00546EDC">
      <w:pPr>
        <w:ind w:firstLine="709"/>
        <w:jc w:val="both"/>
        <w:rPr>
          <w:szCs w:val="28"/>
        </w:rPr>
      </w:pPr>
      <w:bookmarkStart w:id="0" w:name="_GoBack"/>
      <w:bookmarkEnd w:id="0"/>
    </w:p>
    <w:p w:rsidR="00357541" w:rsidRDefault="00546EDC" w:rsidP="00960ADA">
      <w:pPr>
        <w:pStyle w:val="a8"/>
      </w:pPr>
      <w:r w:rsidRPr="000E2DE3">
        <w:rPr>
          <w:szCs w:val="28"/>
        </w:rPr>
        <w:t>Председатель комитета</w:t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  <w:t xml:space="preserve">         И.С. </w:t>
      </w:r>
      <w:proofErr w:type="spellStart"/>
      <w:r w:rsidRPr="000E2DE3">
        <w:rPr>
          <w:szCs w:val="28"/>
        </w:rPr>
        <w:t>Чемерис</w:t>
      </w:r>
      <w:proofErr w:type="spellEnd"/>
    </w:p>
    <w:sectPr w:rsidR="00357541" w:rsidSect="00960ADA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F67" w:rsidRDefault="00BA3F67">
      <w:r>
        <w:separator/>
      </w:r>
    </w:p>
  </w:endnote>
  <w:endnote w:type="continuationSeparator" w:id="0">
    <w:p w:rsidR="00BA3F67" w:rsidRDefault="00BA3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F67" w:rsidRDefault="00BA3F67">
      <w:r>
        <w:separator/>
      </w:r>
    </w:p>
  </w:footnote>
  <w:footnote w:type="continuationSeparator" w:id="0">
    <w:p w:rsidR="00BA3F67" w:rsidRDefault="00BA3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4880592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0ADA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2542F"/>
    <w:multiLevelType w:val="hybridMultilevel"/>
    <w:tmpl w:val="A2C29840"/>
    <w:lvl w:ilvl="0" w:tplc="2318C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1E8"/>
    <w:rsid w:val="00022B36"/>
    <w:rsid w:val="0003005F"/>
    <w:rsid w:val="00033018"/>
    <w:rsid w:val="00053C61"/>
    <w:rsid w:val="00054EC5"/>
    <w:rsid w:val="00080DED"/>
    <w:rsid w:val="00084D18"/>
    <w:rsid w:val="000D6810"/>
    <w:rsid w:val="00105296"/>
    <w:rsid w:val="00130908"/>
    <w:rsid w:val="001339AC"/>
    <w:rsid w:val="00160F97"/>
    <w:rsid w:val="001B3A35"/>
    <w:rsid w:val="001C3014"/>
    <w:rsid w:val="001C5162"/>
    <w:rsid w:val="0020003C"/>
    <w:rsid w:val="002348B5"/>
    <w:rsid w:val="00250B28"/>
    <w:rsid w:val="0027241B"/>
    <w:rsid w:val="002943ED"/>
    <w:rsid w:val="002B3B9D"/>
    <w:rsid w:val="002D18AD"/>
    <w:rsid w:val="00301C0A"/>
    <w:rsid w:val="00357541"/>
    <w:rsid w:val="003625E7"/>
    <w:rsid w:val="003639FE"/>
    <w:rsid w:val="00383131"/>
    <w:rsid w:val="00387D74"/>
    <w:rsid w:val="003B4C86"/>
    <w:rsid w:val="003C32A0"/>
    <w:rsid w:val="003D4A28"/>
    <w:rsid w:val="003F2358"/>
    <w:rsid w:val="004060BD"/>
    <w:rsid w:val="00440F42"/>
    <w:rsid w:val="00444969"/>
    <w:rsid w:val="00461E2B"/>
    <w:rsid w:val="004A3CDB"/>
    <w:rsid w:val="00546EDC"/>
    <w:rsid w:val="005678D5"/>
    <w:rsid w:val="00580593"/>
    <w:rsid w:val="005862A2"/>
    <w:rsid w:val="0059039E"/>
    <w:rsid w:val="005E6B79"/>
    <w:rsid w:val="00674BBC"/>
    <w:rsid w:val="00692D49"/>
    <w:rsid w:val="00694111"/>
    <w:rsid w:val="00700FF0"/>
    <w:rsid w:val="007128C1"/>
    <w:rsid w:val="007258FB"/>
    <w:rsid w:val="00727355"/>
    <w:rsid w:val="00743256"/>
    <w:rsid w:val="00751091"/>
    <w:rsid w:val="0076749D"/>
    <w:rsid w:val="0077731F"/>
    <w:rsid w:val="007E0ED9"/>
    <w:rsid w:val="007E0EE3"/>
    <w:rsid w:val="007F0598"/>
    <w:rsid w:val="008602F8"/>
    <w:rsid w:val="0087792E"/>
    <w:rsid w:val="00960ADA"/>
    <w:rsid w:val="00984DF5"/>
    <w:rsid w:val="0099314B"/>
    <w:rsid w:val="009C722E"/>
    <w:rsid w:val="009E5CD9"/>
    <w:rsid w:val="009E62B8"/>
    <w:rsid w:val="009F0165"/>
    <w:rsid w:val="009F626B"/>
    <w:rsid w:val="00A4493F"/>
    <w:rsid w:val="00A62172"/>
    <w:rsid w:val="00A97609"/>
    <w:rsid w:val="00AF68B2"/>
    <w:rsid w:val="00B01639"/>
    <w:rsid w:val="00B668A9"/>
    <w:rsid w:val="00B803DE"/>
    <w:rsid w:val="00BA3F67"/>
    <w:rsid w:val="00BD766B"/>
    <w:rsid w:val="00BE16C2"/>
    <w:rsid w:val="00C11647"/>
    <w:rsid w:val="00C739F3"/>
    <w:rsid w:val="00C75B09"/>
    <w:rsid w:val="00C9335B"/>
    <w:rsid w:val="00C958B6"/>
    <w:rsid w:val="00CA0FCC"/>
    <w:rsid w:val="00D13319"/>
    <w:rsid w:val="00D17A7A"/>
    <w:rsid w:val="00D20C1B"/>
    <w:rsid w:val="00D33992"/>
    <w:rsid w:val="00D5451C"/>
    <w:rsid w:val="00D976BE"/>
    <w:rsid w:val="00DB36B7"/>
    <w:rsid w:val="00DE7354"/>
    <w:rsid w:val="00E02557"/>
    <w:rsid w:val="00E03F47"/>
    <w:rsid w:val="00E326C2"/>
    <w:rsid w:val="00E77161"/>
    <w:rsid w:val="00E85955"/>
    <w:rsid w:val="00EC1D1F"/>
    <w:rsid w:val="00ED29CA"/>
    <w:rsid w:val="00ED4294"/>
    <w:rsid w:val="00F01DD8"/>
    <w:rsid w:val="00F34152"/>
    <w:rsid w:val="00F50AA3"/>
    <w:rsid w:val="00F65753"/>
    <w:rsid w:val="00F71806"/>
    <w:rsid w:val="00FE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4D40C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440F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22"/>
    <w:qFormat/>
    <w:rsid w:val="00CA0FCC"/>
    <w:rPr>
      <w:b/>
      <w:bCs/>
    </w:rPr>
  </w:style>
  <w:style w:type="paragraph" w:styleId="ac">
    <w:name w:val="List Paragraph"/>
    <w:basedOn w:val="a"/>
    <w:uiPriority w:val="34"/>
    <w:qFormat/>
    <w:rsid w:val="00F71806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8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421</TotalTime>
  <Pages>4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25</cp:revision>
  <cp:lastPrinted>2019-07-08T02:38:00Z</cp:lastPrinted>
  <dcterms:created xsi:type="dcterms:W3CDTF">2019-01-10T02:44:00Z</dcterms:created>
  <dcterms:modified xsi:type="dcterms:W3CDTF">2019-07-08T02:40:00Z</dcterms:modified>
</cp:coreProperties>
</file>