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A49AB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FDB5854" wp14:editId="1CD898B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F6817" w:rsidRDefault="00752F05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B57C7">
                                    <w:rPr>
                                      <w:sz w:val="20"/>
                                    </w:rPr>
                                    <w:t>подготовлен комитетом</w:t>
                                  </w:r>
                                </w:p>
                                <w:p w:rsidR="008B57C7" w:rsidRDefault="008B57C7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8B57C7" w:rsidRDefault="008B57C7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экономической политике</w:t>
                                  </w:r>
                                </w:p>
                                <w:p w:rsidR="008B57C7" w:rsidRDefault="008B57C7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4F6817" w:rsidRDefault="00752F05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B57C7">
                              <w:rPr>
                                <w:sz w:val="20"/>
                              </w:rPr>
                              <w:t>подготовлен комитетом</w:t>
                            </w:r>
                          </w:p>
                          <w:p w:rsidR="008B57C7" w:rsidRDefault="008B57C7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8B57C7" w:rsidRDefault="008B57C7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экономической политике</w:t>
                            </w:r>
                          </w:p>
                          <w:p w:rsidR="008B57C7" w:rsidRDefault="008B57C7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062D0" w:rsidRDefault="002062D0" w:rsidP="00E45203">
      <w:pPr>
        <w:jc w:val="center"/>
        <w:rPr>
          <w:b/>
        </w:rPr>
      </w:pPr>
      <w:r w:rsidRPr="002062D0">
        <w:rPr>
          <w:b/>
        </w:rPr>
        <w:t>О ВНЕСЕНИИ ИЗМЕНЕНИЙ В ЗАКОН ПРИМОРСКОГО КРАЯ</w:t>
      </w:r>
    </w:p>
    <w:p w:rsidR="00FE21DA" w:rsidRDefault="00731DB3" w:rsidP="00E45203">
      <w:pPr>
        <w:jc w:val="center"/>
        <w:rPr>
          <w:b/>
        </w:rPr>
      </w:pPr>
      <w:r>
        <w:rPr>
          <w:b/>
        </w:rPr>
        <w:t>"</w:t>
      </w:r>
      <w:r w:rsidR="00FE21DA" w:rsidRPr="00FE21DA">
        <w:rPr>
          <w:b/>
        </w:rPr>
        <w:t xml:space="preserve">О ПОДДЕРЖКЕ ГРАЖДАН РОССИЙСКОЙ ФЕДЕРАЦИИ, </w:t>
      </w:r>
      <w:r w:rsidR="00FE21DA">
        <w:rPr>
          <w:b/>
        </w:rPr>
        <w:br/>
      </w:r>
      <w:r w:rsidR="00FE21DA" w:rsidRPr="00FE21DA">
        <w:rPr>
          <w:b/>
        </w:rPr>
        <w:t>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</w:t>
      </w:r>
      <w:r>
        <w:rPr>
          <w:b/>
        </w:rPr>
        <w:t>"</w:t>
      </w:r>
    </w:p>
    <w:p w:rsidR="00E45203" w:rsidRDefault="00E45203" w:rsidP="00E45203">
      <w:pPr>
        <w:ind w:firstLine="709"/>
        <w:jc w:val="both"/>
      </w:pPr>
    </w:p>
    <w:p w:rsidR="00CE5945" w:rsidRDefault="00E45203" w:rsidP="00E4520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3069A">
        <w:t xml:space="preserve"> </w:t>
      </w:r>
      <w:r w:rsidR="008B57C7">
        <w:t>в пер</w:t>
      </w:r>
      <w:r w:rsidR="00961B06">
        <w:t>во</w:t>
      </w:r>
      <w:r w:rsidR="008B57C7">
        <w:t>м чтении</w:t>
      </w:r>
    </w:p>
    <w:p w:rsidR="002062D0" w:rsidRDefault="00961B06" w:rsidP="006B1E11">
      <w:pPr>
        <w:ind w:firstLine="709"/>
        <w:jc w:val="both"/>
      </w:pPr>
      <w:proofErr w:type="gramStart"/>
      <w:r w:rsidRPr="00961B06">
        <w:t>Принят</w:t>
      </w:r>
      <w:proofErr w:type="gramEnd"/>
      <w:r w:rsidRPr="00961B06">
        <w:t xml:space="preserve"> Законодательным Собранием Приморского края</w:t>
      </w:r>
    </w:p>
    <w:p w:rsidR="00961B06" w:rsidRDefault="00961B06" w:rsidP="006B1E11">
      <w:pPr>
        <w:ind w:firstLine="709"/>
        <w:jc w:val="both"/>
      </w:pPr>
      <w:bookmarkStart w:id="0" w:name="_GoBack"/>
      <w:bookmarkEnd w:id="0"/>
    </w:p>
    <w:p w:rsidR="00BA6EA7" w:rsidRDefault="006B1E11" w:rsidP="00BA6EA7">
      <w:pPr>
        <w:ind w:firstLine="709"/>
        <w:jc w:val="both"/>
      </w:pPr>
      <w:r>
        <w:t xml:space="preserve">СТАТЬЯ 1. </w:t>
      </w:r>
    </w:p>
    <w:p w:rsidR="00BA6EA7" w:rsidRDefault="00BA6EA7" w:rsidP="00BA6EA7">
      <w:pPr>
        <w:ind w:firstLine="709"/>
        <w:jc w:val="both"/>
      </w:pPr>
      <w:r>
        <w:t xml:space="preserve">Внести в Закон Приморского края от 29 ноября 2016 года </w:t>
      </w:r>
      <w:r w:rsidR="008C3128">
        <w:t>№</w:t>
      </w:r>
      <w:r>
        <w:t xml:space="preserve"> 30-</w:t>
      </w:r>
      <w:proofErr w:type="spellStart"/>
      <w:r>
        <w:t>КЗ</w:t>
      </w:r>
      <w:proofErr w:type="spellEnd"/>
      <w:r>
        <w:t xml:space="preserve"> </w:t>
      </w:r>
      <w:r w:rsidR="00731DB3">
        <w:t>"</w:t>
      </w:r>
      <w:r>
        <w:t xml:space="preserve">О поддержке граждан Российской Федерации, чьи денежные средства привлечены для строительства многоквартирных домов на территории Партизанского городского округа Приморского края </w:t>
      </w:r>
      <w:proofErr w:type="gramStart"/>
      <w:r>
        <w:t>и</w:t>
      </w:r>
      <w:proofErr w:type="gramEnd"/>
      <w:r>
        <w:t xml:space="preserve"> чьи права нарушены</w:t>
      </w:r>
      <w:r w:rsidR="00731DB3">
        <w:t>"</w:t>
      </w:r>
      <w:r>
        <w:t xml:space="preserve"> (Ведомости Законодательного Собрания Приморского края, 2016, </w:t>
      </w:r>
      <w:r w:rsidR="008C3128">
        <w:t>№</w:t>
      </w:r>
      <w:r>
        <w:t xml:space="preserve"> 6, </w:t>
      </w:r>
      <w:r w:rsidR="008C3128">
        <w:br/>
      </w:r>
      <w:r>
        <w:t>с</w:t>
      </w:r>
      <w:r w:rsidR="008C3128">
        <w:t>тр</w:t>
      </w:r>
      <w:r>
        <w:t>. 40) следующие изменения:</w:t>
      </w:r>
    </w:p>
    <w:p w:rsidR="00BA6EA7" w:rsidRDefault="00731DB3" w:rsidP="00BA6EA7">
      <w:pPr>
        <w:ind w:firstLine="709"/>
        <w:jc w:val="both"/>
      </w:pPr>
      <w:r>
        <w:t>1)</w:t>
      </w:r>
      <w:r w:rsidR="00BA6EA7">
        <w:t xml:space="preserve">в статье 1: </w:t>
      </w:r>
    </w:p>
    <w:p w:rsidR="00BA6EA7" w:rsidRDefault="00731DB3" w:rsidP="00BA6EA7">
      <w:pPr>
        <w:ind w:firstLine="709"/>
        <w:jc w:val="both"/>
      </w:pPr>
      <w:r>
        <w:t>а</w:t>
      </w:r>
      <w:proofErr w:type="gramStart"/>
      <w:r>
        <w:t>)</w:t>
      </w:r>
      <w:r w:rsidR="00BA6EA7">
        <w:t>ч</w:t>
      </w:r>
      <w:proofErr w:type="gramEnd"/>
      <w:r w:rsidR="00BA6EA7">
        <w:t>асть 1 изложить в следующей редакции:</w:t>
      </w:r>
    </w:p>
    <w:p w:rsidR="00BA6EA7" w:rsidRDefault="00731DB3" w:rsidP="00BA6EA7">
      <w:pPr>
        <w:ind w:firstLine="709"/>
        <w:jc w:val="both"/>
      </w:pPr>
      <w:proofErr w:type="gramStart"/>
      <w:r>
        <w:t>"</w:t>
      </w:r>
      <w:proofErr w:type="spellStart"/>
      <w:r w:rsidR="00BA6EA7">
        <w:t>1.Настоящим</w:t>
      </w:r>
      <w:proofErr w:type="spellEnd"/>
      <w:r w:rsidR="00BA6EA7">
        <w:t xml:space="preserve"> Законом устанавливается мера поддержки граждан Российской Федерации, чьи денежные средства привлечены для строительства многоквартирных домов на территории Партизанского городского округа Приморского края по адресу: город </w:t>
      </w:r>
      <w:proofErr w:type="spellStart"/>
      <w:r w:rsidR="00BA6EA7">
        <w:t>Партизанск</w:t>
      </w:r>
      <w:proofErr w:type="spellEnd"/>
      <w:r w:rsidR="00BA6EA7">
        <w:t xml:space="preserve">, </w:t>
      </w:r>
      <w:r>
        <w:br/>
      </w:r>
      <w:r w:rsidR="00BA6EA7">
        <w:t xml:space="preserve">улица Замараева, дома </w:t>
      </w:r>
      <w:r w:rsidR="007A64E1">
        <w:t>№</w:t>
      </w:r>
      <w:r w:rsidR="00BA6EA7">
        <w:t xml:space="preserve"> 20, 20/1, 22/1, 22/2, 24</w:t>
      </w:r>
      <w:r w:rsidR="007A64E1">
        <w:t>,</w:t>
      </w:r>
      <w:r w:rsidR="00BA6EA7">
        <w:t xml:space="preserve"> заключивших договоры участия в долевом строительстве указанных многоквартирных домов (далее - договор участия в долевом строительстве), уплативших цену договора участия в долевом</w:t>
      </w:r>
      <w:proofErr w:type="gramEnd"/>
      <w:r w:rsidR="00BA6EA7">
        <w:t xml:space="preserve"> </w:t>
      </w:r>
      <w:proofErr w:type="gramStart"/>
      <w:r w:rsidR="00BA6EA7">
        <w:t xml:space="preserve">строительстве в соответствии с </w:t>
      </w:r>
      <w:r w:rsidR="007A64E1">
        <w:t>п</w:t>
      </w:r>
      <w:r w:rsidR="00BA6EA7">
        <w:t xml:space="preserve">остановлением Правительства Российской Федерации от 13 июля 2005 года </w:t>
      </w:r>
      <w:r w:rsidR="007A64E1">
        <w:t>№</w:t>
      </w:r>
      <w:r w:rsidR="00BA6EA7">
        <w:t xml:space="preserve"> 428 </w:t>
      </w:r>
      <w:r>
        <w:t>"</w:t>
      </w:r>
      <w:r w:rsidR="00BA6EA7">
        <w:t>О порядке предоставления межбюджетных трансфертов на реализацию программ местного развития и обеспечение занятости для шахтерских городов и поселков</w:t>
      </w:r>
      <w:r>
        <w:t>"</w:t>
      </w:r>
      <w:r w:rsidR="00BA6EA7">
        <w:t>, перед которыми застройщиком не исполнены обязательства по передаче жилых помещений (квартир) в собственность, и включенных уполномоченным органом исполнительной власти Приморского края по государственному контролю (надзору) в области долевого</w:t>
      </w:r>
      <w:proofErr w:type="gramEnd"/>
      <w:r w:rsidR="00BA6EA7">
        <w:t xml:space="preserve"> строительства многоквартирных домов и (или) иных объектов недвижимости в реестр граждан, чьи денежные средства привлечены для строительства многоквартирных домов </w:t>
      </w:r>
      <w:proofErr w:type="gramStart"/>
      <w:r w:rsidR="00BA6EA7">
        <w:t>и</w:t>
      </w:r>
      <w:proofErr w:type="gramEnd"/>
      <w:r w:rsidR="00BA6EA7">
        <w:t xml:space="preserve"> чьи права нарушены (далее - пострадавший гражданин).</w:t>
      </w:r>
      <w:r>
        <w:t>"</w:t>
      </w:r>
      <w:r w:rsidR="00BA6EA7">
        <w:t xml:space="preserve">; </w:t>
      </w:r>
    </w:p>
    <w:p w:rsidR="00BA6EA7" w:rsidRDefault="00680C6E" w:rsidP="00BA6EA7">
      <w:pPr>
        <w:ind w:firstLine="709"/>
        <w:jc w:val="both"/>
      </w:pPr>
      <w:r>
        <w:lastRenderedPageBreak/>
        <w:t>б</w:t>
      </w:r>
      <w:proofErr w:type="gramStart"/>
      <w:r>
        <w:t>)</w:t>
      </w:r>
      <w:r w:rsidR="00BA6EA7">
        <w:t>в</w:t>
      </w:r>
      <w:proofErr w:type="gramEnd"/>
      <w:r w:rsidR="00BA6EA7">
        <w:t xml:space="preserve"> части 2 слова </w:t>
      </w:r>
      <w:r w:rsidR="00731DB3">
        <w:t>"</w:t>
      </w:r>
      <w:r w:rsidR="00BA6EA7">
        <w:t>расторгнувшим в судебном порядке договоры</w:t>
      </w:r>
      <w:r w:rsidR="00731DB3">
        <w:t>"</w:t>
      </w:r>
      <w:r w:rsidR="00BA6EA7">
        <w:t xml:space="preserve"> заменить словами </w:t>
      </w:r>
      <w:r w:rsidR="00731DB3">
        <w:t>"</w:t>
      </w:r>
      <w:r w:rsidR="00BA6EA7">
        <w:t>расторгнувшим договоры</w:t>
      </w:r>
      <w:r w:rsidR="00731DB3">
        <w:t>"</w:t>
      </w:r>
      <w:r w:rsidR="00BA6EA7">
        <w:t>;</w:t>
      </w:r>
    </w:p>
    <w:p w:rsidR="00BA6EA7" w:rsidRDefault="00680C6E" w:rsidP="00BA6EA7">
      <w:pPr>
        <w:ind w:firstLine="709"/>
        <w:jc w:val="both"/>
      </w:pPr>
      <w:r>
        <w:t>2)</w:t>
      </w:r>
      <w:r w:rsidR="00BA6EA7">
        <w:t>абзац первый части 3 статьи 3 изложить в следующей редакции:</w:t>
      </w:r>
    </w:p>
    <w:p w:rsidR="00BA6EA7" w:rsidRDefault="00731DB3" w:rsidP="00BA6EA7">
      <w:pPr>
        <w:ind w:firstLine="709"/>
        <w:jc w:val="both"/>
      </w:pPr>
      <w:r>
        <w:t>"</w:t>
      </w:r>
      <w:proofErr w:type="spellStart"/>
      <w:r w:rsidR="00BA6EA7">
        <w:t>3.Денежная</w:t>
      </w:r>
      <w:proofErr w:type="spellEnd"/>
      <w:r w:rsidR="00BA6EA7">
        <w:t xml:space="preserve"> выплата предоставляется при условии уступки пострадавшим гражданином органу исполнительной власти Приморского края, осуществляющему в пределах своих полномочий государственное управление и регулирование в сфере управления и распоряжения имуществом, находящимся в собственности Приморского края: </w:t>
      </w:r>
    </w:p>
    <w:p w:rsidR="00BA6EA7" w:rsidRDefault="00BA6EA7" w:rsidP="00BA6EA7">
      <w:pPr>
        <w:ind w:firstLine="709"/>
        <w:jc w:val="both"/>
      </w:pPr>
      <w:r>
        <w:t xml:space="preserve">прав требования по договору участия в долевом </w:t>
      </w:r>
      <w:proofErr w:type="gramStart"/>
      <w:r>
        <w:t>строительстве</w:t>
      </w:r>
      <w:proofErr w:type="gramEnd"/>
      <w:r>
        <w:t xml:space="preserve">; </w:t>
      </w:r>
    </w:p>
    <w:p w:rsidR="00BA6EA7" w:rsidRDefault="00BA6EA7" w:rsidP="00BA6EA7">
      <w:pPr>
        <w:ind w:firstLine="709"/>
        <w:jc w:val="both"/>
      </w:pPr>
      <w:r>
        <w:t xml:space="preserve">прав требования о возврате денежных средств, уплаченных пострадавшим гражданином по договору участия в долевом строительстве </w:t>
      </w:r>
      <w:r w:rsidR="00680C6E">
        <w:t>-</w:t>
      </w:r>
      <w:r>
        <w:t xml:space="preserve"> в случае расторжения договора участия в долевом строительстве в судебном порядке; </w:t>
      </w:r>
    </w:p>
    <w:p w:rsidR="006B1E11" w:rsidRDefault="00BA6EA7" w:rsidP="00BA6EA7">
      <w:pPr>
        <w:ind w:firstLine="709"/>
        <w:jc w:val="both"/>
      </w:pPr>
      <w:r>
        <w:t xml:space="preserve">подтвержденных судебным актом прав требования о возврате денежных средств, уплаченных пострадавшим гражданином по договору участия в долевом строительстве </w:t>
      </w:r>
      <w:r w:rsidR="00680C6E">
        <w:t>-</w:t>
      </w:r>
      <w:r>
        <w:t xml:space="preserve"> в случае расторжения договора участия в долевом строительстве во внесудебном порядке</w:t>
      </w:r>
      <w:proofErr w:type="gramStart"/>
      <w:r>
        <w:t>.</w:t>
      </w:r>
      <w:r w:rsidR="00731DB3">
        <w:t>"</w:t>
      </w:r>
      <w:r>
        <w:t>.</w:t>
      </w:r>
      <w:proofErr w:type="gramEnd"/>
    </w:p>
    <w:p w:rsidR="00BA6EA7" w:rsidRDefault="00BA6EA7" w:rsidP="004E63BA">
      <w:pPr>
        <w:ind w:left="1418" w:firstLine="709"/>
        <w:jc w:val="both"/>
      </w:pPr>
    </w:p>
    <w:p w:rsidR="006B1E11" w:rsidRDefault="00690799" w:rsidP="006B1E11">
      <w:pPr>
        <w:ind w:firstLine="709"/>
        <w:jc w:val="both"/>
      </w:pPr>
      <w:r>
        <w:t>СТАТЬЯ 2.</w:t>
      </w:r>
    </w:p>
    <w:p w:rsidR="00E45203" w:rsidRDefault="006B1E11" w:rsidP="006B1E11">
      <w:pPr>
        <w:ind w:firstLine="709"/>
        <w:jc w:val="both"/>
      </w:pPr>
      <w:r>
        <w:t xml:space="preserve">Настоящий Закон вступает в силу по </w:t>
      </w:r>
      <w:proofErr w:type="gramStart"/>
      <w:r>
        <w:t>истечении</w:t>
      </w:r>
      <w:proofErr w:type="gramEnd"/>
      <w:r>
        <w:t xml:space="preserve"> 10 дней со дня его официального опубликования.</w:t>
      </w:r>
    </w:p>
    <w:p w:rsidR="00BE374F" w:rsidRDefault="00BE374F" w:rsidP="00E45203">
      <w:pPr>
        <w:ind w:firstLine="709"/>
        <w:jc w:val="both"/>
      </w:pPr>
    </w:p>
    <w:p w:rsidR="00BE374F" w:rsidRDefault="00BE374F" w:rsidP="00E45203">
      <w:pPr>
        <w:ind w:firstLine="709"/>
        <w:jc w:val="both"/>
      </w:pPr>
    </w:p>
    <w:p w:rsidR="00690799" w:rsidRDefault="00690799" w:rsidP="00E45203">
      <w:pPr>
        <w:ind w:firstLine="709"/>
        <w:jc w:val="both"/>
      </w:pPr>
    </w:p>
    <w:p w:rsidR="00BE0544" w:rsidRDefault="00E45203" w:rsidP="005A49AB">
      <w:pPr>
        <w:jc w:val="both"/>
      </w:pPr>
      <w:r>
        <w:t xml:space="preserve">Губернатор края                                                              </w:t>
      </w:r>
      <w:r w:rsidR="00690799">
        <w:t xml:space="preserve">         </w:t>
      </w:r>
      <w:r>
        <w:t xml:space="preserve">       </w:t>
      </w:r>
      <w:proofErr w:type="spellStart"/>
      <w:r w:rsidR="00690799">
        <w:t>О.Н</w:t>
      </w:r>
      <w:proofErr w:type="spellEnd"/>
      <w:r w:rsidR="00690799">
        <w:t>. Кожемяко</w:t>
      </w:r>
    </w:p>
    <w:sectPr w:rsidR="00BE0544" w:rsidSect="00E70941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F05" w:rsidRDefault="00752F05">
      <w:r>
        <w:separator/>
      </w:r>
    </w:p>
  </w:endnote>
  <w:endnote w:type="continuationSeparator" w:id="0">
    <w:p w:rsidR="00752F05" w:rsidRDefault="0075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F05" w:rsidRDefault="00752F05">
      <w:r>
        <w:separator/>
      </w:r>
    </w:p>
  </w:footnote>
  <w:footnote w:type="continuationSeparator" w:id="0">
    <w:p w:rsidR="00752F05" w:rsidRDefault="00752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8622246"/>
      <w:docPartObj>
        <w:docPartGallery w:val="Page Numbers (Top of Page)"/>
        <w:docPartUnique/>
      </w:docPartObj>
    </w:sdtPr>
    <w:sdtEndPr/>
    <w:sdtContent>
      <w:p w:rsidR="001C7859" w:rsidRDefault="001C785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B06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496" w:rsidRDefault="006A6496">
    <w:pPr>
      <w:pStyle w:val="a3"/>
      <w:jc w:val="center"/>
    </w:pPr>
  </w:p>
  <w:p w:rsidR="006A6496" w:rsidRDefault="006A64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05"/>
    <w:rsid w:val="00001AF1"/>
    <w:rsid w:val="0003291F"/>
    <w:rsid w:val="00091CC3"/>
    <w:rsid w:val="000C35CD"/>
    <w:rsid w:val="000D7212"/>
    <w:rsid w:val="00141FD0"/>
    <w:rsid w:val="0016599C"/>
    <w:rsid w:val="001841FE"/>
    <w:rsid w:val="001A2998"/>
    <w:rsid w:val="001C7859"/>
    <w:rsid w:val="001E58EB"/>
    <w:rsid w:val="002025A5"/>
    <w:rsid w:val="002062D0"/>
    <w:rsid w:val="00241BF7"/>
    <w:rsid w:val="00257C41"/>
    <w:rsid w:val="00271466"/>
    <w:rsid w:val="002A4CFB"/>
    <w:rsid w:val="002E1B92"/>
    <w:rsid w:val="003073C2"/>
    <w:rsid w:val="0032757B"/>
    <w:rsid w:val="0032762F"/>
    <w:rsid w:val="00330E60"/>
    <w:rsid w:val="0034770A"/>
    <w:rsid w:val="0037190D"/>
    <w:rsid w:val="0039592D"/>
    <w:rsid w:val="003B11D2"/>
    <w:rsid w:val="003B26E7"/>
    <w:rsid w:val="00404476"/>
    <w:rsid w:val="00406D1A"/>
    <w:rsid w:val="0047435B"/>
    <w:rsid w:val="00493B36"/>
    <w:rsid w:val="004A6315"/>
    <w:rsid w:val="004C6EB2"/>
    <w:rsid w:val="004E63BA"/>
    <w:rsid w:val="004F257F"/>
    <w:rsid w:val="004F6817"/>
    <w:rsid w:val="00500696"/>
    <w:rsid w:val="00521EE0"/>
    <w:rsid w:val="005676F8"/>
    <w:rsid w:val="005736EA"/>
    <w:rsid w:val="00573E05"/>
    <w:rsid w:val="005A2827"/>
    <w:rsid w:val="005A49AB"/>
    <w:rsid w:val="005D00CE"/>
    <w:rsid w:val="00680C6E"/>
    <w:rsid w:val="00682B5F"/>
    <w:rsid w:val="00690799"/>
    <w:rsid w:val="006A6496"/>
    <w:rsid w:val="006B1E11"/>
    <w:rsid w:val="006D7F43"/>
    <w:rsid w:val="006E1C09"/>
    <w:rsid w:val="0070440B"/>
    <w:rsid w:val="00731DB3"/>
    <w:rsid w:val="00752F05"/>
    <w:rsid w:val="00776A4E"/>
    <w:rsid w:val="007A64E1"/>
    <w:rsid w:val="007C4F99"/>
    <w:rsid w:val="007F5E51"/>
    <w:rsid w:val="00803451"/>
    <w:rsid w:val="008516F3"/>
    <w:rsid w:val="008611EA"/>
    <w:rsid w:val="00894481"/>
    <w:rsid w:val="00897041"/>
    <w:rsid w:val="008B5404"/>
    <w:rsid w:val="008B57C7"/>
    <w:rsid w:val="008C3128"/>
    <w:rsid w:val="0091366C"/>
    <w:rsid w:val="00961B06"/>
    <w:rsid w:val="00972F2F"/>
    <w:rsid w:val="009A3B30"/>
    <w:rsid w:val="009C4813"/>
    <w:rsid w:val="009F454A"/>
    <w:rsid w:val="00A05D09"/>
    <w:rsid w:val="00A33A45"/>
    <w:rsid w:val="00A92EB0"/>
    <w:rsid w:val="00AB70F9"/>
    <w:rsid w:val="00AC31EC"/>
    <w:rsid w:val="00B032CD"/>
    <w:rsid w:val="00B3069A"/>
    <w:rsid w:val="00B90199"/>
    <w:rsid w:val="00B9058A"/>
    <w:rsid w:val="00BA6EA7"/>
    <w:rsid w:val="00BE0544"/>
    <w:rsid w:val="00BE374F"/>
    <w:rsid w:val="00C0751E"/>
    <w:rsid w:val="00C15412"/>
    <w:rsid w:val="00C24D49"/>
    <w:rsid w:val="00C27180"/>
    <w:rsid w:val="00C31243"/>
    <w:rsid w:val="00C50DED"/>
    <w:rsid w:val="00C759E1"/>
    <w:rsid w:val="00C9702B"/>
    <w:rsid w:val="00CB6DBA"/>
    <w:rsid w:val="00CB7C39"/>
    <w:rsid w:val="00CC3416"/>
    <w:rsid w:val="00CE5945"/>
    <w:rsid w:val="00CF23C6"/>
    <w:rsid w:val="00D215C3"/>
    <w:rsid w:val="00DB098D"/>
    <w:rsid w:val="00E24C8E"/>
    <w:rsid w:val="00E34273"/>
    <w:rsid w:val="00E45203"/>
    <w:rsid w:val="00E456FF"/>
    <w:rsid w:val="00E47C52"/>
    <w:rsid w:val="00E52202"/>
    <w:rsid w:val="00E70941"/>
    <w:rsid w:val="00E87DB5"/>
    <w:rsid w:val="00F027FB"/>
    <w:rsid w:val="00FB4C25"/>
    <w:rsid w:val="00FB6710"/>
    <w:rsid w:val="00FD1087"/>
    <w:rsid w:val="00FE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CA4D2-2BED-4D8D-9D91-D9F2BBE9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2</Pages>
  <Words>393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2019-07-09T03:43:00Z</cp:lastPrinted>
  <dcterms:created xsi:type="dcterms:W3CDTF">2019-07-10T04:42:00Z</dcterms:created>
  <dcterms:modified xsi:type="dcterms:W3CDTF">2019-07-10T04:42:00Z</dcterms:modified>
</cp:coreProperties>
</file>