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888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9280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2803" w:rsidRPr="00992803">
              <w:rPr>
                <w:szCs w:val="28"/>
              </w:rPr>
              <w:t>1527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92803" w:rsidRDefault="00992803" w:rsidP="00992803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>
              <w:t>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изменений в </w:t>
            </w:r>
            <w:r>
              <w:rPr>
                <w:szCs w:val="28"/>
              </w:rPr>
              <w:t xml:space="preserve">Закон Приморского края </w:t>
            </w:r>
            <w:r>
              <w:rPr>
                <w:szCs w:val="28"/>
              </w:rPr>
              <w:br/>
              <w:t>"Об особо охраняемых природных территориях Приморского края"</w:t>
            </w:r>
          </w:p>
        </w:tc>
      </w:tr>
    </w:tbl>
    <w:p w:rsidR="000B3FB2" w:rsidRDefault="000B3FB2"/>
    <w:p w:rsidR="00992803" w:rsidRPr="00B906C5" w:rsidRDefault="00992803" w:rsidP="00992803">
      <w:pPr>
        <w:ind w:firstLine="709"/>
      </w:pPr>
      <w:bookmarkStart w:id="0" w:name="_GoBack"/>
      <w:bookmarkEnd w:id="0"/>
      <w:r w:rsidRPr="00B906C5">
        <w:t>Законодательное Собрание Приморского края</w:t>
      </w:r>
    </w:p>
    <w:p w:rsidR="00992803" w:rsidRPr="00B906C5" w:rsidRDefault="00992803" w:rsidP="00992803"/>
    <w:p w:rsidR="00992803" w:rsidRPr="00B906C5" w:rsidRDefault="00992803" w:rsidP="00992803">
      <w:r w:rsidRPr="00B906C5">
        <w:t>ПОСТАНОВЛЯЕТ:</w:t>
      </w:r>
    </w:p>
    <w:p w:rsidR="00992803" w:rsidRPr="00B906C5" w:rsidRDefault="00992803" w:rsidP="00992803"/>
    <w:p w:rsidR="00992803" w:rsidRPr="00B906C5" w:rsidRDefault="00992803" w:rsidP="00992803">
      <w:pPr>
        <w:ind w:firstLine="709"/>
        <w:jc w:val="both"/>
      </w:pPr>
      <w:r w:rsidRPr="00B906C5">
        <w:t xml:space="preserve">1.Принять проект закона </w:t>
      </w:r>
      <w:r>
        <w:t>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в </w:t>
      </w:r>
      <w:r>
        <w:rPr>
          <w:szCs w:val="28"/>
        </w:rPr>
        <w:t xml:space="preserve">Закон Приморского края "Об особо охраняемых природных территориях Приморского края" </w:t>
      </w:r>
      <w:r w:rsidRPr="00B906C5">
        <w:t>в первом чтении.</w:t>
      </w:r>
    </w:p>
    <w:p w:rsidR="00992803" w:rsidRPr="00B906C5" w:rsidRDefault="00992803" w:rsidP="00992803">
      <w:pPr>
        <w:ind w:firstLine="709"/>
        <w:jc w:val="both"/>
      </w:pPr>
    </w:p>
    <w:p w:rsidR="00992803" w:rsidRPr="00B906C5" w:rsidRDefault="00992803" w:rsidP="00992803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9</w:t>
      </w:r>
      <w:r w:rsidRPr="00B906C5">
        <w:t xml:space="preserve"> </w:t>
      </w:r>
      <w:r>
        <w:t>июля</w:t>
      </w:r>
      <w:r w:rsidRPr="00B906C5">
        <w:t xml:space="preserve"> 201</w:t>
      </w:r>
      <w:r>
        <w:t>9</w:t>
      </w:r>
      <w:r w:rsidRPr="00B906C5">
        <w:t xml:space="preserve"> года.</w:t>
      </w:r>
    </w:p>
    <w:p w:rsidR="00992803" w:rsidRPr="00B906C5" w:rsidRDefault="00992803" w:rsidP="00992803">
      <w:pPr>
        <w:ind w:firstLine="709"/>
        <w:jc w:val="both"/>
      </w:pPr>
    </w:p>
    <w:p w:rsidR="00992803" w:rsidRPr="00B906C5" w:rsidRDefault="00992803" w:rsidP="00992803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92803" w:rsidRPr="00B906C5" w:rsidRDefault="00992803" w:rsidP="00992803">
      <w:pPr>
        <w:ind w:firstLine="709"/>
        <w:jc w:val="both"/>
      </w:pPr>
    </w:p>
    <w:p w:rsidR="00992803" w:rsidRPr="00B906C5" w:rsidRDefault="00992803" w:rsidP="00992803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992803" w:rsidRPr="00B906C5" w:rsidRDefault="00992803" w:rsidP="00992803">
      <w:pPr>
        <w:jc w:val="both"/>
      </w:pPr>
    </w:p>
    <w:p w:rsidR="00992803" w:rsidRPr="00B906C5" w:rsidRDefault="00992803" w:rsidP="00992803"/>
    <w:p w:rsidR="00992803" w:rsidRPr="00B906C5" w:rsidRDefault="00992803" w:rsidP="00992803"/>
    <w:p w:rsidR="00992803" w:rsidRPr="00B906C5" w:rsidRDefault="00992803" w:rsidP="00992803">
      <w:r w:rsidRPr="00B906C5">
        <w:t>Председатель</w:t>
      </w:r>
    </w:p>
    <w:p w:rsidR="00992803" w:rsidRPr="00B906C5" w:rsidRDefault="00992803" w:rsidP="00992803">
      <w:r w:rsidRPr="00B906C5">
        <w:t>Законодательного Собрания                                                                  А.И. Ролик</w:t>
      </w:r>
    </w:p>
    <w:p w:rsidR="00992803" w:rsidRDefault="00992803" w:rsidP="00992803"/>
    <w:p w:rsidR="00992803" w:rsidRDefault="00992803" w:rsidP="00992803"/>
    <w:p w:rsidR="00992803" w:rsidRDefault="00992803" w:rsidP="00992803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6B9" w:rsidRDefault="009506B9">
      <w:r>
        <w:separator/>
      </w:r>
    </w:p>
  </w:endnote>
  <w:endnote w:type="continuationSeparator" w:id="0">
    <w:p w:rsidR="009506B9" w:rsidRDefault="0095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6B9" w:rsidRDefault="009506B9">
      <w:r>
        <w:separator/>
      </w:r>
    </w:p>
  </w:footnote>
  <w:footnote w:type="continuationSeparator" w:id="0">
    <w:p w:rsidR="009506B9" w:rsidRDefault="00950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80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506B9"/>
    <w:rsid w:val="0099280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7541F-52AA-41BC-981E-38A71371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2019-06-26T05:41:00Z</cp:lastPrinted>
  <dcterms:created xsi:type="dcterms:W3CDTF">2019-06-26T05:41:00Z</dcterms:created>
  <dcterms:modified xsi:type="dcterms:W3CDTF">2019-06-26T05:42:00Z</dcterms:modified>
</cp:coreProperties>
</file>