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06744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225A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225AB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225AB" w:rsidRPr="008225AB">
              <w:rPr>
                <w:szCs w:val="28"/>
              </w:rPr>
              <w:t>1522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225AB" w:rsidP="00D55F85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статью 10 Закона Приморского края "</w:t>
            </w:r>
            <w:r w:rsidRPr="00E66774">
              <w:rPr>
                <w:szCs w:val="28"/>
              </w:rPr>
              <w:t xml:space="preserve">О </w:t>
            </w:r>
            <w:r>
              <w:rPr>
                <w:szCs w:val="28"/>
              </w:rPr>
              <w:t>наградах Приморского края</w:t>
            </w:r>
            <w:r w:rsidRPr="00C44970">
              <w:rPr>
                <w:szCs w:val="28"/>
              </w:rPr>
              <w:t>"</w:t>
            </w:r>
          </w:p>
          <w:p w:rsidR="000B3FB2" w:rsidRDefault="000B3FB2">
            <w:pPr>
              <w:jc w:val="both"/>
              <w:rPr>
                <w:lang w:val="en-US"/>
              </w:rPr>
            </w:pPr>
          </w:p>
        </w:tc>
      </w:tr>
    </w:tbl>
    <w:p w:rsidR="008225AB" w:rsidRDefault="008225AB" w:rsidP="008225A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225AB" w:rsidRDefault="008225AB" w:rsidP="008225AB">
      <w:pPr>
        <w:pStyle w:val="a3"/>
        <w:tabs>
          <w:tab w:val="clear" w:pos="4153"/>
          <w:tab w:val="clear" w:pos="8306"/>
        </w:tabs>
      </w:pPr>
    </w:p>
    <w:p w:rsidR="008225AB" w:rsidRDefault="008225AB" w:rsidP="008225A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225AB" w:rsidRDefault="008225AB" w:rsidP="008225AB">
      <w:pPr>
        <w:pStyle w:val="a3"/>
        <w:tabs>
          <w:tab w:val="clear" w:pos="4153"/>
          <w:tab w:val="clear" w:pos="8306"/>
        </w:tabs>
        <w:jc w:val="both"/>
      </w:pPr>
    </w:p>
    <w:p w:rsidR="008225AB" w:rsidRDefault="008225AB" w:rsidP="008225AB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статью 10 Закона Приморского края "</w:t>
      </w:r>
      <w:r w:rsidRPr="00E66774">
        <w:rPr>
          <w:szCs w:val="28"/>
        </w:rPr>
        <w:t xml:space="preserve">О </w:t>
      </w:r>
      <w:r>
        <w:rPr>
          <w:szCs w:val="28"/>
        </w:rPr>
        <w:t>наградах Приморского края</w:t>
      </w:r>
      <w:r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8225AB" w:rsidRDefault="008225AB" w:rsidP="008225AB">
      <w:pPr>
        <w:ind w:firstLine="720"/>
        <w:jc w:val="both"/>
      </w:pPr>
    </w:p>
    <w:p w:rsidR="008225AB" w:rsidRPr="00FA1287" w:rsidRDefault="008225AB" w:rsidP="008225AB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</w:t>
      </w:r>
      <w:r>
        <w:t>по региональной политике, законности и международному сотрудничеству</w:t>
      </w:r>
      <w:r w:rsidRPr="00FA1287">
        <w:t xml:space="preserve"> до </w:t>
      </w:r>
      <w:r>
        <w:t xml:space="preserve">5 июля </w:t>
      </w:r>
      <w:r w:rsidRPr="00FA1287">
        <w:t>201</w:t>
      </w:r>
      <w:r>
        <w:t>9</w:t>
      </w:r>
      <w:r w:rsidRPr="00FA1287">
        <w:t xml:space="preserve"> года.</w:t>
      </w:r>
    </w:p>
    <w:p w:rsidR="008225AB" w:rsidRDefault="008225AB" w:rsidP="008225AB">
      <w:pPr>
        <w:ind w:firstLine="720"/>
        <w:jc w:val="both"/>
      </w:pPr>
    </w:p>
    <w:p w:rsidR="008225AB" w:rsidRDefault="008225AB" w:rsidP="008225AB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политике, законности и международному сотрудничеству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225AB" w:rsidRDefault="008225AB" w:rsidP="008225AB">
      <w:pPr>
        <w:ind w:firstLine="709"/>
        <w:jc w:val="both"/>
      </w:pPr>
    </w:p>
    <w:p w:rsidR="008225AB" w:rsidRDefault="008225AB" w:rsidP="008225AB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8225AB" w:rsidRDefault="008225AB" w:rsidP="008225AB">
      <w:pPr>
        <w:pStyle w:val="a3"/>
        <w:tabs>
          <w:tab w:val="left" w:pos="708"/>
        </w:tabs>
        <w:ind w:firstLine="720"/>
        <w:jc w:val="both"/>
      </w:pPr>
    </w:p>
    <w:p w:rsidR="008225AB" w:rsidRDefault="008225AB" w:rsidP="008225AB">
      <w:pPr>
        <w:pStyle w:val="a3"/>
        <w:tabs>
          <w:tab w:val="left" w:pos="708"/>
        </w:tabs>
        <w:ind w:firstLine="720"/>
        <w:jc w:val="both"/>
      </w:pPr>
    </w:p>
    <w:p w:rsidR="008225AB" w:rsidRDefault="008225AB" w:rsidP="008225A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225AB" w:rsidRDefault="008225AB" w:rsidP="008225A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225AB" w:rsidRDefault="008225AB" w:rsidP="008225A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225AB" w:rsidRDefault="008225AB" w:rsidP="008225AB">
      <w:pPr>
        <w:pStyle w:val="a3"/>
        <w:tabs>
          <w:tab w:val="clear" w:pos="4153"/>
          <w:tab w:val="clear" w:pos="8306"/>
        </w:tabs>
        <w:jc w:val="both"/>
      </w:pPr>
    </w:p>
    <w:p w:rsidR="008225AB" w:rsidRDefault="008225AB" w:rsidP="008225AB"/>
    <w:p w:rsidR="008225AB" w:rsidRDefault="008225AB" w:rsidP="008225AB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7A4" w:rsidRDefault="003B27A4">
      <w:r>
        <w:separator/>
      </w:r>
    </w:p>
  </w:endnote>
  <w:endnote w:type="continuationSeparator" w:id="0">
    <w:p w:rsidR="003B27A4" w:rsidRDefault="003B2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7A4" w:rsidRDefault="003B27A4">
      <w:r>
        <w:separator/>
      </w:r>
    </w:p>
  </w:footnote>
  <w:footnote w:type="continuationSeparator" w:id="0">
    <w:p w:rsidR="003B27A4" w:rsidRDefault="003B2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25A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B27A4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225AB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375F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9EFF1-C6E7-452F-B2F1-2E06F0E3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225A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6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2019-06-26T05:17:00Z</cp:lastPrinted>
  <dcterms:created xsi:type="dcterms:W3CDTF">2019-06-26T05:12:00Z</dcterms:created>
  <dcterms:modified xsi:type="dcterms:W3CDTF">2019-06-26T05:18:00Z</dcterms:modified>
</cp:coreProperties>
</file>