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301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0D5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0D56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0D56" w:rsidRPr="00290D56">
              <w:rPr>
                <w:szCs w:val="28"/>
              </w:rPr>
              <w:t>1519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90D56" w:rsidRDefault="00290D56" w:rsidP="00290D56">
            <w:pPr>
              <w:pStyle w:val="a3"/>
              <w:ind w:left="-108"/>
              <w:jc w:val="both"/>
            </w:pPr>
            <w:r w:rsidRPr="000162C8">
              <w:rPr>
                <w:szCs w:val="28"/>
              </w:rPr>
              <w:t>О проекте закона Приморского края "</w:t>
            </w:r>
            <w:r w:rsidRPr="00C34972">
              <w:rPr>
                <w:szCs w:val="28"/>
              </w:rPr>
              <w:t>О внесении изменений в</w:t>
            </w:r>
            <w:r>
              <w:rPr>
                <w:szCs w:val="28"/>
              </w:rPr>
              <w:t xml:space="preserve"> статью 7</w:t>
            </w:r>
            <w:r w:rsidRPr="00C34972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C34972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       "</w:t>
            </w:r>
            <w:r w:rsidRPr="00A40834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>социальном обслуживании граждан в Приморском крае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290D56" w:rsidRDefault="00290D56" w:rsidP="00290D56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290D56" w:rsidRDefault="00290D56" w:rsidP="00290D56">
      <w:pPr>
        <w:ind w:firstLine="709"/>
        <w:rPr>
          <w:szCs w:val="28"/>
        </w:rPr>
      </w:pPr>
    </w:p>
    <w:p w:rsidR="00290D56" w:rsidRDefault="00290D56" w:rsidP="00290D56">
      <w:pPr>
        <w:rPr>
          <w:szCs w:val="28"/>
        </w:rPr>
      </w:pPr>
      <w:r>
        <w:rPr>
          <w:szCs w:val="28"/>
        </w:rPr>
        <w:t>ПОСТАНОВЛЯЕТ:</w:t>
      </w:r>
    </w:p>
    <w:p w:rsidR="00290D56" w:rsidRDefault="00290D56" w:rsidP="00290D56">
      <w:pPr>
        <w:ind w:firstLine="709"/>
        <w:rPr>
          <w:szCs w:val="28"/>
        </w:rPr>
      </w:pPr>
    </w:p>
    <w:p w:rsidR="00290D56" w:rsidRPr="0091259D" w:rsidRDefault="00290D56" w:rsidP="00290D56">
      <w:pPr>
        <w:pStyle w:val="a3"/>
        <w:tabs>
          <w:tab w:val="clear" w:pos="4153"/>
          <w:tab w:val="center" w:pos="709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0162C8">
        <w:rPr>
          <w:szCs w:val="28"/>
        </w:rPr>
        <w:t>1.Принять проект закона Приморского края "</w:t>
      </w:r>
      <w:r w:rsidRPr="00C34972">
        <w:rPr>
          <w:szCs w:val="28"/>
        </w:rPr>
        <w:t xml:space="preserve">О внесении изменений </w:t>
      </w:r>
      <w:r>
        <w:rPr>
          <w:szCs w:val="28"/>
        </w:rPr>
        <w:t xml:space="preserve">                </w:t>
      </w:r>
      <w:r w:rsidRPr="00C34972">
        <w:rPr>
          <w:szCs w:val="28"/>
        </w:rPr>
        <w:t>в</w:t>
      </w:r>
      <w:r>
        <w:rPr>
          <w:szCs w:val="28"/>
        </w:rPr>
        <w:t xml:space="preserve"> статью 7</w:t>
      </w:r>
      <w:r w:rsidRPr="00C34972">
        <w:rPr>
          <w:szCs w:val="28"/>
        </w:rPr>
        <w:t xml:space="preserve"> Закон</w:t>
      </w:r>
      <w:r>
        <w:rPr>
          <w:szCs w:val="28"/>
        </w:rPr>
        <w:t>а Приморского края "</w:t>
      </w:r>
      <w:r w:rsidRPr="00006948">
        <w:rPr>
          <w:color w:val="000000"/>
          <w:szCs w:val="28"/>
        </w:rPr>
        <w:t xml:space="preserve">О социальном обслуживании граждан </w:t>
      </w:r>
      <w:r>
        <w:rPr>
          <w:color w:val="000000"/>
          <w:szCs w:val="28"/>
        </w:rPr>
        <w:br/>
      </w:r>
      <w:r w:rsidRPr="00006948">
        <w:rPr>
          <w:color w:val="000000"/>
          <w:szCs w:val="28"/>
        </w:rPr>
        <w:t>в Приморском крае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290D56" w:rsidRDefault="00290D56" w:rsidP="00290D56">
      <w:pPr>
        <w:ind w:firstLine="709"/>
        <w:jc w:val="both"/>
        <w:rPr>
          <w:szCs w:val="28"/>
        </w:rPr>
      </w:pPr>
    </w:p>
    <w:p w:rsidR="00290D56" w:rsidRPr="009E27DC" w:rsidRDefault="00290D56" w:rsidP="00290D5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290D56" w:rsidRDefault="00290D56" w:rsidP="00290D5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90D56" w:rsidRPr="009E27DC" w:rsidRDefault="00290D56" w:rsidP="00290D5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290D56" w:rsidRPr="000162C8" w:rsidRDefault="00290D56" w:rsidP="00290D5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290D56" w:rsidRDefault="00290D56" w:rsidP="00290D5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90D56" w:rsidRDefault="00290D56" w:rsidP="00290D5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90D56" w:rsidRDefault="00290D56" w:rsidP="00290D5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90D56" w:rsidRDefault="00290D56" w:rsidP="00290D5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290D56" w:rsidRDefault="00290D56" w:rsidP="00290D56"/>
    <w:p w:rsidR="00290D56" w:rsidRDefault="00290D56" w:rsidP="00290D56"/>
    <w:p w:rsidR="00290D56" w:rsidRDefault="00290D56" w:rsidP="00290D56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144" w:rsidRDefault="00EF1144">
      <w:r>
        <w:separator/>
      </w:r>
    </w:p>
  </w:endnote>
  <w:endnote w:type="continuationSeparator" w:id="0">
    <w:p w:rsidR="00EF1144" w:rsidRDefault="00EF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144" w:rsidRDefault="00EF1144">
      <w:r>
        <w:separator/>
      </w:r>
    </w:p>
  </w:footnote>
  <w:footnote w:type="continuationSeparator" w:id="0">
    <w:p w:rsidR="00EF1144" w:rsidRDefault="00EF1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0D5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90D56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1144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E158D2-EF67-47A3-93F6-681DE72E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90D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2019-06-26T23:30:00Z</cp:lastPrinted>
  <dcterms:created xsi:type="dcterms:W3CDTF">2019-06-26T23:30:00Z</dcterms:created>
  <dcterms:modified xsi:type="dcterms:W3CDTF">2019-06-26T23:31:00Z</dcterms:modified>
</cp:coreProperties>
</file>