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23228748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642D12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42D12">
              <w:rPr>
                <w:szCs w:val="28"/>
              </w:rPr>
              <w:t>26.06.2019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42D12" w:rsidRPr="00642D12">
              <w:rPr>
                <w:szCs w:val="28"/>
              </w:rPr>
              <w:t>1517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642D12" w:rsidP="00642D12">
            <w:pPr>
              <w:ind w:left="-108"/>
              <w:jc w:val="both"/>
              <w:rPr>
                <w:lang w:val="en-US"/>
              </w:rPr>
            </w:pPr>
            <w:r w:rsidRPr="00560A99">
              <w:rPr>
                <w:szCs w:val="28"/>
              </w:rPr>
              <w:t xml:space="preserve">О </w:t>
            </w:r>
            <w:r>
              <w:rPr>
                <w:szCs w:val="28"/>
              </w:rPr>
              <w:t>проекте закона</w:t>
            </w:r>
            <w:r w:rsidRPr="00560A99">
              <w:rPr>
                <w:szCs w:val="28"/>
              </w:rPr>
              <w:t xml:space="preserve"> Приморского края "</w:t>
            </w:r>
            <w:r>
              <w:rPr>
                <w:szCs w:val="28"/>
              </w:rPr>
              <w:t>О внесении изменений                            в статью 19 Закона Приморского края "О здравоохранении в Приморском крае</w:t>
            </w:r>
            <w:r w:rsidRPr="00560A99">
              <w:rPr>
                <w:szCs w:val="28"/>
              </w:rPr>
              <w:t>"</w:t>
            </w:r>
          </w:p>
        </w:tc>
      </w:tr>
    </w:tbl>
    <w:p w:rsidR="00931FD6" w:rsidRDefault="00931FD6"/>
    <w:p w:rsidR="00642D12" w:rsidRPr="009E27DC" w:rsidRDefault="00642D12" w:rsidP="00161A8B">
      <w:pPr>
        <w:ind w:firstLine="709"/>
        <w:rPr>
          <w:szCs w:val="28"/>
        </w:rPr>
      </w:pPr>
      <w:r w:rsidRPr="009E27DC">
        <w:rPr>
          <w:szCs w:val="28"/>
        </w:rPr>
        <w:t>Законодательное Собрание Приморского края</w:t>
      </w:r>
    </w:p>
    <w:p w:rsidR="00642D12" w:rsidRPr="009E27DC" w:rsidRDefault="00642D12" w:rsidP="00161A8B">
      <w:pPr>
        <w:ind w:firstLine="709"/>
        <w:rPr>
          <w:szCs w:val="28"/>
        </w:rPr>
      </w:pPr>
    </w:p>
    <w:p w:rsidR="00642D12" w:rsidRPr="009E27DC" w:rsidRDefault="00642D12" w:rsidP="00161A8B">
      <w:pPr>
        <w:rPr>
          <w:szCs w:val="28"/>
        </w:rPr>
      </w:pPr>
      <w:r w:rsidRPr="009E27DC">
        <w:rPr>
          <w:szCs w:val="28"/>
        </w:rPr>
        <w:t>ПОСТАНОВЛЯЕТ:</w:t>
      </w:r>
    </w:p>
    <w:p w:rsidR="00642D12" w:rsidRPr="009E27DC" w:rsidRDefault="00642D12" w:rsidP="00161A8B">
      <w:pPr>
        <w:ind w:firstLine="709"/>
        <w:rPr>
          <w:szCs w:val="28"/>
        </w:rPr>
      </w:pPr>
    </w:p>
    <w:p w:rsidR="00642D12" w:rsidRPr="00BC32BC" w:rsidRDefault="00642D12" w:rsidP="00161A8B">
      <w:pPr>
        <w:ind w:firstLine="709"/>
        <w:jc w:val="both"/>
        <w:rPr>
          <w:szCs w:val="28"/>
        </w:rPr>
      </w:pPr>
      <w:r w:rsidRPr="00BC32BC">
        <w:rPr>
          <w:szCs w:val="28"/>
        </w:rPr>
        <w:t xml:space="preserve">1.Принять </w:t>
      </w:r>
      <w:r>
        <w:rPr>
          <w:szCs w:val="28"/>
        </w:rPr>
        <w:t>проект з</w:t>
      </w:r>
      <w:r w:rsidRPr="00BC32BC">
        <w:rPr>
          <w:szCs w:val="28"/>
        </w:rPr>
        <w:t>акон</w:t>
      </w:r>
      <w:r>
        <w:rPr>
          <w:szCs w:val="28"/>
        </w:rPr>
        <w:t>а</w:t>
      </w:r>
      <w:r w:rsidRPr="00BC32BC">
        <w:rPr>
          <w:szCs w:val="28"/>
        </w:rPr>
        <w:t xml:space="preserve"> Приморского края "</w:t>
      </w:r>
      <w:r>
        <w:rPr>
          <w:szCs w:val="28"/>
        </w:rPr>
        <w:t>О внесении изменений                            в статью 19 Закона Приморского края "О здравоохранении в Приморском крае</w:t>
      </w:r>
      <w:r w:rsidRPr="00BC32BC">
        <w:rPr>
          <w:szCs w:val="28"/>
        </w:rPr>
        <w:t>"</w:t>
      </w:r>
      <w:r>
        <w:rPr>
          <w:szCs w:val="28"/>
        </w:rPr>
        <w:t xml:space="preserve"> с новым наименованием </w:t>
      </w:r>
      <w:r w:rsidRPr="00BC32BC">
        <w:rPr>
          <w:szCs w:val="28"/>
        </w:rPr>
        <w:t>"</w:t>
      </w:r>
      <w:r>
        <w:rPr>
          <w:szCs w:val="28"/>
        </w:rPr>
        <w:t>О внесении изменений в Закон Приморского края "О здравоохранении в Приморском крае</w:t>
      </w:r>
      <w:r w:rsidRPr="00BC32BC">
        <w:rPr>
          <w:szCs w:val="28"/>
        </w:rPr>
        <w:t>"</w:t>
      </w:r>
      <w:r>
        <w:rPr>
          <w:szCs w:val="28"/>
        </w:rPr>
        <w:t xml:space="preserve"> во втором чтении</w:t>
      </w:r>
      <w:r w:rsidRPr="00BC32BC">
        <w:rPr>
          <w:szCs w:val="28"/>
        </w:rPr>
        <w:t>.</w:t>
      </w:r>
    </w:p>
    <w:p w:rsidR="00642D12" w:rsidRPr="00BC32BC" w:rsidRDefault="00642D12" w:rsidP="00642D12">
      <w:pPr>
        <w:jc w:val="both"/>
        <w:rPr>
          <w:szCs w:val="28"/>
        </w:rPr>
      </w:pPr>
    </w:p>
    <w:p w:rsidR="00642D12" w:rsidRDefault="00642D12" w:rsidP="00642D12">
      <w:pPr>
        <w:jc w:val="both"/>
      </w:pPr>
      <w:r>
        <w:tab/>
        <w:t xml:space="preserve">2.Комитету Законодательного Собрания по социальной политике </w:t>
      </w:r>
      <w:r>
        <w:br/>
        <w:t xml:space="preserve">и защите прав граждан (Чемерис) доработать указанный законопроект </w:t>
      </w:r>
      <w:r>
        <w:br/>
        <w:t>с учетом принятых поправок и внести его на рассмотрение Законодательного Собрания в третьем чтении.</w:t>
      </w:r>
    </w:p>
    <w:p w:rsidR="00642D12" w:rsidRDefault="00642D12" w:rsidP="00642D12">
      <w:pPr>
        <w:jc w:val="both"/>
      </w:pPr>
    </w:p>
    <w:p w:rsidR="00642D12" w:rsidRDefault="00642D12" w:rsidP="00642D12">
      <w:pPr>
        <w:jc w:val="both"/>
      </w:pPr>
      <w:r>
        <w:tab/>
        <w:t>3.Настоящее постановление вступает в силу со дня его принятия.</w:t>
      </w:r>
    </w:p>
    <w:p w:rsidR="00642D12" w:rsidRPr="009E27DC" w:rsidRDefault="00642D12" w:rsidP="00642D12">
      <w:pPr>
        <w:jc w:val="both"/>
        <w:rPr>
          <w:szCs w:val="28"/>
        </w:rPr>
      </w:pPr>
      <w:bookmarkStart w:id="0" w:name="_GoBack"/>
      <w:bookmarkEnd w:id="0"/>
    </w:p>
    <w:p w:rsidR="00642D12" w:rsidRDefault="00642D12" w:rsidP="00642D12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642D12" w:rsidRPr="009E27DC" w:rsidRDefault="00642D12" w:rsidP="00642D12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642D12" w:rsidRPr="009E27DC" w:rsidRDefault="00642D12" w:rsidP="00642D12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 xml:space="preserve">Председатель </w:t>
      </w:r>
    </w:p>
    <w:p w:rsidR="00642D12" w:rsidRPr="009E27DC" w:rsidRDefault="00642D12" w:rsidP="00642D12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>Законодательного Собрания</w:t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  <w:t xml:space="preserve">    </w:t>
      </w:r>
      <w:r>
        <w:rPr>
          <w:szCs w:val="28"/>
        </w:rPr>
        <w:t xml:space="preserve">     </w:t>
      </w:r>
      <w:r w:rsidRPr="009E27DC">
        <w:rPr>
          <w:szCs w:val="28"/>
        </w:rPr>
        <w:t xml:space="preserve">    </w:t>
      </w:r>
      <w:r>
        <w:rPr>
          <w:szCs w:val="28"/>
        </w:rPr>
        <w:t>А.И. Ролик</w:t>
      </w:r>
    </w:p>
    <w:p w:rsidR="00642D12" w:rsidRPr="009E27DC" w:rsidRDefault="00642D12" w:rsidP="00642D12">
      <w:pPr>
        <w:rPr>
          <w:szCs w:val="28"/>
        </w:rPr>
      </w:pPr>
    </w:p>
    <w:p w:rsidR="00931FD6" w:rsidRDefault="00931FD6" w:rsidP="009C06BA"/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6039" w:rsidRDefault="005C6039">
      <w:r>
        <w:separator/>
      </w:r>
    </w:p>
  </w:endnote>
  <w:endnote w:type="continuationSeparator" w:id="0">
    <w:p w:rsidR="005C6039" w:rsidRDefault="005C60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6039" w:rsidRDefault="005C6039">
      <w:r>
        <w:separator/>
      </w:r>
    </w:p>
  </w:footnote>
  <w:footnote w:type="continuationSeparator" w:id="0">
    <w:p w:rsidR="005C6039" w:rsidRDefault="005C60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42D12"/>
    <w:rsid w:val="00057575"/>
    <w:rsid w:val="000B3FB2"/>
    <w:rsid w:val="000D628E"/>
    <w:rsid w:val="000E5228"/>
    <w:rsid w:val="00123119"/>
    <w:rsid w:val="001319DB"/>
    <w:rsid w:val="00155F7F"/>
    <w:rsid w:val="00161A8B"/>
    <w:rsid w:val="001E1686"/>
    <w:rsid w:val="00240A18"/>
    <w:rsid w:val="00277EA2"/>
    <w:rsid w:val="00317520"/>
    <w:rsid w:val="003325F4"/>
    <w:rsid w:val="00392E21"/>
    <w:rsid w:val="004529F0"/>
    <w:rsid w:val="00477181"/>
    <w:rsid w:val="004B69FA"/>
    <w:rsid w:val="004D1A01"/>
    <w:rsid w:val="005129A5"/>
    <w:rsid w:val="005A2677"/>
    <w:rsid w:val="005A6019"/>
    <w:rsid w:val="005C6039"/>
    <w:rsid w:val="005E6130"/>
    <w:rsid w:val="00642D12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F84433"/>
  <w15:docId w15:val="{15FF9463-31A0-4D5A-A9A6-6AB69E5E5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2019-06-26T23:08:00Z</cp:lastPrinted>
  <dcterms:created xsi:type="dcterms:W3CDTF">2019-06-26T23:08:00Z</dcterms:created>
  <dcterms:modified xsi:type="dcterms:W3CDTF">2019-06-28T02:03:00Z</dcterms:modified>
</cp:coreProperties>
</file>