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13270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95C2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26.06.2019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5C2E" w:rsidRPr="00C95C2E">
              <w:rPr>
                <w:szCs w:val="28"/>
              </w:rPr>
              <w:t>1514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95C2E" w:rsidRDefault="00C95C2E" w:rsidP="00C95C2E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D77A2D">
              <w:t>"</w:t>
            </w:r>
            <w:r>
              <w:t>О внесении изменений в Закон Приморского края "</w:t>
            </w:r>
            <w:r w:rsidRPr="009F5CE0">
              <w:t xml:space="preserve">О предоставлении мер социальной поддержки педагогическим работникам краевых </w:t>
            </w:r>
            <w:proofErr w:type="spellStart"/>
            <w:r w:rsidRPr="009F5CE0">
              <w:t>государствен</w:t>
            </w:r>
            <w:r>
              <w:t>-</w:t>
            </w:r>
            <w:r w:rsidRPr="009F5CE0">
              <w:t>ных</w:t>
            </w:r>
            <w:proofErr w:type="spellEnd"/>
            <w:r w:rsidRPr="009F5CE0">
              <w:t xml:space="preserve"> и муниципальных </w:t>
            </w:r>
            <w:proofErr w:type="spellStart"/>
            <w:r w:rsidRPr="009F5CE0">
              <w:t>образо</w:t>
            </w:r>
            <w:r>
              <w:t>-</w:t>
            </w:r>
            <w:r w:rsidRPr="009F5CE0">
              <w:t>вательных</w:t>
            </w:r>
            <w:proofErr w:type="spellEnd"/>
            <w:r w:rsidRPr="009F5CE0">
              <w:t xml:space="preserve"> организаций </w:t>
            </w:r>
            <w:proofErr w:type="spellStart"/>
            <w:r w:rsidRPr="009F5CE0">
              <w:t>Примор</w:t>
            </w:r>
            <w:r>
              <w:t>-</w:t>
            </w:r>
            <w:r w:rsidRPr="009F5CE0">
              <w:t>ского</w:t>
            </w:r>
            <w:proofErr w:type="spellEnd"/>
            <w:r w:rsidRPr="009F5CE0">
              <w:t xml:space="preserve"> края</w:t>
            </w:r>
            <w:r w:rsidRPr="00D77A2D">
              <w:t>"</w:t>
            </w:r>
          </w:p>
        </w:tc>
      </w:tr>
    </w:tbl>
    <w:p w:rsidR="000B3FB2" w:rsidRDefault="000B3FB2"/>
    <w:p w:rsidR="00C95C2E" w:rsidRDefault="00C95C2E" w:rsidP="00C95C2E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C95C2E" w:rsidRDefault="00C95C2E" w:rsidP="00C95C2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95C2E" w:rsidRDefault="00C95C2E" w:rsidP="00C95C2E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C95C2E" w:rsidRDefault="00C95C2E" w:rsidP="00C95C2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95C2E" w:rsidRDefault="00C95C2E" w:rsidP="00C95C2E">
      <w:pPr>
        <w:ind w:firstLine="709"/>
        <w:jc w:val="both"/>
      </w:pPr>
      <w:r w:rsidRPr="00214FD9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 w:rsidRPr="00D77A2D">
        <w:rPr>
          <w:szCs w:val="28"/>
        </w:rPr>
        <w:t>"</w:t>
      </w:r>
      <w:r w:rsidRPr="00E546B2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E546B2">
        <w:rPr>
          <w:szCs w:val="28"/>
        </w:rPr>
        <w:t>в Закон Приморского края "</w:t>
      </w:r>
      <w:r w:rsidRPr="009F5CE0">
        <w:rPr>
          <w:szCs w:val="28"/>
        </w:rPr>
        <w:t>О предоставлении мер социальной поддержки педагогическим работникам краевых государственных и муниципальных образовательных организаций Приморского края</w:t>
      </w:r>
      <w:r>
        <w:rPr>
          <w:szCs w:val="28"/>
        </w:rPr>
        <w:t>"</w:t>
      </w:r>
      <w:r w:rsidRPr="00DD19D1">
        <w:t xml:space="preserve"> </w:t>
      </w:r>
      <w:r>
        <w:t>во втором чтении.</w:t>
      </w:r>
    </w:p>
    <w:p w:rsidR="00C95C2E" w:rsidRDefault="00C95C2E" w:rsidP="00C95C2E">
      <w:pPr>
        <w:ind w:firstLine="709"/>
        <w:jc w:val="both"/>
      </w:pPr>
    </w:p>
    <w:p w:rsidR="00C95C2E" w:rsidRDefault="00C95C2E" w:rsidP="00C95C2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(Чемерис</w:t>
      </w:r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 xml:space="preserve">с учетом </w:t>
      </w:r>
      <w:r>
        <w:rPr>
          <w:szCs w:val="28"/>
        </w:rPr>
        <w:t>принятых</w:t>
      </w:r>
      <w:r w:rsidRPr="0059601A">
        <w:rPr>
          <w:szCs w:val="28"/>
        </w:rPr>
        <w:t xml:space="preserve"> поправок и внести его на рассмотрение Законодательного Собрания </w:t>
      </w:r>
      <w:r>
        <w:rPr>
          <w:szCs w:val="28"/>
        </w:rPr>
        <w:t>в третьем</w:t>
      </w:r>
      <w:r w:rsidRPr="0059601A">
        <w:rPr>
          <w:szCs w:val="28"/>
        </w:rPr>
        <w:t xml:space="preserve"> чтении.</w:t>
      </w:r>
    </w:p>
    <w:p w:rsidR="00C95C2E" w:rsidRDefault="00C95C2E" w:rsidP="00C95C2E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95C2E" w:rsidRPr="00071DFA" w:rsidRDefault="00C95C2E" w:rsidP="00C95C2E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C95C2E" w:rsidRDefault="00C95C2E" w:rsidP="00C95C2E">
      <w:pPr>
        <w:pStyle w:val="a3"/>
        <w:tabs>
          <w:tab w:val="clear" w:pos="4153"/>
          <w:tab w:val="clear" w:pos="8306"/>
        </w:tabs>
        <w:jc w:val="both"/>
      </w:pPr>
    </w:p>
    <w:p w:rsidR="00C95C2E" w:rsidRDefault="00C95C2E" w:rsidP="00C95C2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95C2E" w:rsidRDefault="00C95C2E" w:rsidP="00C95C2E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C95C2E" w:rsidRDefault="00C95C2E" w:rsidP="00C95C2E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C95C2E" w:rsidRDefault="00C95C2E" w:rsidP="00C95C2E">
      <w:r>
        <w:t>Законодательного Собрания                                                                  А.И. Ролик</w:t>
      </w:r>
    </w:p>
    <w:p w:rsidR="00C95C2E" w:rsidRDefault="00C95C2E" w:rsidP="00C95C2E"/>
    <w:p w:rsidR="00C95C2E" w:rsidRDefault="00C95C2E" w:rsidP="00C95C2E"/>
    <w:p w:rsidR="00C95C2E" w:rsidRDefault="00C95C2E" w:rsidP="00C95C2E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2CC" w:rsidRDefault="00D262CC">
      <w:r>
        <w:separator/>
      </w:r>
    </w:p>
  </w:endnote>
  <w:endnote w:type="continuationSeparator" w:id="0">
    <w:p w:rsidR="00D262CC" w:rsidRDefault="00D26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2CC" w:rsidRDefault="00D262CC">
      <w:r>
        <w:separator/>
      </w:r>
    </w:p>
  </w:footnote>
  <w:footnote w:type="continuationSeparator" w:id="0">
    <w:p w:rsidR="00D262CC" w:rsidRDefault="00D26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5C2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95C2E"/>
    <w:rsid w:val="00CA7E54"/>
    <w:rsid w:val="00CE19DF"/>
    <w:rsid w:val="00D02716"/>
    <w:rsid w:val="00D262CC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1C6B4"/>
  <w15:docId w15:val="{6AE70F85-8F95-4904-9719-EA72077E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95C2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2019-06-26T23:25:00Z</cp:lastPrinted>
  <dcterms:created xsi:type="dcterms:W3CDTF">2019-06-26T23:24:00Z</dcterms:created>
  <dcterms:modified xsi:type="dcterms:W3CDTF">2019-06-26T23:25:00Z</dcterms:modified>
</cp:coreProperties>
</file>