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228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84A0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84A02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84A02" w:rsidRPr="00B84A02">
              <w:rPr>
                <w:szCs w:val="28"/>
              </w:rPr>
              <w:t>1512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84A02" w:rsidRDefault="00B84A02" w:rsidP="00B84A02">
            <w:pPr>
              <w:ind w:left="-108"/>
              <w:jc w:val="both"/>
            </w:pPr>
            <w:r w:rsidRPr="00560A99">
              <w:rPr>
                <w:szCs w:val="28"/>
              </w:rPr>
              <w:t>О Законе Приморского края                   "</w:t>
            </w:r>
            <w:r>
              <w:rPr>
                <w:szCs w:val="28"/>
              </w:rPr>
              <w:t>О внесении изменений                            в Закон Приморского края                         "О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      </w:r>
            <w:r w:rsidRPr="00560A99">
              <w:rPr>
                <w:szCs w:val="28"/>
              </w:rPr>
              <w:t>"</w:t>
            </w:r>
          </w:p>
        </w:tc>
      </w:tr>
    </w:tbl>
    <w:p w:rsidR="000B3FB2" w:rsidRDefault="000B3FB2"/>
    <w:p w:rsidR="00B84A02" w:rsidRPr="009E27DC" w:rsidRDefault="00B84A02" w:rsidP="00B84A02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B84A02" w:rsidRPr="009E27DC" w:rsidRDefault="00B84A02" w:rsidP="00B84A02">
      <w:pPr>
        <w:rPr>
          <w:szCs w:val="28"/>
        </w:rPr>
      </w:pPr>
    </w:p>
    <w:p w:rsidR="00B84A02" w:rsidRPr="009E27DC" w:rsidRDefault="00B84A02" w:rsidP="00B84A02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B84A02" w:rsidRPr="009E27DC" w:rsidRDefault="00B84A02" w:rsidP="00B84A02">
      <w:pPr>
        <w:rPr>
          <w:szCs w:val="28"/>
        </w:rPr>
      </w:pPr>
    </w:p>
    <w:p w:rsidR="00B84A02" w:rsidRPr="00BC32BC" w:rsidRDefault="00B84A02" w:rsidP="00B84A02">
      <w:pPr>
        <w:jc w:val="both"/>
        <w:rPr>
          <w:szCs w:val="28"/>
        </w:rPr>
      </w:pPr>
      <w:r>
        <w:tab/>
      </w:r>
      <w:r w:rsidRPr="00BC32BC">
        <w:rPr>
          <w:szCs w:val="28"/>
        </w:rPr>
        <w:t>1.Принять Закон Приморского края "</w:t>
      </w:r>
      <w:r>
        <w:rPr>
          <w:szCs w:val="28"/>
        </w:rPr>
        <w:t>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</w:r>
      <w:r w:rsidRPr="00BC32BC">
        <w:rPr>
          <w:szCs w:val="28"/>
        </w:rPr>
        <w:t>".</w:t>
      </w:r>
    </w:p>
    <w:p w:rsidR="00B84A02" w:rsidRPr="00BC32BC" w:rsidRDefault="00B84A02" w:rsidP="00B84A02">
      <w:pPr>
        <w:jc w:val="both"/>
        <w:rPr>
          <w:szCs w:val="28"/>
        </w:rPr>
      </w:pPr>
    </w:p>
    <w:p w:rsidR="00B84A02" w:rsidRDefault="00B84A02" w:rsidP="00B84A02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B84A02" w:rsidRDefault="00B84A02" w:rsidP="00B84A02">
      <w:pPr>
        <w:jc w:val="both"/>
      </w:pPr>
    </w:p>
    <w:p w:rsidR="00B84A02" w:rsidRDefault="00B84A02" w:rsidP="00B84A02">
      <w:pPr>
        <w:jc w:val="both"/>
      </w:pPr>
      <w:r>
        <w:tab/>
        <w:t>3.Настоящее постановление вступает в силу со дня его принятия.</w:t>
      </w:r>
    </w:p>
    <w:p w:rsidR="00B84A02" w:rsidRDefault="00B84A02" w:rsidP="00B84A02">
      <w:pPr>
        <w:jc w:val="both"/>
      </w:pPr>
    </w:p>
    <w:p w:rsidR="00B84A02" w:rsidRPr="009E27DC" w:rsidRDefault="00B84A02" w:rsidP="00B84A0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84A02" w:rsidRPr="009E27DC" w:rsidRDefault="00B84A02" w:rsidP="00B84A0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84A02" w:rsidRPr="009E27DC" w:rsidRDefault="00B84A02" w:rsidP="00B84A0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B84A02" w:rsidRPr="009E27DC" w:rsidRDefault="00B84A02" w:rsidP="00B84A0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B84A02" w:rsidRPr="009E27DC" w:rsidRDefault="00B84A02" w:rsidP="00B84A02">
      <w:pPr>
        <w:rPr>
          <w:szCs w:val="28"/>
        </w:rPr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237" w:rsidRDefault="00C10237">
      <w:r>
        <w:separator/>
      </w:r>
    </w:p>
  </w:endnote>
  <w:endnote w:type="continuationSeparator" w:id="0">
    <w:p w:rsidR="00C10237" w:rsidRDefault="00C10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237" w:rsidRDefault="00C10237">
      <w:r>
        <w:separator/>
      </w:r>
    </w:p>
  </w:footnote>
  <w:footnote w:type="continuationSeparator" w:id="0">
    <w:p w:rsidR="00C10237" w:rsidRDefault="00C10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4A0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84A02"/>
    <w:rsid w:val="00BA58C7"/>
    <w:rsid w:val="00C1023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277BEC-EEE3-4764-9F3D-4482E029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2019-06-26T23:18:00Z</cp:lastPrinted>
  <dcterms:created xsi:type="dcterms:W3CDTF">2019-06-26T23:17:00Z</dcterms:created>
  <dcterms:modified xsi:type="dcterms:W3CDTF">2019-06-26T23:18:00Z</dcterms:modified>
</cp:coreProperties>
</file>