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387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3526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5267" w:rsidRPr="00735267">
              <w:rPr>
                <w:szCs w:val="28"/>
              </w:rPr>
              <w:t>1508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35267" w:rsidRDefault="00735267" w:rsidP="00735267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>
              <w:rPr>
                <w:bCs/>
              </w:rPr>
              <w:t xml:space="preserve">О внесении </w:t>
            </w:r>
            <w:r>
              <w:t xml:space="preserve">изменений в статью 8 Закона Приморского края                                    </w:t>
            </w:r>
            <w:r>
              <w:rPr>
                <w:color w:val="000000"/>
              </w:rPr>
              <w:t>"</w:t>
            </w:r>
            <w:r>
              <w:rPr>
                <w:bCs/>
                <w:color w:val="000000"/>
              </w:rPr>
              <w:t>О социальной поддержке многодетных семей, проживающих на территории Приморского края</w:t>
            </w:r>
            <w:r w:rsidRPr="00560A99">
              <w:rPr>
                <w:szCs w:val="28"/>
              </w:rPr>
              <w:t>"</w:t>
            </w:r>
          </w:p>
        </w:tc>
      </w:tr>
    </w:tbl>
    <w:p w:rsidR="000B3FB2" w:rsidRDefault="000B3FB2"/>
    <w:p w:rsidR="00735267" w:rsidRPr="009E27DC" w:rsidRDefault="00735267" w:rsidP="00735267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735267" w:rsidRPr="009E27DC" w:rsidRDefault="00735267" w:rsidP="00735267">
      <w:pPr>
        <w:rPr>
          <w:szCs w:val="28"/>
        </w:rPr>
      </w:pPr>
    </w:p>
    <w:p w:rsidR="00735267" w:rsidRPr="009E27DC" w:rsidRDefault="00735267" w:rsidP="00735267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735267" w:rsidRPr="009E27DC" w:rsidRDefault="00735267" w:rsidP="00735267">
      <w:pPr>
        <w:rPr>
          <w:szCs w:val="28"/>
        </w:rPr>
      </w:pPr>
    </w:p>
    <w:p w:rsidR="00735267" w:rsidRPr="00BC32BC" w:rsidRDefault="00735267" w:rsidP="00735267">
      <w:pPr>
        <w:jc w:val="both"/>
        <w:rPr>
          <w:szCs w:val="28"/>
        </w:rPr>
      </w:pPr>
      <w:r>
        <w:tab/>
      </w:r>
      <w:r w:rsidRPr="00BC32BC">
        <w:rPr>
          <w:szCs w:val="28"/>
        </w:rPr>
        <w:t>1.Принять Закон Приморского края "</w:t>
      </w:r>
      <w:r>
        <w:rPr>
          <w:bCs/>
        </w:rPr>
        <w:t xml:space="preserve">О внесении </w:t>
      </w:r>
      <w:r>
        <w:t xml:space="preserve">изменений в статью 8 Закона Приморского края </w:t>
      </w:r>
      <w:r>
        <w:rPr>
          <w:color w:val="000000"/>
        </w:rPr>
        <w:t>"</w:t>
      </w:r>
      <w:r>
        <w:rPr>
          <w:bCs/>
          <w:color w:val="000000"/>
        </w:rPr>
        <w:t>О социальной поддержке многодетных семей, проживающих на территории Приморского края</w:t>
      </w:r>
      <w:r w:rsidRPr="00BC32BC">
        <w:rPr>
          <w:szCs w:val="28"/>
        </w:rPr>
        <w:t>".</w:t>
      </w:r>
    </w:p>
    <w:p w:rsidR="00735267" w:rsidRPr="00BC32BC" w:rsidRDefault="00735267" w:rsidP="00735267">
      <w:pPr>
        <w:jc w:val="both"/>
        <w:rPr>
          <w:szCs w:val="28"/>
        </w:rPr>
      </w:pPr>
    </w:p>
    <w:p w:rsidR="00735267" w:rsidRDefault="00735267" w:rsidP="00735267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735267" w:rsidRDefault="00735267" w:rsidP="00735267">
      <w:pPr>
        <w:jc w:val="both"/>
      </w:pPr>
    </w:p>
    <w:p w:rsidR="00735267" w:rsidRDefault="00735267" w:rsidP="00735267">
      <w:pPr>
        <w:jc w:val="both"/>
      </w:pPr>
      <w:r>
        <w:tab/>
        <w:t>3.Настоящее постановление вступает в силу со дня его принятия.</w:t>
      </w:r>
    </w:p>
    <w:p w:rsidR="00735267" w:rsidRDefault="00735267" w:rsidP="00735267">
      <w:pPr>
        <w:jc w:val="both"/>
      </w:pPr>
    </w:p>
    <w:p w:rsidR="00735267" w:rsidRPr="009E27DC" w:rsidRDefault="00735267" w:rsidP="0073526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35267" w:rsidRPr="009E27DC" w:rsidRDefault="00735267" w:rsidP="0073526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735267" w:rsidRPr="009E27DC" w:rsidRDefault="00735267" w:rsidP="0073526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735267" w:rsidRPr="009E27DC" w:rsidRDefault="00735267" w:rsidP="00735267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</w:t>
      </w:r>
      <w:r>
        <w:rPr>
          <w:szCs w:val="28"/>
        </w:rPr>
        <w:t xml:space="preserve"> </w:t>
      </w:r>
      <w:bookmarkStart w:id="0" w:name="_GoBack"/>
      <w:bookmarkEnd w:id="0"/>
      <w:r w:rsidRPr="009E27DC">
        <w:rPr>
          <w:szCs w:val="28"/>
        </w:rPr>
        <w:t xml:space="preserve"> </w:t>
      </w:r>
      <w:r>
        <w:rPr>
          <w:szCs w:val="28"/>
        </w:rPr>
        <w:t>А.И. Ролик</w:t>
      </w:r>
    </w:p>
    <w:p w:rsidR="00735267" w:rsidRPr="009E27DC" w:rsidRDefault="00735267" w:rsidP="00735267">
      <w:pPr>
        <w:rPr>
          <w:szCs w:val="28"/>
        </w:rPr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77B" w:rsidRDefault="00C6377B">
      <w:r>
        <w:separator/>
      </w:r>
    </w:p>
  </w:endnote>
  <w:endnote w:type="continuationSeparator" w:id="0">
    <w:p w:rsidR="00C6377B" w:rsidRDefault="00C63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77B" w:rsidRDefault="00C6377B">
      <w:r>
        <w:separator/>
      </w:r>
    </w:p>
  </w:footnote>
  <w:footnote w:type="continuationSeparator" w:id="0">
    <w:p w:rsidR="00C6377B" w:rsidRDefault="00C63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526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3526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6377B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46A52"/>
  <w15:docId w15:val="{E726D2C7-DA3F-4984-9DD3-8E0E3D60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2019-06-26T23:45:00Z</cp:lastPrinted>
  <dcterms:created xsi:type="dcterms:W3CDTF">2019-06-26T23:44:00Z</dcterms:created>
  <dcterms:modified xsi:type="dcterms:W3CDTF">2019-06-26T23:45:00Z</dcterms:modified>
</cp:coreProperties>
</file>