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070067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6F2AA5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F2AA5">
              <w:rPr>
                <w:szCs w:val="28"/>
              </w:rPr>
              <w:t>26.06.2019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F2AA5" w:rsidRPr="006F2AA5">
              <w:rPr>
                <w:szCs w:val="28"/>
              </w:rPr>
              <w:t>1506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F2AA5" w:rsidP="00D55F85">
            <w:pPr>
              <w:ind w:left="-108"/>
              <w:jc w:val="both"/>
            </w:pPr>
            <w:r w:rsidRPr="00D016DA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"Об исполнении бюджета </w:t>
            </w:r>
            <w:proofErr w:type="gramStart"/>
            <w:r>
              <w:rPr>
                <w:szCs w:val="28"/>
              </w:rPr>
              <w:t>тер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риториального</w:t>
            </w:r>
            <w:proofErr w:type="spellEnd"/>
            <w:proofErr w:type="gramEnd"/>
            <w:r>
              <w:rPr>
                <w:szCs w:val="28"/>
              </w:rPr>
              <w:t xml:space="preserve"> фонда </w:t>
            </w:r>
            <w:proofErr w:type="spellStart"/>
            <w:r>
              <w:rPr>
                <w:szCs w:val="28"/>
              </w:rPr>
              <w:t>обязатель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ного</w:t>
            </w:r>
            <w:proofErr w:type="spellEnd"/>
            <w:r>
              <w:rPr>
                <w:szCs w:val="28"/>
              </w:rPr>
              <w:t xml:space="preserve"> медицинского страхования Приморского края за 2018 год"</w:t>
            </w:r>
          </w:p>
          <w:p w:rsidR="000B3FB2" w:rsidRPr="006F2AA5" w:rsidRDefault="000B3FB2">
            <w:pPr>
              <w:jc w:val="both"/>
            </w:pPr>
          </w:p>
        </w:tc>
      </w:tr>
    </w:tbl>
    <w:p w:rsidR="006F2AA5" w:rsidRDefault="006F2AA5" w:rsidP="006F2AA5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F2AA5" w:rsidRDefault="006F2AA5" w:rsidP="006F2AA5">
      <w:pPr>
        <w:pStyle w:val="a3"/>
        <w:tabs>
          <w:tab w:val="clear" w:pos="4153"/>
          <w:tab w:val="clear" w:pos="8306"/>
        </w:tabs>
      </w:pPr>
    </w:p>
    <w:p w:rsidR="006F2AA5" w:rsidRDefault="006F2AA5" w:rsidP="006F2AA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F2AA5" w:rsidRDefault="006F2AA5" w:rsidP="006F2AA5"/>
    <w:p w:rsidR="006F2AA5" w:rsidRPr="00E02B6B" w:rsidRDefault="006F2AA5" w:rsidP="006F2AA5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t>1.</w:t>
      </w:r>
      <w:r w:rsidRPr="00E02B6B">
        <w:rPr>
          <w:color w:val="000000"/>
          <w:szCs w:val="28"/>
        </w:rPr>
        <w:t>Принять Закон Приморского края "Об исполнении бюджета территориального фонда обязательного медицинского страхования Приморского края за 201</w:t>
      </w:r>
      <w:r>
        <w:rPr>
          <w:color w:val="000000"/>
          <w:szCs w:val="28"/>
        </w:rPr>
        <w:t>8</w:t>
      </w:r>
      <w:r w:rsidRPr="00E02B6B">
        <w:rPr>
          <w:color w:val="000000"/>
          <w:szCs w:val="28"/>
        </w:rPr>
        <w:t xml:space="preserve"> год".</w:t>
      </w:r>
    </w:p>
    <w:p w:rsidR="006F2AA5" w:rsidRPr="00E02B6B" w:rsidRDefault="006F2AA5" w:rsidP="006F2AA5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6F2AA5" w:rsidRDefault="006F2AA5" w:rsidP="006F2AA5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6F2AA5" w:rsidRDefault="006F2AA5" w:rsidP="006F2AA5">
      <w:pPr>
        <w:pStyle w:val="a3"/>
        <w:tabs>
          <w:tab w:val="clear" w:pos="4153"/>
          <w:tab w:val="clear" w:pos="8306"/>
        </w:tabs>
        <w:jc w:val="both"/>
      </w:pPr>
    </w:p>
    <w:p w:rsidR="006F2AA5" w:rsidRDefault="006F2AA5" w:rsidP="006F2AA5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6F2AA5" w:rsidRDefault="006F2AA5" w:rsidP="006F2AA5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6F2AA5" w:rsidRDefault="006F2AA5" w:rsidP="006F2AA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F2AA5" w:rsidRDefault="006F2AA5" w:rsidP="006F2AA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F2AA5" w:rsidRDefault="006F2AA5" w:rsidP="006F2AA5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F2AA5" w:rsidRDefault="006F2AA5" w:rsidP="006F2AA5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proofErr w:type="gramStart"/>
      <w:r>
        <w:tab/>
        <w:t xml:space="preserve">  </w:t>
      </w:r>
      <w:r>
        <w:t>А.И.</w:t>
      </w:r>
      <w:proofErr w:type="gramEnd"/>
      <w:r>
        <w:t xml:space="preserve">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05DA" w:rsidRDefault="003505DA">
      <w:r>
        <w:separator/>
      </w:r>
    </w:p>
  </w:endnote>
  <w:endnote w:type="continuationSeparator" w:id="0">
    <w:p w:rsidR="003505DA" w:rsidRDefault="00350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05DA" w:rsidRDefault="003505DA">
      <w:r>
        <w:separator/>
      </w:r>
    </w:p>
  </w:footnote>
  <w:footnote w:type="continuationSeparator" w:id="0">
    <w:p w:rsidR="003505DA" w:rsidRDefault="003505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2AA5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505DA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6F2AA5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78A863"/>
  <w15:docId w15:val="{F1CF5A15-EED6-4BAE-A814-1001CBA9F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F2AA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2019-06-26T06:01:00Z</cp:lastPrinted>
  <dcterms:created xsi:type="dcterms:W3CDTF">2019-06-26T05:59:00Z</dcterms:created>
  <dcterms:modified xsi:type="dcterms:W3CDTF">2019-06-26T06:01:00Z</dcterms:modified>
</cp:coreProperties>
</file>