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06605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12D1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12D1D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2D1D" w:rsidRPr="00D12D1D">
              <w:rPr>
                <w:szCs w:val="28"/>
              </w:rPr>
              <w:t>1500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12D1D" w:rsidRDefault="00D12D1D" w:rsidP="00D12D1D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t xml:space="preserve">"О внесении изменения в приложение 4 к Закону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 "</w:t>
            </w:r>
            <w:r>
              <w:rPr>
                <w:szCs w:val="28"/>
              </w:rPr>
              <w:t xml:space="preserve">О разграничении имущества, находящегося в муниципальной собственности, между </w:t>
            </w:r>
            <w:proofErr w:type="spellStart"/>
            <w:r>
              <w:rPr>
                <w:szCs w:val="28"/>
              </w:rPr>
              <w:t>Хасанским</w:t>
            </w:r>
            <w:proofErr w:type="spellEnd"/>
            <w:r>
              <w:rPr>
                <w:szCs w:val="28"/>
              </w:rPr>
              <w:t xml:space="preserve"> муниципальным районом и поселениями, образованными в границах Хасан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муниципального района"</w:t>
            </w:r>
          </w:p>
        </w:tc>
      </w:tr>
    </w:tbl>
    <w:p w:rsidR="000B3FB2" w:rsidRDefault="000B3FB2"/>
    <w:p w:rsidR="00D12D1D" w:rsidRDefault="00D12D1D" w:rsidP="00D12D1D">
      <w:pPr>
        <w:ind w:firstLine="720"/>
      </w:pPr>
      <w:r>
        <w:t xml:space="preserve">Законодательное Собрание Приморского края </w:t>
      </w:r>
    </w:p>
    <w:p w:rsidR="00D12D1D" w:rsidRDefault="00D12D1D" w:rsidP="00D12D1D">
      <w:pPr>
        <w:ind w:firstLine="720"/>
      </w:pPr>
    </w:p>
    <w:p w:rsidR="00D12D1D" w:rsidRDefault="00D12D1D" w:rsidP="00D12D1D">
      <w:r>
        <w:t>ПОСТАНОВЛЯЕТ:</w:t>
      </w:r>
    </w:p>
    <w:p w:rsidR="00D12D1D" w:rsidRDefault="00D12D1D" w:rsidP="00D12D1D">
      <w:pPr>
        <w:ind w:firstLine="720"/>
      </w:pPr>
    </w:p>
    <w:p w:rsidR="00D12D1D" w:rsidRDefault="00D12D1D" w:rsidP="00D12D1D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 xml:space="preserve">акон Приморского края </w:t>
      </w:r>
      <w:r>
        <w:t>"О внесении изменения в приложение 4 к Закону Приморского края "</w:t>
      </w:r>
      <w:r>
        <w:rPr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>
        <w:rPr>
          <w:szCs w:val="28"/>
        </w:rPr>
        <w:t>Хасанским</w:t>
      </w:r>
      <w:proofErr w:type="spellEnd"/>
      <w:r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Cs w:val="28"/>
        </w:rPr>
        <w:t>Хасанского</w:t>
      </w:r>
      <w:proofErr w:type="spellEnd"/>
      <w:r>
        <w:rPr>
          <w:szCs w:val="28"/>
        </w:rPr>
        <w:t xml:space="preserve"> муниципального района"</w:t>
      </w:r>
      <w:r>
        <w:t>.</w:t>
      </w:r>
    </w:p>
    <w:p w:rsidR="00D12D1D" w:rsidRDefault="00D12D1D" w:rsidP="00D12D1D">
      <w:pPr>
        <w:ind w:firstLine="720"/>
        <w:jc w:val="both"/>
        <w:rPr>
          <w:szCs w:val="28"/>
        </w:rPr>
      </w:pPr>
    </w:p>
    <w:p w:rsidR="00D12D1D" w:rsidRDefault="00D12D1D" w:rsidP="00D12D1D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12D1D" w:rsidRDefault="00D12D1D" w:rsidP="00D12D1D">
      <w:pPr>
        <w:ind w:firstLine="720"/>
        <w:jc w:val="both"/>
      </w:pPr>
    </w:p>
    <w:p w:rsidR="00D12D1D" w:rsidRDefault="00D12D1D" w:rsidP="00D12D1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12D1D" w:rsidRDefault="00D12D1D" w:rsidP="00D12D1D">
      <w:pPr>
        <w:jc w:val="both"/>
      </w:pPr>
    </w:p>
    <w:p w:rsidR="00D12D1D" w:rsidRDefault="00D12D1D" w:rsidP="00D12D1D">
      <w:pPr>
        <w:jc w:val="both"/>
      </w:pPr>
    </w:p>
    <w:p w:rsidR="00D12D1D" w:rsidRDefault="00D12D1D" w:rsidP="00D12D1D">
      <w:pPr>
        <w:jc w:val="both"/>
      </w:pPr>
    </w:p>
    <w:p w:rsidR="00D12D1D" w:rsidRDefault="00D12D1D" w:rsidP="00D12D1D">
      <w:pPr>
        <w:jc w:val="both"/>
      </w:pPr>
      <w:r>
        <w:t xml:space="preserve">Председатель </w:t>
      </w:r>
    </w:p>
    <w:p w:rsidR="00D12D1D" w:rsidRDefault="00D12D1D" w:rsidP="00D12D1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43C" w:rsidRDefault="00C4343C">
      <w:r>
        <w:separator/>
      </w:r>
    </w:p>
  </w:endnote>
  <w:endnote w:type="continuationSeparator" w:id="0">
    <w:p w:rsidR="00C4343C" w:rsidRDefault="00C43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43C" w:rsidRDefault="00C4343C">
      <w:r>
        <w:separator/>
      </w:r>
    </w:p>
  </w:footnote>
  <w:footnote w:type="continuationSeparator" w:id="0">
    <w:p w:rsidR="00C4343C" w:rsidRDefault="00C43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2D1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4343C"/>
    <w:rsid w:val="00CA7E54"/>
    <w:rsid w:val="00CE19DF"/>
    <w:rsid w:val="00D02716"/>
    <w:rsid w:val="00D12D1D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64576"/>
  <w15:docId w15:val="{5FBFBE89-876C-4066-8A42-5547C787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2019-06-26T04:54:00Z</cp:lastPrinted>
  <dcterms:created xsi:type="dcterms:W3CDTF">2019-06-26T04:53:00Z</dcterms:created>
  <dcterms:modified xsi:type="dcterms:W3CDTF">2019-06-26T04:54:00Z</dcterms:modified>
</cp:coreProperties>
</file>