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06688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10CE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10CEB"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10CEB" w:rsidRPr="00510CEB">
              <w:rPr>
                <w:szCs w:val="28"/>
              </w:rPr>
              <w:t>1497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10CEB" w:rsidP="00D55F85">
            <w:pPr>
              <w:ind w:left="-108"/>
              <w:jc w:val="both"/>
            </w:pPr>
            <w:r w:rsidRPr="00510CEB">
              <w:t xml:space="preserve">О Законе Приморского края "О внесении изменений в Закон Приморского края "О системе капитального ремонта </w:t>
            </w:r>
            <w:proofErr w:type="gramStart"/>
            <w:r w:rsidRPr="00510CEB">
              <w:t>много</w:t>
            </w:r>
            <w:r>
              <w:t>-</w:t>
            </w:r>
            <w:r w:rsidRPr="00510CEB">
              <w:t>квартирных</w:t>
            </w:r>
            <w:proofErr w:type="gramEnd"/>
            <w:r w:rsidRPr="00510CEB">
              <w:t xml:space="preserve"> домов в Приморском крае"</w:t>
            </w:r>
          </w:p>
          <w:p w:rsidR="000B3FB2" w:rsidRPr="00510CEB" w:rsidRDefault="000B3FB2">
            <w:pPr>
              <w:jc w:val="both"/>
            </w:pPr>
          </w:p>
        </w:tc>
      </w:tr>
    </w:tbl>
    <w:p w:rsidR="00510CEB" w:rsidRDefault="00510CEB" w:rsidP="00510CEB">
      <w:pPr>
        <w:ind w:firstLine="720"/>
      </w:pPr>
      <w:r>
        <w:t xml:space="preserve">Законодательное Собрание Приморского края </w:t>
      </w:r>
    </w:p>
    <w:p w:rsidR="00510CEB" w:rsidRDefault="00510CEB" w:rsidP="00510CEB"/>
    <w:p w:rsidR="00510CEB" w:rsidRDefault="00510CEB" w:rsidP="00510CEB">
      <w:r>
        <w:t>ПОСТАНОВЛЯЕТ:</w:t>
      </w:r>
    </w:p>
    <w:p w:rsidR="00510CEB" w:rsidRDefault="00510CEB" w:rsidP="00510CEB">
      <w:pPr>
        <w:ind w:firstLine="709"/>
      </w:pPr>
    </w:p>
    <w:p w:rsidR="00510CEB" w:rsidRDefault="00510CEB" w:rsidP="00510CEB">
      <w:pPr>
        <w:ind w:firstLine="709"/>
        <w:jc w:val="both"/>
      </w:pPr>
      <w:r>
        <w:t xml:space="preserve">1.Принять Закон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rPr>
          <w:szCs w:val="28"/>
        </w:rPr>
        <w:t>"</w:t>
      </w:r>
      <w:r>
        <w:t>.</w:t>
      </w:r>
    </w:p>
    <w:p w:rsidR="00510CEB" w:rsidRDefault="00510CEB" w:rsidP="00510CEB">
      <w:pPr>
        <w:jc w:val="both"/>
      </w:pPr>
    </w:p>
    <w:p w:rsidR="00510CEB" w:rsidRDefault="00510CEB" w:rsidP="00510CEB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510CEB" w:rsidRDefault="00510CEB" w:rsidP="00510CEB">
      <w:pPr>
        <w:jc w:val="both"/>
      </w:pPr>
    </w:p>
    <w:p w:rsidR="00510CEB" w:rsidRDefault="00510CEB" w:rsidP="00510CEB">
      <w:pPr>
        <w:jc w:val="both"/>
      </w:pPr>
      <w:r>
        <w:tab/>
        <w:t>3.Настоящее постановление вступает в силу со дня его принятия.</w:t>
      </w:r>
    </w:p>
    <w:p w:rsidR="00510CEB" w:rsidRDefault="00510CEB" w:rsidP="00510CEB">
      <w:pPr>
        <w:jc w:val="both"/>
      </w:pPr>
    </w:p>
    <w:p w:rsidR="00510CEB" w:rsidRDefault="00510CEB" w:rsidP="00510CEB">
      <w:pPr>
        <w:jc w:val="both"/>
      </w:pPr>
    </w:p>
    <w:p w:rsidR="00510CEB" w:rsidRPr="00206005" w:rsidRDefault="00510CEB" w:rsidP="00510CEB">
      <w:pPr>
        <w:jc w:val="both"/>
        <w:rPr>
          <w:szCs w:val="28"/>
        </w:rPr>
      </w:pPr>
    </w:p>
    <w:p w:rsidR="00510CEB" w:rsidRDefault="00510CEB" w:rsidP="00510CEB">
      <w:pPr>
        <w:jc w:val="both"/>
      </w:pPr>
      <w:r>
        <w:t xml:space="preserve">Председатель </w:t>
      </w:r>
    </w:p>
    <w:p w:rsidR="00510CEB" w:rsidRDefault="00510CEB" w:rsidP="00510CEB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</w:t>
      </w:r>
      <w:r>
        <w:t xml:space="preserve">   </w:t>
      </w:r>
      <w:bookmarkStart w:id="0" w:name="_GoBack"/>
      <w:bookmarkEnd w:id="0"/>
      <w:r>
        <w:t>А.И. Ролик</w:t>
      </w:r>
    </w:p>
    <w:p w:rsidR="00510CEB" w:rsidRDefault="00510CEB" w:rsidP="00510CEB">
      <w:pPr>
        <w:ind w:firstLine="709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9EB" w:rsidRDefault="00DA19EB">
      <w:r>
        <w:separator/>
      </w:r>
    </w:p>
  </w:endnote>
  <w:endnote w:type="continuationSeparator" w:id="0">
    <w:p w:rsidR="00DA19EB" w:rsidRDefault="00DA1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9EB" w:rsidRDefault="00DA19EB">
      <w:r>
        <w:separator/>
      </w:r>
    </w:p>
  </w:footnote>
  <w:footnote w:type="continuationSeparator" w:id="0">
    <w:p w:rsidR="00DA19EB" w:rsidRDefault="00DA1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0CEB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0CEB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A19EB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1E25A7"/>
  <w15:docId w15:val="{DAB5B9B9-DF1A-417B-9C13-07A9D297D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2019-06-26T05:08:00Z</cp:lastPrinted>
  <dcterms:created xsi:type="dcterms:W3CDTF">2019-06-26T05:06:00Z</dcterms:created>
  <dcterms:modified xsi:type="dcterms:W3CDTF">2019-06-26T05:08:00Z</dcterms:modified>
</cp:coreProperties>
</file>