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345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30FB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0FB0" w:rsidRPr="00930FB0">
              <w:rPr>
                <w:szCs w:val="28"/>
              </w:rPr>
              <w:t>1496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30FB0" w:rsidRDefault="00930FB0" w:rsidP="00930FB0">
            <w:pPr>
              <w:ind w:left="-108"/>
              <w:jc w:val="both"/>
            </w:pPr>
            <w:r w:rsidRPr="0051716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1716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1716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51716C">
              <w:rPr>
                <w:szCs w:val="28"/>
              </w:rPr>
              <w:t xml:space="preserve"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</w:t>
            </w:r>
            <w:proofErr w:type="spellStart"/>
            <w:r w:rsidRPr="0051716C"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 w:rsidRPr="0051716C">
              <w:rPr>
                <w:szCs w:val="28"/>
              </w:rPr>
              <w:t>циях</w:t>
            </w:r>
            <w:proofErr w:type="spellEnd"/>
            <w:r w:rsidRPr="0051716C"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930FB0" w:rsidRDefault="00930FB0" w:rsidP="00930FB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930FB0" w:rsidRDefault="00930FB0" w:rsidP="00930FB0">
      <w:pPr>
        <w:ind w:firstLine="709"/>
        <w:rPr>
          <w:szCs w:val="28"/>
        </w:rPr>
      </w:pPr>
    </w:p>
    <w:p w:rsidR="00930FB0" w:rsidRDefault="00930FB0" w:rsidP="00930FB0">
      <w:pPr>
        <w:rPr>
          <w:szCs w:val="28"/>
        </w:rPr>
      </w:pPr>
      <w:r>
        <w:rPr>
          <w:szCs w:val="28"/>
        </w:rPr>
        <w:t>ПОСТАНОВЛЯЕТ:</w:t>
      </w:r>
    </w:p>
    <w:p w:rsidR="00930FB0" w:rsidRDefault="00930FB0" w:rsidP="00930FB0">
      <w:pPr>
        <w:ind w:firstLine="709"/>
        <w:rPr>
          <w:szCs w:val="28"/>
        </w:rPr>
      </w:pPr>
    </w:p>
    <w:p w:rsidR="00930FB0" w:rsidRPr="0091259D" w:rsidRDefault="00930FB0" w:rsidP="00930FB0">
      <w:pPr>
        <w:pStyle w:val="a3"/>
        <w:tabs>
          <w:tab w:val="clear" w:pos="4153"/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</w:t>
      </w:r>
      <w:r w:rsidRPr="007C4C6D"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</w:t>
      </w:r>
      <w:r>
        <w:rPr>
          <w:szCs w:val="28"/>
        </w:rPr>
        <w:t>ых общеобразовательных организа</w:t>
      </w:r>
      <w:r w:rsidRPr="007C4C6D">
        <w:rPr>
          <w:szCs w:val="28"/>
        </w:rPr>
        <w:t>циях Приморского края"</w:t>
      </w:r>
      <w:r w:rsidRPr="000162C8">
        <w:rPr>
          <w:szCs w:val="28"/>
        </w:rPr>
        <w:t>.</w:t>
      </w:r>
    </w:p>
    <w:p w:rsidR="00930FB0" w:rsidRDefault="00930FB0" w:rsidP="00930FB0">
      <w:pPr>
        <w:ind w:firstLine="709"/>
        <w:jc w:val="both"/>
        <w:rPr>
          <w:szCs w:val="28"/>
        </w:rPr>
      </w:pPr>
    </w:p>
    <w:p w:rsidR="00930FB0" w:rsidRPr="000610C9" w:rsidRDefault="00930FB0" w:rsidP="00930FB0">
      <w:pPr>
        <w:ind w:firstLine="709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930FB0" w:rsidRPr="000610C9" w:rsidRDefault="00930FB0" w:rsidP="00930FB0">
      <w:pPr>
        <w:ind w:firstLine="709"/>
        <w:jc w:val="both"/>
        <w:rPr>
          <w:szCs w:val="28"/>
        </w:rPr>
      </w:pPr>
    </w:p>
    <w:p w:rsidR="00930FB0" w:rsidRPr="000610C9" w:rsidRDefault="00930FB0" w:rsidP="00930FB0">
      <w:pPr>
        <w:ind w:firstLine="709"/>
        <w:jc w:val="both"/>
        <w:rPr>
          <w:szCs w:val="28"/>
        </w:rPr>
      </w:pPr>
      <w:r w:rsidRPr="000610C9">
        <w:rPr>
          <w:szCs w:val="28"/>
        </w:rPr>
        <w:t>3.Настоящее постановление вступает в силу со дня его принятия.</w:t>
      </w:r>
    </w:p>
    <w:p w:rsidR="00930FB0" w:rsidRPr="000162C8" w:rsidRDefault="00930FB0" w:rsidP="00930FB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930FB0" w:rsidRDefault="00930FB0" w:rsidP="00930FB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30FB0" w:rsidRDefault="00930FB0" w:rsidP="00930FB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30FB0" w:rsidRDefault="00930FB0" w:rsidP="00930FB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930FB0" w:rsidP="00930FB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  <w:bookmarkStart w:id="0" w:name="_GoBack"/>
      <w:bookmarkEnd w:id="0"/>
      <w:r w:rsidR="00AE5EE6">
        <w:t xml:space="preserve">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A06" w:rsidRDefault="006C1A06">
      <w:r>
        <w:separator/>
      </w:r>
    </w:p>
  </w:endnote>
  <w:endnote w:type="continuationSeparator" w:id="0">
    <w:p w:rsidR="006C1A06" w:rsidRDefault="006C1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A06" w:rsidRDefault="006C1A06">
      <w:r>
        <w:separator/>
      </w:r>
    </w:p>
  </w:footnote>
  <w:footnote w:type="continuationSeparator" w:id="0">
    <w:p w:rsidR="006C1A06" w:rsidRDefault="006C1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0FB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C1A06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0FB0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99761"/>
  <w15:docId w15:val="{EC4BF529-E799-43EC-A23B-97359392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30F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2019-06-26T23:38:00Z</cp:lastPrinted>
  <dcterms:created xsi:type="dcterms:W3CDTF">2019-06-26T23:37:00Z</dcterms:created>
  <dcterms:modified xsi:type="dcterms:W3CDTF">2019-06-26T23:38:00Z</dcterms:modified>
</cp:coreProperties>
</file>